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EA0B7F" w14:textId="3A53660D" w:rsidR="0043252C" w:rsidRPr="00D233E3" w:rsidRDefault="00613475" w:rsidP="00C2496F">
      <w:pPr>
        <w:jc w:val="right"/>
        <w:rPr>
          <w:sz w:val="16"/>
          <w:szCs w:val="16"/>
        </w:rPr>
      </w:pPr>
      <w:bookmarkStart w:id="0" w:name="_Hlk52129826"/>
      <w:bookmarkEnd w:id="0"/>
      <w:r>
        <w:rPr>
          <w:noProof/>
          <w:sz w:val="16"/>
          <w:szCs w:val="16"/>
          <w:lang w:eastAsia="en-AU"/>
        </w:rPr>
        <mc:AlternateContent>
          <mc:Choice Requires="wpg">
            <w:drawing>
              <wp:anchor distT="0" distB="0" distL="114300" distR="114300" simplePos="0" relativeHeight="251641344" behindDoc="0" locked="0" layoutInCell="1" allowOverlap="1" wp14:anchorId="3886A6B9" wp14:editId="6B444CF7">
                <wp:simplePos x="0" y="0"/>
                <wp:positionH relativeFrom="column">
                  <wp:posOffset>155575</wp:posOffset>
                </wp:positionH>
                <wp:positionV relativeFrom="paragraph">
                  <wp:posOffset>1905</wp:posOffset>
                </wp:positionV>
                <wp:extent cx="6505575" cy="3515995"/>
                <wp:effectExtent l="19050" t="0" r="28575" b="27305"/>
                <wp:wrapTopAndBottom/>
                <wp:docPr id="15" name="Group 15"/>
                <wp:cNvGraphicFramePr/>
                <a:graphic xmlns:a="http://schemas.openxmlformats.org/drawingml/2006/main">
                  <a:graphicData uri="http://schemas.microsoft.com/office/word/2010/wordprocessingGroup">
                    <wpg:wgp>
                      <wpg:cNvGrpSpPr/>
                      <wpg:grpSpPr>
                        <a:xfrm>
                          <a:off x="0" y="0"/>
                          <a:ext cx="6505575" cy="3515995"/>
                          <a:chOff x="0" y="0"/>
                          <a:chExt cx="6505876" cy="3515995"/>
                        </a:xfrm>
                      </wpg:grpSpPr>
                      <wps:wsp>
                        <wps:cNvPr id="43" name="Text Box 5"/>
                        <wps:cNvSpPr txBox="1">
                          <a:spLocks noChangeArrowheads="1"/>
                        </wps:cNvSpPr>
                        <wps:spPr bwMode="auto">
                          <a:xfrm>
                            <a:off x="2213708" y="1395663"/>
                            <a:ext cx="4288790" cy="2116522"/>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9095186" w14:textId="77777777" w:rsidR="0043252C" w:rsidRPr="00305EC8" w:rsidRDefault="0043252C" w:rsidP="00190C76">
                              <w:pPr>
                                <w:pStyle w:val="FrontBDHS"/>
                                <w:spacing w:before="120" w:after="0" w:line="540" w:lineRule="exact"/>
                                <w:rPr>
                                  <w:rFonts w:ascii="Calibri" w:hAnsi="Calibri"/>
                                  <w:color w:val="806000"/>
                                  <w:spacing w:val="42"/>
                                  <w:sz w:val="60"/>
                                  <w:szCs w:val="60"/>
                                </w:rPr>
                              </w:pPr>
                              <w:r w:rsidRPr="00305EC8">
                                <w:rPr>
                                  <w:rFonts w:ascii="Calibri" w:hAnsi="Calibri"/>
                                  <w:color w:val="806000"/>
                                  <w:spacing w:val="42"/>
                                  <w:sz w:val="60"/>
                                  <w:szCs w:val="60"/>
                                </w:rPr>
                                <w:t>BERRIMA DISTRICT</w:t>
                              </w:r>
                            </w:p>
                            <w:p w14:paraId="65894A49" w14:textId="77777777" w:rsidR="0043252C" w:rsidRPr="00305EC8" w:rsidRDefault="0043252C" w:rsidP="00190C76">
                              <w:pPr>
                                <w:pStyle w:val="FrontBDHS2"/>
                                <w:spacing w:line="540" w:lineRule="exact"/>
                                <w:rPr>
                                  <w:rFonts w:ascii="Calibri" w:hAnsi="Calibri"/>
                                  <w:color w:val="806000"/>
                                  <w:spacing w:val="20"/>
                                  <w:sz w:val="56"/>
                                  <w:szCs w:val="56"/>
                                </w:rPr>
                              </w:pPr>
                              <w:r w:rsidRPr="00305EC8">
                                <w:rPr>
                                  <w:rFonts w:ascii="Calibri" w:hAnsi="Calibri"/>
                                  <w:color w:val="806000"/>
                                  <w:spacing w:val="20"/>
                                  <w:sz w:val="56"/>
                                  <w:szCs w:val="56"/>
                                </w:rPr>
                                <w:t xml:space="preserve">HISTORICAL &amp; FAMILY </w:t>
                              </w:r>
                            </w:p>
                            <w:p w14:paraId="5EF3ACBB" w14:textId="77777777" w:rsidR="0043252C" w:rsidRPr="00305EC8" w:rsidRDefault="0043252C" w:rsidP="00190C76">
                              <w:pPr>
                                <w:pStyle w:val="FrontBDHS2"/>
                                <w:spacing w:line="540" w:lineRule="exact"/>
                                <w:rPr>
                                  <w:rFonts w:ascii="Calibri" w:hAnsi="Calibri"/>
                                  <w:spacing w:val="20"/>
                                  <w:sz w:val="56"/>
                                  <w:szCs w:val="56"/>
                                </w:rPr>
                              </w:pPr>
                              <w:r w:rsidRPr="00305EC8">
                                <w:rPr>
                                  <w:rFonts w:ascii="Calibri" w:hAnsi="Calibri"/>
                                  <w:color w:val="806000"/>
                                  <w:spacing w:val="20"/>
                                  <w:sz w:val="56"/>
                                  <w:szCs w:val="56"/>
                                </w:rPr>
                                <w:t>HISTORY SOCIETY Inc.</w:t>
                              </w:r>
                            </w:p>
                            <w:p w14:paraId="45367672" w14:textId="77777777" w:rsidR="001F30EA" w:rsidRPr="00305EC8" w:rsidRDefault="001F30EA" w:rsidP="001F30EA">
                              <w:pPr>
                                <w:pStyle w:val="FrontBDHS"/>
                                <w:spacing w:after="0"/>
                                <w:rPr>
                                  <w:rFonts w:ascii="Calibri" w:hAnsi="Calibri"/>
                                  <w:b w:val="0"/>
                                  <w:spacing w:val="0"/>
                                  <w:sz w:val="22"/>
                                  <w:szCs w:val="22"/>
                                </w:rPr>
                              </w:pPr>
                              <w:r w:rsidRPr="00305EC8">
                                <w:rPr>
                                  <w:rFonts w:ascii="Calibri" w:hAnsi="Calibri"/>
                                  <w:b w:val="0"/>
                                  <w:spacing w:val="0"/>
                                  <w:sz w:val="22"/>
                                  <w:szCs w:val="22"/>
                                </w:rPr>
                                <w:t>Founded 1960</w:t>
                              </w:r>
                            </w:p>
                            <w:p w14:paraId="556ADE8F" w14:textId="77777777" w:rsidR="001F30EA" w:rsidRDefault="001F30EA" w:rsidP="001F30EA">
                              <w:pPr>
                                <w:pStyle w:val="Headcaption2"/>
                                <w:spacing w:before="60"/>
                              </w:pPr>
                              <w:r w:rsidRPr="00305EC8">
                                <w:t xml:space="preserve">Located in the Wingecarribee Shire, </w:t>
                              </w:r>
                              <w:r w:rsidRPr="00305EC8">
                                <w:br/>
                              </w:r>
                              <w:smartTag w:uri="urn:schemas-microsoft-com:office:smarttags" w:element="place">
                                <w:r w:rsidRPr="00305EC8">
                                  <w:t>Southern Highlands</w:t>
                                </w:r>
                              </w:smartTag>
                              <w:r w:rsidRPr="00470A4B">
                                <w:t xml:space="preserve"> </w:t>
                              </w:r>
                              <w:r w:rsidRPr="00305EC8">
                                <w:t>of NSW</w:t>
                              </w:r>
                            </w:p>
                            <w:p w14:paraId="7FE90A68" w14:textId="77777777" w:rsidR="001F30EA" w:rsidRPr="00E108CD" w:rsidRDefault="001F30EA" w:rsidP="001F30EA">
                              <w:pPr>
                                <w:spacing w:before="200"/>
                                <w:jc w:val="center"/>
                                <w:rPr>
                                  <w:rFonts w:asciiTheme="minorHAnsi" w:hAnsiTheme="minorHAnsi" w:cstheme="minorHAnsi"/>
                                  <w:sz w:val="20"/>
                                  <w:szCs w:val="20"/>
                                </w:rPr>
                              </w:pPr>
                              <w:r w:rsidRPr="00E108CD">
                                <w:rPr>
                                  <w:rFonts w:asciiTheme="minorHAnsi" w:hAnsiTheme="minorHAnsi" w:cstheme="minorHAnsi"/>
                                  <w:sz w:val="20"/>
                                  <w:szCs w:val="20"/>
                                </w:rPr>
                                <w:t>ABN  29 362 616 937</w:t>
                              </w:r>
                            </w:p>
                            <w:p w14:paraId="2A413EA7" w14:textId="77777777" w:rsidR="0043252C" w:rsidRPr="00470A4B" w:rsidRDefault="0043252C" w:rsidP="001F30EA">
                              <w:pPr>
                                <w:pStyle w:val="FrontBDHS"/>
                                <w:spacing w:after="0"/>
                              </w:pPr>
                            </w:p>
                          </w:txbxContent>
                        </wps:txbx>
                        <wps:bodyPr rot="0" vert="horz" wrap="square" lIns="91440" tIns="45720" rIns="91440" bIns="45720" anchor="t" anchorCtr="0" upright="1">
                          <a:noAutofit/>
                        </wps:bodyPr>
                      </wps:wsp>
                      <wpg:grpSp>
                        <wpg:cNvPr id="12" name="Group 12"/>
                        <wpg:cNvGrpSpPr/>
                        <wpg:grpSpPr>
                          <a:xfrm>
                            <a:off x="0" y="0"/>
                            <a:ext cx="6505876" cy="3515995"/>
                            <a:chOff x="0" y="0"/>
                            <a:chExt cx="6505876" cy="3515995"/>
                          </a:xfrm>
                        </wpg:grpSpPr>
                        <wpg:grpSp>
                          <wpg:cNvPr id="44" name="Group 26"/>
                          <wpg:cNvGrpSpPr>
                            <a:grpSpLocks/>
                          </wpg:cNvGrpSpPr>
                          <wpg:grpSpPr bwMode="auto">
                            <a:xfrm>
                              <a:off x="6016" y="0"/>
                              <a:ext cx="6499860" cy="3513455"/>
                              <a:chOff x="889" y="898"/>
                              <a:chExt cx="10236" cy="5533"/>
                            </a:xfrm>
                          </wpg:grpSpPr>
                          <pic:pic xmlns:pic="http://schemas.openxmlformats.org/drawingml/2006/picture">
                            <pic:nvPicPr>
                              <pic:cNvPr id="45" name="Picture 6"/>
                              <pic:cNvPicPr>
                                <a:picLocks noChangeAspect="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7618" y="898"/>
                                <a:ext cx="3507" cy="20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 name="Picture 16"/>
                              <pic:cNvPicPr>
                                <a:picLocks noChangeAspect="1"/>
                              </pic:cNvPicPr>
                            </pic:nvPicPr>
                            <pic:blipFill>
                              <a:blip r:embed="rId8">
                                <a:extLst>
                                  <a:ext uri="{28A0092B-C50C-407E-A947-70E740481C1C}">
                                    <a14:useLocalDpi xmlns:a14="http://schemas.microsoft.com/office/drawing/2010/main"/>
                                  </a:ext>
                                </a:extLst>
                              </a:blip>
                              <a:srcRect/>
                              <a:stretch>
                                <a:fillRect/>
                              </a:stretch>
                            </pic:blipFill>
                            <pic:spPr bwMode="auto">
                              <a:xfrm>
                                <a:off x="4296" y="898"/>
                                <a:ext cx="3275" cy="20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 name="Picture 15"/>
                              <pic:cNvPicPr>
                                <a:picLocks noChangeAspect="1"/>
                              </pic:cNvPicPr>
                            </pic:nvPicPr>
                            <pic:blipFill>
                              <a:blip r:embed="rId9" cstate="screen">
                                <a:extLst>
                                  <a:ext uri="{28A0092B-C50C-407E-A947-70E740481C1C}">
                                    <a14:useLocalDpi xmlns:a14="http://schemas.microsoft.com/office/drawing/2010/main"/>
                                  </a:ext>
                                </a:extLst>
                              </a:blip>
                              <a:srcRect r="-320" b="8249"/>
                              <a:stretch>
                                <a:fillRect/>
                              </a:stretch>
                            </pic:blipFill>
                            <pic:spPr bwMode="auto">
                              <a:xfrm>
                                <a:off x="889" y="898"/>
                                <a:ext cx="3385" cy="2046"/>
                              </a:xfrm>
                              <a:prstGeom prst="rect">
                                <a:avLst/>
                              </a:prstGeom>
                              <a:noFill/>
                              <a:extLst>
                                <a:ext uri="{909E8E84-426E-40DD-AFC4-6F175D3DCCD1}">
                                  <a14:hiddenFill xmlns:a14="http://schemas.microsoft.com/office/drawing/2010/main">
                                    <a:solidFill>
                                      <a:srgbClr val="FFFFFF"/>
                                    </a:solidFill>
                                  </a14:hiddenFill>
                                </a:ext>
                              </a:extLst>
                            </pic:spPr>
                          </pic:pic>
                          <wps:wsp>
                            <wps:cNvPr id="48" name="Text Box 29"/>
                            <wps:cNvSpPr txBox="1">
                              <a:spLocks noChangeArrowheads="1"/>
                            </wps:cNvSpPr>
                            <wps:spPr bwMode="auto">
                              <a:xfrm>
                                <a:off x="4225" y="927"/>
                                <a:ext cx="126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D5E01" w14:textId="77777777" w:rsidR="0043252C" w:rsidRPr="00305EC8" w:rsidRDefault="0043252C" w:rsidP="00190C76">
                                  <w:pPr>
                                    <w:pStyle w:val="Headnews"/>
                                    <w:spacing w:after="0"/>
                                    <w:rPr>
                                      <w:color w:val="806000"/>
                                      <w:sz w:val="20"/>
                                    </w:rPr>
                                  </w:pPr>
                                  <w:r w:rsidRPr="00305EC8">
                                    <w:rPr>
                                      <w:color w:val="806000"/>
                                      <w:sz w:val="20"/>
                                    </w:rPr>
                                    <w:t>Mittagong</w:t>
                                  </w:r>
                                </w:p>
                              </w:txbxContent>
                            </wps:txbx>
                            <wps:bodyPr rot="0" vert="horz" wrap="square" lIns="91440" tIns="45720" rIns="91440" bIns="45720" anchor="t" anchorCtr="0" upright="1">
                              <a:noAutofit/>
                            </wps:bodyPr>
                          </wps:wsp>
                          <wps:wsp>
                            <wps:cNvPr id="49" name="Text Box 30"/>
                            <wps:cNvSpPr txBox="1">
                              <a:spLocks noChangeArrowheads="1"/>
                            </wps:cNvSpPr>
                            <wps:spPr bwMode="auto">
                              <a:xfrm>
                                <a:off x="7618" y="927"/>
                                <a:ext cx="957"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44746" w14:textId="77777777" w:rsidR="0043252C" w:rsidRPr="00305EC8" w:rsidRDefault="0043252C" w:rsidP="00190C76">
                                  <w:pPr>
                                    <w:pStyle w:val="Headnews"/>
                                    <w:spacing w:after="0"/>
                                    <w:rPr>
                                      <w:color w:val="806000"/>
                                      <w:sz w:val="20"/>
                                    </w:rPr>
                                  </w:pPr>
                                  <w:r w:rsidRPr="00305EC8">
                                    <w:rPr>
                                      <w:color w:val="806000"/>
                                      <w:sz w:val="20"/>
                                    </w:rPr>
                                    <w:t>Berrima</w:t>
                                  </w:r>
                                </w:p>
                              </w:txbxContent>
                            </wps:txbx>
                            <wps:bodyPr rot="0" vert="horz" wrap="square" lIns="91440" tIns="45720" rIns="91440" bIns="45720" anchor="t" anchorCtr="0" upright="1">
                              <a:noAutofit/>
                            </wps:bodyPr>
                          </wps:wsp>
                          <wps:wsp>
                            <wps:cNvPr id="50" name="Text Box 28"/>
                            <wps:cNvSpPr txBox="1">
                              <a:spLocks noChangeArrowheads="1"/>
                            </wps:cNvSpPr>
                            <wps:spPr bwMode="auto">
                              <a:xfrm>
                                <a:off x="917" y="927"/>
                                <a:ext cx="90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10D99" w14:textId="77777777" w:rsidR="0043252C" w:rsidRPr="00305EC8" w:rsidRDefault="0043252C" w:rsidP="00190C76">
                                  <w:pPr>
                                    <w:pStyle w:val="Headnews"/>
                                    <w:spacing w:after="0"/>
                                    <w:jc w:val="both"/>
                                    <w:rPr>
                                      <w:color w:val="806000"/>
                                      <w:sz w:val="20"/>
                                    </w:rPr>
                                  </w:pPr>
                                  <w:r w:rsidRPr="00305EC8">
                                    <w:rPr>
                                      <w:color w:val="806000"/>
                                      <w:sz w:val="20"/>
                                    </w:rPr>
                                    <w:t>Bowral</w:t>
                                  </w:r>
                                </w:p>
                              </w:txbxContent>
                            </wps:txbx>
                            <wps:bodyPr rot="0" vert="horz" wrap="square" lIns="91440" tIns="45720" rIns="91440" bIns="45720" anchor="t" anchorCtr="0" upright="1">
                              <a:noAutofit/>
                            </wps:bodyPr>
                          </wps:wsp>
                          <wps:wsp>
                            <wps:cNvPr id="53" name="AutoShape 26"/>
                            <wps:cNvCnPr>
                              <a:cxnSpLocks noChangeShapeType="1"/>
                            </wps:cNvCnPr>
                            <wps:spPr bwMode="auto">
                              <a:xfrm>
                                <a:off x="889" y="2952"/>
                                <a:ext cx="1023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4" name="Picture 17"/>
                              <pic:cNvPicPr>
                                <a:picLocks noChangeAspect="1"/>
                              </pic:cNvPicPr>
                            </pic:nvPicPr>
                            <pic:blipFill>
                              <a:blip r:embed="rId10">
                                <a:extLst>
                                  <a:ext uri="{28A0092B-C50C-407E-A947-70E740481C1C}">
                                    <a14:useLocalDpi xmlns:a14="http://schemas.microsoft.com/office/drawing/2010/main"/>
                                  </a:ext>
                                </a:extLst>
                              </a:blip>
                              <a:srcRect/>
                              <a:stretch>
                                <a:fillRect/>
                              </a:stretch>
                            </pic:blipFill>
                            <pic:spPr bwMode="auto">
                              <a:xfrm>
                                <a:off x="889" y="3094"/>
                                <a:ext cx="3349" cy="208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55" name="Text Box 27"/>
                            <wps:cNvSpPr txBox="1">
                              <a:spLocks noChangeArrowheads="1"/>
                            </wps:cNvSpPr>
                            <wps:spPr bwMode="auto">
                              <a:xfrm>
                                <a:off x="889" y="5261"/>
                                <a:ext cx="3878" cy="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37DFD" w14:textId="77777777" w:rsidR="0043252C" w:rsidRPr="009E3D5A" w:rsidRDefault="0043252C" w:rsidP="00190C76">
                                  <w:pPr>
                                    <w:pStyle w:val="Headnews"/>
                                    <w:spacing w:after="0"/>
                                    <w:jc w:val="left"/>
                                    <w:rPr>
                                      <w:b/>
                                      <w:color w:val="806000"/>
                                      <w:sz w:val="48"/>
                                    </w:rPr>
                                  </w:pPr>
                                  <w:r w:rsidRPr="009E3D5A">
                                    <w:rPr>
                                      <w:b/>
                                      <w:color w:val="806000"/>
                                      <w:sz w:val="48"/>
                                    </w:rPr>
                                    <w:t>NEWSLETTER</w:t>
                                  </w:r>
                                </w:p>
                                <w:p w14:paraId="017540E9" w14:textId="2A444CC0" w:rsidR="0043252C" w:rsidRPr="009E3D5A" w:rsidRDefault="0043252C" w:rsidP="00190C76">
                                  <w:pPr>
                                    <w:pStyle w:val="Headnews"/>
                                    <w:spacing w:after="0"/>
                                    <w:jc w:val="left"/>
                                    <w:rPr>
                                      <w:szCs w:val="32"/>
                                    </w:rPr>
                                  </w:pPr>
                                  <w:r w:rsidRPr="00B833B1">
                                    <w:rPr>
                                      <w:sz w:val="32"/>
                                      <w:szCs w:val="32"/>
                                    </w:rPr>
                                    <w:t xml:space="preserve">No </w:t>
                                  </w:r>
                                  <w:r w:rsidR="003B3B4B">
                                    <w:rPr>
                                      <w:sz w:val="32"/>
                                      <w:szCs w:val="32"/>
                                    </w:rPr>
                                    <w:t>5</w:t>
                                  </w:r>
                                  <w:r w:rsidR="00E84702">
                                    <w:rPr>
                                      <w:sz w:val="32"/>
                                      <w:szCs w:val="32"/>
                                    </w:rPr>
                                    <w:t>3</w:t>
                                  </w:r>
                                  <w:r w:rsidR="003116D1">
                                    <w:rPr>
                                      <w:sz w:val="32"/>
                                      <w:szCs w:val="32"/>
                                    </w:rPr>
                                    <w:t>5</w:t>
                                  </w:r>
                                  <w:r w:rsidR="00F95F70">
                                    <w:rPr>
                                      <w:sz w:val="32"/>
                                      <w:szCs w:val="32"/>
                                    </w:rPr>
                                    <w:t xml:space="preserve"> </w:t>
                                  </w:r>
                                  <w:r w:rsidR="003116D1">
                                    <w:rPr>
                                      <w:sz w:val="32"/>
                                      <w:szCs w:val="32"/>
                                    </w:rPr>
                                    <w:t>March</w:t>
                                  </w:r>
                                  <w:r w:rsidR="00F95F70">
                                    <w:rPr>
                                      <w:sz w:val="32"/>
                                      <w:szCs w:val="32"/>
                                    </w:rPr>
                                    <w:t xml:space="preserve"> </w:t>
                                  </w:r>
                                  <w:r w:rsidRPr="00B833B1">
                                    <w:rPr>
                                      <w:sz w:val="32"/>
                                      <w:szCs w:val="32"/>
                                    </w:rPr>
                                    <w:t>20</w:t>
                                  </w:r>
                                  <w:r w:rsidR="003B3B4B">
                                    <w:rPr>
                                      <w:sz w:val="32"/>
                                      <w:szCs w:val="32"/>
                                    </w:rPr>
                                    <w:t>2</w:t>
                                  </w:r>
                                  <w:r w:rsidR="00B13FB1">
                                    <w:rPr>
                                      <w:sz w:val="32"/>
                                      <w:szCs w:val="32"/>
                                    </w:rPr>
                                    <w:t>1</w:t>
                                  </w:r>
                                  <w:r w:rsidRPr="009E3D5A">
                                    <w:rPr>
                                      <w:szCs w:val="32"/>
                                    </w:rPr>
                                    <w:t xml:space="preserve"> </w:t>
                                  </w:r>
                                </w:p>
                                <w:p w14:paraId="0A47D0A3" w14:textId="77777777" w:rsidR="0043252C" w:rsidRDefault="0043252C" w:rsidP="00190C76"/>
                              </w:txbxContent>
                            </wps:txbx>
                            <wps:bodyPr rot="0" vert="horz" wrap="square" lIns="91440" tIns="45720" rIns="91440" bIns="45720" anchor="t" anchorCtr="0" upright="1">
                              <a:noAutofit/>
                            </wps:bodyPr>
                          </wps:wsp>
                          <wps:wsp>
                            <wps:cNvPr id="56" name="AutoShape 2"/>
                            <wps:cNvCnPr>
                              <a:cxnSpLocks noChangeShapeType="1"/>
                            </wps:cNvCnPr>
                            <wps:spPr bwMode="auto">
                              <a:xfrm>
                                <a:off x="889" y="899"/>
                                <a:ext cx="1023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Text Box 31"/>
                            <wps:cNvSpPr txBox="1">
                              <a:spLocks noChangeArrowheads="1"/>
                            </wps:cNvSpPr>
                            <wps:spPr bwMode="auto">
                              <a:xfrm>
                                <a:off x="946" y="3179"/>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D6D65" w14:textId="77777777" w:rsidR="0043252C" w:rsidRPr="00305EC8" w:rsidRDefault="0043252C" w:rsidP="00190C76">
                                  <w:pPr>
                                    <w:pStyle w:val="Headnews"/>
                                    <w:spacing w:after="0"/>
                                    <w:rPr>
                                      <w:color w:val="806000"/>
                                      <w:sz w:val="20"/>
                                    </w:rPr>
                                  </w:pPr>
                                  <w:r w:rsidRPr="00305EC8">
                                    <w:rPr>
                                      <w:color w:val="806000"/>
                                      <w:sz w:val="20"/>
                                    </w:rPr>
                                    <w:t>Moss Vale</w:t>
                                  </w:r>
                                </w:p>
                              </w:txbxContent>
                            </wps:txbx>
                            <wps:bodyPr rot="0" vert="horz" wrap="square" lIns="0" tIns="0" rIns="0" bIns="0" anchor="t" anchorCtr="0" upright="1">
                              <a:noAutofit/>
                            </wps:bodyPr>
                          </wps:wsp>
                        </wpg:grpSp>
                        <wps:wsp>
                          <wps:cNvPr id="1" name="Straight Connector 1"/>
                          <wps:cNvCnPr/>
                          <wps:spPr>
                            <a:xfrm>
                              <a:off x="0" y="3513221"/>
                              <a:ext cx="649668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flipV="1">
                              <a:off x="0" y="0"/>
                              <a:ext cx="0" cy="351599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Straight Connector 10"/>
                          <wps:cNvCnPr/>
                          <wps:spPr>
                            <a:xfrm flipV="1">
                              <a:off x="6497053" y="0"/>
                              <a:ext cx="5715" cy="351218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3886A6B9" id="Group 15" o:spid="_x0000_s1026" style="position:absolute;left:0;text-align:left;margin-left:12.25pt;margin-top:.15pt;width:512.25pt;height:276.85pt;z-index:251641344" coordsize="65058,351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">
                <v:shapetype id="_x0000_t202" coordsize="21600,21600" o:spt="202" path="m,l,21600r21600,l21600,xe">
                  <v:stroke joinstyle="miter"/>
                  <v:path gradientshapeok="t" o:connecttype="rect"/>
                </v:shapetype>
                <v:shape id="Text Box 5" o:spid="_x0000_s1027" type="#_x0000_t202" style="position:absolute;left:22137;top:13956;width:42887;height:21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" filled="f" fillcolor="#ffc" stroked="f" strokeweight="1pt">
                  <v:textbox>
                    <w:txbxContent>
                      <w:p w14:paraId="29095186" w14:textId="77777777" w:rsidR="0043252C" w:rsidRPr="00305EC8" w:rsidRDefault="0043252C" w:rsidP="00190C76">
                        <w:pPr>
                          <w:pStyle w:val="FrontBDHS"/>
                          <w:spacing w:before="120" w:after="0" w:line="540" w:lineRule="exact"/>
                          <w:rPr>
                            <w:rFonts w:ascii="Calibri" w:hAnsi="Calibri"/>
                            <w:color w:val="806000"/>
                            <w:spacing w:val="42"/>
                            <w:sz w:val="60"/>
                            <w:szCs w:val="60"/>
                          </w:rPr>
                        </w:pPr>
                        <w:r w:rsidRPr="00305EC8">
                          <w:rPr>
                            <w:rFonts w:ascii="Calibri" w:hAnsi="Calibri"/>
                            <w:color w:val="806000"/>
                            <w:spacing w:val="42"/>
                            <w:sz w:val="60"/>
                            <w:szCs w:val="60"/>
                          </w:rPr>
                          <w:t>BERRIMA DISTRICT</w:t>
                        </w:r>
                      </w:p>
                      <w:p w14:paraId="65894A49" w14:textId="77777777" w:rsidR="0043252C" w:rsidRPr="00305EC8" w:rsidRDefault="0043252C" w:rsidP="00190C76">
                        <w:pPr>
                          <w:pStyle w:val="FrontBDHS2"/>
                          <w:spacing w:line="540" w:lineRule="exact"/>
                          <w:rPr>
                            <w:rFonts w:ascii="Calibri" w:hAnsi="Calibri"/>
                            <w:color w:val="806000"/>
                            <w:spacing w:val="20"/>
                            <w:sz w:val="56"/>
                            <w:szCs w:val="56"/>
                          </w:rPr>
                        </w:pPr>
                        <w:r w:rsidRPr="00305EC8">
                          <w:rPr>
                            <w:rFonts w:ascii="Calibri" w:hAnsi="Calibri"/>
                            <w:color w:val="806000"/>
                            <w:spacing w:val="20"/>
                            <w:sz w:val="56"/>
                            <w:szCs w:val="56"/>
                          </w:rPr>
                          <w:t xml:space="preserve">HISTORICAL &amp; FAMILY </w:t>
                        </w:r>
                      </w:p>
                      <w:p w14:paraId="5EF3ACBB" w14:textId="77777777" w:rsidR="0043252C" w:rsidRPr="00305EC8" w:rsidRDefault="0043252C" w:rsidP="00190C76">
                        <w:pPr>
                          <w:pStyle w:val="FrontBDHS2"/>
                          <w:spacing w:line="540" w:lineRule="exact"/>
                          <w:rPr>
                            <w:rFonts w:ascii="Calibri" w:hAnsi="Calibri"/>
                            <w:spacing w:val="20"/>
                            <w:sz w:val="56"/>
                            <w:szCs w:val="56"/>
                          </w:rPr>
                        </w:pPr>
                        <w:r w:rsidRPr="00305EC8">
                          <w:rPr>
                            <w:rFonts w:ascii="Calibri" w:hAnsi="Calibri"/>
                            <w:color w:val="806000"/>
                            <w:spacing w:val="20"/>
                            <w:sz w:val="56"/>
                            <w:szCs w:val="56"/>
                          </w:rPr>
                          <w:t>HISTORY SOCIETY Inc.</w:t>
                        </w:r>
                      </w:p>
                      <w:p w14:paraId="45367672" w14:textId="77777777" w:rsidR="001F30EA" w:rsidRPr="00305EC8" w:rsidRDefault="001F30EA" w:rsidP="001F30EA">
                        <w:pPr>
                          <w:pStyle w:val="FrontBDHS"/>
                          <w:spacing w:after="0"/>
                          <w:rPr>
                            <w:rFonts w:ascii="Calibri" w:hAnsi="Calibri"/>
                            <w:b w:val="0"/>
                            <w:spacing w:val="0"/>
                            <w:sz w:val="22"/>
                            <w:szCs w:val="22"/>
                          </w:rPr>
                        </w:pPr>
                        <w:r w:rsidRPr="00305EC8">
                          <w:rPr>
                            <w:rFonts w:ascii="Calibri" w:hAnsi="Calibri"/>
                            <w:b w:val="0"/>
                            <w:spacing w:val="0"/>
                            <w:sz w:val="22"/>
                            <w:szCs w:val="22"/>
                          </w:rPr>
                          <w:t>Founded 1960</w:t>
                        </w:r>
                      </w:p>
                      <w:p w14:paraId="556ADE8F" w14:textId="77777777" w:rsidR="001F30EA" w:rsidRDefault="001F30EA" w:rsidP="001F30EA">
                        <w:pPr>
                          <w:pStyle w:val="Headcaption2"/>
                          <w:spacing w:before="60"/>
                        </w:pPr>
                        <w:r w:rsidRPr="00305EC8">
                          <w:t xml:space="preserve">Located in the Wingecarribee Shire, </w:t>
                        </w:r>
                        <w:r w:rsidRPr="00305EC8">
                          <w:br/>
                        </w:r>
                        <w:smartTag w:uri="urn:schemas-microsoft-com:office:smarttags" w:element="place">
                          <w:r w:rsidRPr="00305EC8">
                            <w:t>Southern Highlands</w:t>
                          </w:r>
                        </w:smartTag>
                        <w:r w:rsidRPr="00470A4B">
                          <w:t xml:space="preserve"> </w:t>
                        </w:r>
                        <w:r w:rsidRPr="00305EC8">
                          <w:t>of NSW</w:t>
                        </w:r>
                      </w:p>
                      <w:p w14:paraId="7FE90A68" w14:textId="77777777" w:rsidR="001F30EA" w:rsidRPr="00E108CD" w:rsidRDefault="001F30EA" w:rsidP="001F30EA">
                        <w:pPr>
                          <w:spacing w:before="200"/>
                          <w:jc w:val="center"/>
                          <w:rPr>
                            <w:rFonts w:asciiTheme="minorHAnsi" w:hAnsiTheme="minorHAnsi" w:cstheme="minorHAnsi"/>
                            <w:sz w:val="20"/>
                            <w:szCs w:val="20"/>
                          </w:rPr>
                        </w:pPr>
                        <w:r w:rsidRPr="00E108CD">
                          <w:rPr>
                            <w:rFonts w:asciiTheme="minorHAnsi" w:hAnsiTheme="minorHAnsi" w:cstheme="minorHAnsi"/>
                            <w:sz w:val="20"/>
                            <w:szCs w:val="20"/>
                          </w:rPr>
                          <w:t>ABN  29 362 616 937</w:t>
                        </w:r>
                      </w:p>
                      <w:p w14:paraId="2A413EA7" w14:textId="77777777" w:rsidR="0043252C" w:rsidRPr="00470A4B" w:rsidRDefault="0043252C" w:rsidP="001F30EA">
                        <w:pPr>
                          <w:pStyle w:val="FrontBDHS"/>
                          <w:spacing w:after="0"/>
                        </w:pPr>
                      </w:p>
                    </w:txbxContent>
                  </v:textbox>
                </v:shape>
                <v:group id="Group 12" o:spid="_x0000_s1028" style="position:absolute;width:65058;height:35159" coordsize="65058,35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26" o:spid="_x0000_s1029" style="position:absolute;left:60;width:64998;height:35134" coordorigin="889,898" coordsize="10236,5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style="position:absolute;left:7618;top:898;width:3507;height:2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">
                      <v:imagedata r:id="rId11" o:title=""/>
                    </v:shape>
                    <v:shape id="Picture 16" o:spid="_x0000_s1031" type="#_x0000_t75" style="position:absolute;left:4296;top:898;width:3275;height:2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">
                      <v:imagedata r:id="rId12" o:title=""/>
                    </v:shape>
                    <v:shape id="Picture 15" o:spid="_x0000_s1032" type="#_x0000_t75" style="position:absolute;left:889;top:898;width:3385;height:2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">
                      <v:imagedata r:id="rId13" o:title="" cropbottom="5406f" cropright="-210f"/>
                    </v:shape>
                    <v:shape id="Text Box 29" o:spid="_x0000_s1033" type="#_x0000_t202" style="position:absolute;left:4225;top:927;width:126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30DD5E01" w14:textId="77777777" w:rsidR="0043252C" w:rsidRPr="00305EC8" w:rsidRDefault="0043252C" w:rsidP="00190C76">
                            <w:pPr>
                              <w:pStyle w:val="Headnews"/>
                              <w:spacing w:after="0"/>
                              <w:rPr>
                                <w:color w:val="806000"/>
                                <w:sz w:val="20"/>
                              </w:rPr>
                            </w:pPr>
                            <w:r w:rsidRPr="00305EC8">
                              <w:rPr>
                                <w:color w:val="806000"/>
                                <w:sz w:val="20"/>
                              </w:rPr>
                              <w:t>Mittagong</w:t>
                            </w:r>
                          </w:p>
                        </w:txbxContent>
                      </v:textbox>
                    </v:shape>
                    <v:shape id="Text Box 30" o:spid="_x0000_s1034" type="#_x0000_t202" style="position:absolute;left:7618;top:927;width:957;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48844746" w14:textId="77777777" w:rsidR="0043252C" w:rsidRPr="00305EC8" w:rsidRDefault="0043252C" w:rsidP="00190C76">
                            <w:pPr>
                              <w:pStyle w:val="Headnews"/>
                              <w:spacing w:after="0"/>
                              <w:rPr>
                                <w:color w:val="806000"/>
                                <w:sz w:val="20"/>
                              </w:rPr>
                            </w:pPr>
                            <w:r w:rsidRPr="00305EC8">
                              <w:rPr>
                                <w:color w:val="806000"/>
                                <w:sz w:val="20"/>
                              </w:rPr>
                              <w:t>Berrima</w:t>
                            </w:r>
                          </w:p>
                        </w:txbxContent>
                      </v:textbox>
                    </v:shape>
                    <v:shape id="Text Box 28" o:spid="_x0000_s1035" type="#_x0000_t202" style="position:absolute;left:917;top:927;width:90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79D10D99" w14:textId="77777777" w:rsidR="0043252C" w:rsidRPr="00305EC8" w:rsidRDefault="0043252C" w:rsidP="00190C76">
                            <w:pPr>
                              <w:pStyle w:val="Headnews"/>
                              <w:spacing w:after="0"/>
                              <w:jc w:val="both"/>
                              <w:rPr>
                                <w:color w:val="806000"/>
                                <w:sz w:val="20"/>
                              </w:rPr>
                            </w:pPr>
                            <w:r w:rsidRPr="00305EC8">
                              <w:rPr>
                                <w:color w:val="806000"/>
                                <w:sz w:val="20"/>
                              </w:rPr>
                              <w:t>Bowral</w:t>
                            </w:r>
                          </w:p>
                        </w:txbxContent>
                      </v:textbox>
                    </v:shape>
                    <v:shapetype id="_x0000_t32" coordsize="21600,21600" o:spt="32" o:oned="t" path="m,l21600,21600e" filled="f">
                      <v:path arrowok="t" fillok="f" o:connecttype="none"/>
                      <o:lock v:ext="edit" shapetype="t"/>
                    </v:shapetype>
                    <v:shape id="AutoShape 26" o:spid="_x0000_s1036" type="#_x0000_t32" style="position:absolute;left:889;top:2952;width:102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"/>
                    <v:shape id="Picture 17" o:spid="_x0000_s1037" type="#_x0000_t75" style="position:absolute;left:889;top:3094;width:3349;height:20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" stroked="t">
                      <v:imagedata r:id="rId14" o:title=""/>
                      <v:path arrowok="t"/>
                    </v:shape>
                    <v:shape id="Text Box 27" o:spid="_x0000_s1038" type="#_x0000_t202" style="position:absolute;left:889;top:5261;width:3878;height:1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7B337DFD" w14:textId="77777777" w:rsidR="0043252C" w:rsidRPr="009E3D5A" w:rsidRDefault="0043252C" w:rsidP="00190C76">
                            <w:pPr>
                              <w:pStyle w:val="Headnews"/>
                              <w:spacing w:after="0"/>
                              <w:jc w:val="left"/>
                              <w:rPr>
                                <w:b/>
                                <w:color w:val="806000"/>
                                <w:sz w:val="48"/>
                              </w:rPr>
                            </w:pPr>
                            <w:r w:rsidRPr="009E3D5A">
                              <w:rPr>
                                <w:b/>
                                <w:color w:val="806000"/>
                                <w:sz w:val="48"/>
                              </w:rPr>
                              <w:t>NEWSLETTER</w:t>
                            </w:r>
                          </w:p>
                          <w:p w14:paraId="017540E9" w14:textId="2A444CC0" w:rsidR="0043252C" w:rsidRPr="009E3D5A" w:rsidRDefault="0043252C" w:rsidP="00190C76">
                            <w:pPr>
                              <w:pStyle w:val="Headnews"/>
                              <w:spacing w:after="0"/>
                              <w:jc w:val="left"/>
                              <w:rPr>
                                <w:szCs w:val="32"/>
                              </w:rPr>
                            </w:pPr>
                            <w:r w:rsidRPr="00B833B1">
                              <w:rPr>
                                <w:sz w:val="32"/>
                                <w:szCs w:val="32"/>
                              </w:rPr>
                              <w:t xml:space="preserve">No </w:t>
                            </w:r>
                            <w:r w:rsidR="003B3B4B">
                              <w:rPr>
                                <w:sz w:val="32"/>
                                <w:szCs w:val="32"/>
                              </w:rPr>
                              <w:t>5</w:t>
                            </w:r>
                            <w:r w:rsidR="00E84702">
                              <w:rPr>
                                <w:sz w:val="32"/>
                                <w:szCs w:val="32"/>
                              </w:rPr>
                              <w:t>3</w:t>
                            </w:r>
                            <w:r w:rsidR="003116D1">
                              <w:rPr>
                                <w:sz w:val="32"/>
                                <w:szCs w:val="32"/>
                              </w:rPr>
                              <w:t>5</w:t>
                            </w:r>
                            <w:r w:rsidR="00F95F70">
                              <w:rPr>
                                <w:sz w:val="32"/>
                                <w:szCs w:val="32"/>
                              </w:rPr>
                              <w:t xml:space="preserve"> </w:t>
                            </w:r>
                            <w:r w:rsidR="003116D1">
                              <w:rPr>
                                <w:sz w:val="32"/>
                                <w:szCs w:val="32"/>
                              </w:rPr>
                              <w:t>March</w:t>
                            </w:r>
                            <w:r w:rsidR="00F95F70">
                              <w:rPr>
                                <w:sz w:val="32"/>
                                <w:szCs w:val="32"/>
                              </w:rPr>
                              <w:t xml:space="preserve"> </w:t>
                            </w:r>
                            <w:r w:rsidRPr="00B833B1">
                              <w:rPr>
                                <w:sz w:val="32"/>
                                <w:szCs w:val="32"/>
                              </w:rPr>
                              <w:t>20</w:t>
                            </w:r>
                            <w:r w:rsidR="003B3B4B">
                              <w:rPr>
                                <w:sz w:val="32"/>
                                <w:szCs w:val="32"/>
                              </w:rPr>
                              <w:t>2</w:t>
                            </w:r>
                            <w:r w:rsidR="00B13FB1">
                              <w:rPr>
                                <w:sz w:val="32"/>
                                <w:szCs w:val="32"/>
                              </w:rPr>
                              <w:t>1</w:t>
                            </w:r>
                            <w:r w:rsidRPr="009E3D5A">
                              <w:rPr>
                                <w:szCs w:val="32"/>
                              </w:rPr>
                              <w:t xml:space="preserve"> </w:t>
                            </w:r>
                          </w:p>
                          <w:p w14:paraId="0A47D0A3" w14:textId="77777777" w:rsidR="0043252C" w:rsidRDefault="0043252C" w:rsidP="00190C76"/>
                        </w:txbxContent>
                      </v:textbox>
                    </v:shape>
                    <v:shape id="AutoShape 2" o:spid="_x0000_s1039" type="#_x0000_t32" style="position:absolute;left:889;top:899;width:102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"/>
                    <v:shape id="Text Box 31" o:spid="_x0000_s1040" type="#_x0000_t202" style="position:absolute;left:946;top:3179;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41DD6D65" w14:textId="77777777" w:rsidR="0043252C" w:rsidRPr="00305EC8" w:rsidRDefault="0043252C" w:rsidP="00190C76">
                            <w:pPr>
                              <w:pStyle w:val="Headnews"/>
                              <w:spacing w:after="0"/>
                              <w:rPr>
                                <w:color w:val="806000"/>
                                <w:sz w:val="20"/>
                              </w:rPr>
                            </w:pPr>
                            <w:r w:rsidRPr="00305EC8">
                              <w:rPr>
                                <w:color w:val="806000"/>
                                <w:sz w:val="20"/>
                              </w:rPr>
                              <w:t>Moss Vale</w:t>
                            </w:r>
                          </w:p>
                        </w:txbxContent>
                      </v:textbox>
                    </v:shape>
                  </v:group>
                  <v:line id="Straight Connector 1" o:spid="_x0000_s1041" style="position:absolute;visibility:visible;mso-wrap-style:square" from="0,35132" to="64966,35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" strokecolor="black [3213]" strokeweight="1pt"/>
                  <v:line id="Straight Connector 6" o:spid="_x0000_s1042" style="position:absolute;flip:y;visibility:visible;mso-wrap-style:square" from="0,0" to="0,3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" strokecolor="black [3213]" strokeweight="1pt"/>
                  <v:line id="Straight Connector 10" o:spid="_x0000_s1043" style="position:absolute;flip:y;visibility:visible;mso-wrap-style:square" from="64970,0" to="65027,35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" strokecolor="black [3213]" strokeweight="1pt"/>
                </v:group>
                <w10:wrap type="topAndBottom"/>
              </v:group>
            </w:pict>
          </mc:Fallback>
        </mc:AlternateContent>
      </w:r>
    </w:p>
    <w:p w14:paraId="60C7E2FF" w14:textId="77777777" w:rsidR="00C2496F" w:rsidRDefault="00C2496F" w:rsidP="00C2496F">
      <w:pPr>
        <w:rPr>
          <w:rFonts w:asciiTheme="minorHAnsi" w:hAnsiTheme="minorHAnsi" w:cstheme="minorHAnsi"/>
          <w:b/>
          <w:sz w:val="22"/>
          <w:szCs w:val="22"/>
        </w:rPr>
        <w:sectPr w:rsidR="00C2496F" w:rsidSect="00186B49">
          <w:footerReference w:type="default" r:id="rId15"/>
          <w:pgSz w:w="11906" w:h="16838" w:code="9"/>
          <w:pgMar w:top="567" w:right="567" w:bottom="680" w:left="567" w:header="0" w:footer="284" w:gutter="0"/>
          <w:cols w:space="284"/>
          <w:docGrid w:linePitch="360"/>
        </w:sectPr>
      </w:pPr>
    </w:p>
    <w:p w14:paraId="6F5C44FF" w14:textId="4D010ECC" w:rsidR="00080EFE" w:rsidRDefault="00E64446" w:rsidP="00080EFE">
      <w:pPr>
        <w:rPr>
          <w:rFonts w:asciiTheme="minorHAnsi" w:hAnsiTheme="minorHAnsi" w:cstheme="minorHAnsi"/>
          <w:b/>
        </w:rPr>
      </w:pPr>
      <w:bookmarkStart w:id="1" w:name="_Hlk31101227"/>
      <w:bookmarkEnd w:id="1"/>
      <w:r>
        <w:rPr>
          <w:rFonts w:asciiTheme="minorHAnsi" w:hAnsiTheme="minorHAnsi" w:cstheme="minorHAnsi"/>
          <w:b/>
          <w:noProof/>
          <w:lang w:eastAsia="en-AU"/>
        </w:rPr>
        <w:drawing>
          <wp:anchor distT="0" distB="0" distL="114300" distR="114300" simplePos="0" relativeHeight="251644416" behindDoc="1" locked="0" layoutInCell="1" allowOverlap="1" wp14:anchorId="23C490F2" wp14:editId="7C974637">
            <wp:simplePos x="0" y="0"/>
            <wp:positionH relativeFrom="column">
              <wp:posOffset>2540</wp:posOffset>
            </wp:positionH>
            <wp:positionV relativeFrom="paragraph">
              <wp:posOffset>26035</wp:posOffset>
            </wp:positionV>
            <wp:extent cx="1023620" cy="1171575"/>
            <wp:effectExtent l="19050" t="19050" r="24130" b="28575"/>
            <wp:wrapTight wrapText="bothSides">
              <wp:wrapPolygon edited="0">
                <wp:start x="-402" y="-351"/>
                <wp:lineTo x="-402" y="21776"/>
                <wp:lineTo x="21707" y="21776"/>
                <wp:lineTo x="21707" y="-351"/>
                <wp:lineTo x="-402" y="-351"/>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an Mackey 12-2017.JPG"/>
                    <pic:cNvPicPr/>
                  </pic:nvPicPr>
                  <pic:blipFill rotWithShape="1">
                    <a:blip r:embed="rId16" cstate="screen">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1023620" cy="117157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0EFE" w:rsidRPr="00C2496F">
        <w:rPr>
          <w:rFonts w:asciiTheme="minorHAnsi" w:hAnsiTheme="minorHAnsi" w:cstheme="minorHAnsi"/>
          <w:b/>
        </w:rPr>
        <w:t>From the President’s Desk</w:t>
      </w:r>
    </w:p>
    <w:p w14:paraId="7A79147F" w14:textId="12F44277" w:rsidR="00652A04" w:rsidRDefault="00652A04" w:rsidP="00652A04">
      <w:pPr>
        <w:spacing w:before="120" w:line="260" w:lineRule="exact"/>
        <w:rPr>
          <w:rFonts w:asciiTheme="minorHAnsi" w:hAnsiTheme="minorHAnsi" w:cstheme="minorHAnsi"/>
          <w:sz w:val="22"/>
          <w:szCs w:val="22"/>
        </w:rPr>
      </w:pPr>
      <w:r w:rsidRPr="00652A04">
        <w:rPr>
          <w:rFonts w:asciiTheme="minorHAnsi" w:hAnsiTheme="minorHAnsi" w:cstheme="minorHAnsi"/>
          <w:sz w:val="22"/>
          <w:szCs w:val="22"/>
        </w:rPr>
        <w:t xml:space="preserve">Welcome to our March edition of the Society’s newsletter as we emerge from the COVID lock-down. </w:t>
      </w:r>
    </w:p>
    <w:p w14:paraId="4E7E93BC" w14:textId="2A0770A4" w:rsidR="00652A04" w:rsidRPr="00652A04" w:rsidRDefault="00652A04" w:rsidP="00652A04">
      <w:pPr>
        <w:spacing w:before="120" w:line="260" w:lineRule="exact"/>
        <w:rPr>
          <w:rFonts w:asciiTheme="minorHAnsi" w:hAnsiTheme="minorHAnsi" w:cstheme="minorHAnsi"/>
          <w:sz w:val="22"/>
          <w:szCs w:val="22"/>
        </w:rPr>
      </w:pPr>
      <w:r w:rsidRPr="00652A04">
        <w:rPr>
          <w:rFonts w:asciiTheme="minorHAnsi" w:hAnsiTheme="minorHAnsi" w:cstheme="minorHAnsi"/>
          <w:sz w:val="22"/>
          <w:szCs w:val="22"/>
        </w:rPr>
        <w:t>With the vaccines now being rolled out across Australia, we begin to see signs of life returning to the local fields of art and entertainment with the recent visit to the Berrima Museum of representatives from Create NSW and the Southern Tablelands Arts. (Refer to story on page 3).</w:t>
      </w:r>
    </w:p>
    <w:p w14:paraId="68F677C6" w14:textId="7DC29252" w:rsidR="00652A04" w:rsidRPr="00652A04" w:rsidRDefault="00652A04" w:rsidP="00652A04">
      <w:pPr>
        <w:spacing w:before="120" w:line="260" w:lineRule="exact"/>
        <w:rPr>
          <w:rFonts w:asciiTheme="minorHAnsi" w:hAnsiTheme="minorHAnsi" w:cstheme="minorHAnsi"/>
          <w:sz w:val="22"/>
          <w:szCs w:val="22"/>
        </w:rPr>
      </w:pPr>
      <w:r w:rsidRPr="00652A04">
        <w:rPr>
          <w:rFonts w:asciiTheme="minorHAnsi" w:hAnsiTheme="minorHAnsi" w:cstheme="minorHAnsi"/>
          <w:sz w:val="22"/>
          <w:szCs w:val="22"/>
        </w:rPr>
        <w:t xml:space="preserve">Create NSW is well known for its promotion of the arts, screen and culture in an integrated entity and is responsible for furthering the Government’s vision for NSW. </w:t>
      </w:r>
      <w:r>
        <w:rPr>
          <w:rFonts w:asciiTheme="minorHAnsi" w:hAnsiTheme="minorHAnsi" w:cstheme="minorHAnsi"/>
          <w:sz w:val="22"/>
          <w:szCs w:val="22"/>
        </w:rPr>
        <w:t xml:space="preserve"> </w:t>
      </w:r>
      <w:r w:rsidRPr="00652A04">
        <w:rPr>
          <w:rFonts w:asciiTheme="minorHAnsi" w:hAnsiTheme="minorHAnsi" w:cstheme="minorHAnsi"/>
          <w:sz w:val="22"/>
          <w:szCs w:val="22"/>
        </w:rPr>
        <w:t>Create NSW invests in the success and future of arts, screen and culture in NSW through infrastructure and funding programs.</w:t>
      </w:r>
    </w:p>
    <w:p w14:paraId="525DD706" w14:textId="324C3C4A" w:rsidR="00652A04" w:rsidRPr="00652A04" w:rsidRDefault="00652A04" w:rsidP="00652A04">
      <w:pPr>
        <w:spacing w:before="120" w:line="260" w:lineRule="exact"/>
        <w:rPr>
          <w:rFonts w:asciiTheme="minorHAnsi" w:hAnsiTheme="minorHAnsi" w:cstheme="minorHAnsi"/>
          <w:sz w:val="22"/>
          <w:szCs w:val="22"/>
        </w:rPr>
      </w:pPr>
      <w:r w:rsidRPr="00652A04">
        <w:rPr>
          <w:rFonts w:asciiTheme="minorHAnsi" w:hAnsiTheme="minorHAnsi" w:cstheme="minorHAnsi"/>
          <w:sz w:val="22"/>
          <w:szCs w:val="22"/>
        </w:rPr>
        <w:t>Our society is very familiar with the Create NSW program as they provided half the funding for the recently completed digital gallery and renovations at the Berrima Museum.</w:t>
      </w:r>
    </w:p>
    <w:p w14:paraId="750ED0D3" w14:textId="5AD1E7E9" w:rsidR="00652A04" w:rsidRPr="00652A04" w:rsidRDefault="00652A04" w:rsidP="00652A04">
      <w:pPr>
        <w:spacing w:before="120" w:line="260" w:lineRule="exact"/>
        <w:rPr>
          <w:rFonts w:asciiTheme="minorHAnsi" w:hAnsiTheme="minorHAnsi" w:cstheme="minorHAnsi"/>
          <w:sz w:val="22"/>
          <w:szCs w:val="22"/>
        </w:rPr>
      </w:pPr>
      <w:r w:rsidRPr="00652A04">
        <w:rPr>
          <w:rFonts w:asciiTheme="minorHAnsi" w:hAnsiTheme="minorHAnsi" w:cstheme="minorHAnsi"/>
          <w:sz w:val="22"/>
          <w:szCs w:val="22"/>
        </w:rPr>
        <w:t>Southern Highlands Arts is possibly less known in our district as they are located in Goulburn. They are now more actively promoting this region including a short video of the Museum on their website.</w:t>
      </w:r>
    </w:p>
    <w:p w14:paraId="1EAD7092" w14:textId="77777777" w:rsidR="00652A04" w:rsidRDefault="00652A04" w:rsidP="00652A04">
      <w:pPr>
        <w:spacing w:before="120" w:line="260" w:lineRule="exact"/>
        <w:rPr>
          <w:rFonts w:asciiTheme="minorHAnsi" w:hAnsiTheme="minorHAnsi" w:cstheme="minorHAnsi"/>
          <w:sz w:val="22"/>
          <w:szCs w:val="22"/>
        </w:rPr>
      </w:pPr>
      <w:r w:rsidRPr="009B707A">
        <w:rPr>
          <w:noProof/>
          <w:sz w:val="16"/>
          <w:szCs w:val="16"/>
        </w:rPr>
        <mc:AlternateContent>
          <mc:Choice Requires="wps">
            <w:drawing>
              <wp:anchor distT="0" distB="0" distL="114300" distR="114300" simplePos="0" relativeHeight="251736576" behindDoc="0" locked="0" layoutInCell="1" allowOverlap="1" wp14:anchorId="4CD546A6" wp14:editId="18BD00E8">
                <wp:simplePos x="0" y="0"/>
                <wp:positionH relativeFrom="column">
                  <wp:align>left</wp:align>
                </wp:positionH>
                <wp:positionV relativeFrom="paragraph">
                  <wp:posOffset>1600835</wp:posOffset>
                </wp:positionV>
                <wp:extent cx="4991100" cy="609600"/>
                <wp:effectExtent l="0" t="0" r="19050" b="19050"/>
                <wp:wrapThrough wrapText="bothSides">
                  <wp:wrapPolygon edited="0">
                    <wp:start x="0" y="0"/>
                    <wp:lineTo x="0" y="21600"/>
                    <wp:lineTo x="21600" y="21600"/>
                    <wp:lineTo x="21600" y="0"/>
                    <wp:lineTo x="0" y="0"/>
                  </wp:wrapPolygon>
                </wp:wrapThrough>
                <wp:docPr id="2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609600"/>
                        </a:xfrm>
                        <a:prstGeom prst="rect">
                          <a:avLst/>
                        </a:prstGeom>
                        <a:solidFill>
                          <a:srgbClr val="FFFFFF"/>
                        </a:solidFill>
                        <a:ln w="9525">
                          <a:solidFill>
                            <a:srgbClr val="000000"/>
                          </a:solidFill>
                          <a:miter lim="800000"/>
                          <a:headEnd/>
                          <a:tailEnd/>
                        </a:ln>
                      </wps:spPr>
                      <wps:txbx>
                        <w:txbxContent>
                          <w:p w14:paraId="7BC4F7FF" w14:textId="77777777" w:rsidR="00656884" w:rsidRDefault="00656884" w:rsidP="00656884">
                            <w:pPr>
                              <w:pStyle w:val="FrontMeetboxhead"/>
                              <w:spacing w:after="0"/>
                              <w:rPr>
                                <w:rFonts w:ascii="Calibri" w:hAnsi="Calibri"/>
                              </w:rPr>
                            </w:pPr>
                            <w:r>
                              <w:rPr>
                                <w:rFonts w:ascii="Calibri" w:hAnsi="Calibri"/>
                              </w:rPr>
                              <w:t xml:space="preserve">ALL </w:t>
                            </w:r>
                            <w:r w:rsidRPr="00C549A5">
                              <w:rPr>
                                <w:rFonts w:ascii="Calibri" w:hAnsi="Calibri"/>
                              </w:rPr>
                              <w:t>GENERAL MONTHLY MEETINGS</w:t>
                            </w:r>
                            <w:r>
                              <w:rPr>
                                <w:rFonts w:ascii="Calibri" w:hAnsi="Calibri"/>
                              </w:rPr>
                              <w:t xml:space="preserve"> POSTPONED TILL FURTHER NOTICE</w:t>
                            </w:r>
                          </w:p>
                          <w:p w14:paraId="4E6AE5B3" w14:textId="77777777" w:rsidR="00656884" w:rsidRPr="002E61C8" w:rsidRDefault="00656884" w:rsidP="00656884">
                            <w:pPr>
                              <w:pStyle w:val="BodyText1"/>
                              <w:pBdr>
                                <w:bottom w:val="single" w:sz="4" w:space="1" w:color="auto"/>
                              </w:pBdr>
                              <w:spacing w:before="0" w:line="60" w:lineRule="exact"/>
                              <w:rPr>
                                <w:sz w:val="16"/>
                                <w:szCs w:val="16"/>
                              </w:rPr>
                            </w:pPr>
                          </w:p>
                          <w:p w14:paraId="75FAEBCD" w14:textId="77777777" w:rsidR="00656884" w:rsidRPr="002E61C8" w:rsidRDefault="00656884" w:rsidP="00656884">
                            <w:pPr>
                              <w:pStyle w:val="BodyText1"/>
                              <w:pBdr>
                                <w:bottom w:val="single" w:sz="4" w:space="1" w:color="auto"/>
                              </w:pBdr>
                              <w:spacing w:before="0" w:line="60" w:lineRule="exact"/>
                              <w:rPr>
                                <w:sz w:val="16"/>
                                <w:szCs w:val="16"/>
                              </w:rPr>
                            </w:pPr>
                          </w:p>
                          <w:p w14:paraId="36350744" w14:textId="6354749B" w:rsidR="00656884" w:rsidRPr="003B3B4B" w:rsidRDefault="005E26DA" w:rsidP="005E26DA">
                            <w:pPr>
                              <w:pStyle w:val="BodyText1"/>
                              <w:spacing w:before="60" w:line="240" w:lineRule="auto"/>
                              <w:ind w:left="720" w:hanging="720"/>
                              <w:jc w:val="center"/>
                              <w:rPr>
                                <w:rFonts w:cs="Microsoft Sans Serif"/>
                                <w:sz w:val="22"/>
                              </w:rPr>
                            </w:pPr>
                            <w:r>
                              <w:rPr>
                                <w:rStyle w:val="Bodytext2Char"/>
                                <w:b/>
                              </w:rPr>
                              <w:t xml:space="preserve">The </w:t>
                            </w:r>
                            <w:r w:rsidR="00656884" w:rsidRPr="002E61C8">
                              <w:rPr>
                                <w:rStyle w:val="Bodytext2Char"/>
                                <w:b/>
                              </w:rPr>
                              <w:t>Family History Group</w:t>
                            </w:r>
                            <w:r w:rsidR="00656884">
                              <w:rPr>
                                <w:b/>
                                <w:sz w:val="22"/>
                              </w:rPr>
                              <w:t xml:space="preserve"> </w:t>
                            </w:r>
                            <w:r w:rsidRPr="005E26DA">
                              <w:rPr>
                                <w:bCs/>
                                <w:sz w:val="22"/>
                              </w:rPr>
                              <w:t>will</w:t>
                            </w:r>
                            <w:r>
                              <w:rPr>
                                <w:b/>
                                <w:sz w:val="22"/>
                              </w:rPr>
                              <w:t xml:space="preserve"> </w:t>
                            </w:r>
                            <w:r w:rsidR="00656884">
                              <w:rPr>
                                <w:bCs/>
                                <w:sz w:val="22"/>
                              </w:rPr>
                              <w:t xml:space="preserve">meet </w:t>
                            </w:r>
                            <w:r>
                              <w:rPr>
                                <w:bCs/>
                                <w:sz w:val="22"/>
                              </w:rPr>
                              <w:t>each month on the first Wednesday at 1pm</w:t>
                            </w:r>
                            <w:r w:rsidR="00656884" w:rsidRPr="00567347">
                              <w:rPr>
                                <w:bCs/>
                                <w:sz w:val="2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D546A6" id="Text Box 9" o:spid="_x0000_s1044" type="#_x0000_t202" style="position:absolute;margin-left:0;margin-top:126.05pt;width:393pt;height:48pt;z-index:251736576;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">
                <v:textbox>
                  <w:txbxContent>
                    <w:p w14:paraId="7BC4F7FF" w14:textId="77777777" w:rsidR="00656884" w:rsidRDefault="00656884" w:rsidP="00656884">
                      <w:pPr>
                        <w:pStyle w:val="FrontMeetboxhead"/>
                        <w:spacing w:after="0"/>
                        <w:rPr>
                          <w:rFonts w:ascii="Calibri" w:hAnsi="Calibri"/>
                        </w:rPr>
                      </w:pPr>
                      <w:r>
                        <w:rPr>
                          <w:rFonts w:ascii="Calibri" w:hAnsi="Calibri"/>
                        </w:rPr>
                        <w:t xml:space="preserve">ALL </w:t>
                      </w:r>
                      <w:r w:rsidRPr="00C549A5">
                        <w:rPr>
                          <w:rFonts w:ascii="Calibri" w:hAnsi="Calibri"/>
                        </w:rPr>
                        <w:t>GENERAL MONTHLY MEETINGS</w:t>
                      </w:r>
                      <w:r>
                        <w:rPr>
                          <w:rFonts w:ascii="Calibri" w:hAnsi="Calibri"/>
                        </w:rPr>
                        <w:t xml:space="preserve"> POSTPONED TILL FURTHER NOTICE</w:t>
                      </w:r>
                    </w:p>
                    <w:p w14:paraId="4E6AE5B3" w14:textId="77777777" w:rsidR="00656884" w:rsidRPr="002E61C8" w:rsidRDefault="00656884" w:rsidP="00656884">
                      <w:pPr>
                        <w:pStyle w:val="BodyText1"/>
                        <w:pBdr>
                          <w:bottom w:val="single" w:sz="4" w:space="1" w:color="auto"/>
                        </w:pBdr>
                        <w:spacing w:before="0" w:line="60" w:lineRule="exact"/>
                        <w:rPr>
                          <w:sz w:val="16"/>
                          <w:szCs w:val="16"/>
                        </w:rPr>
                      </w:pPr>
                    </w:p>
                    <w:p w14:paraId="75FAEBCD" w14:textId="77777777" w:rsidR="00656884" w:rsidRPr="002E61C8" w:rsidRDefault="00656884" w:rsidP="00656884">
                      <w:pPr>
                        <w:pStyle w:val="BodyText1"/>
                        <w:pBdr>
                          <w:bottom w:val="single" w:sz="4" w:space="1" w:color="auto"/>
                        </w:pBdr>
                        <w:spacing w:before="0" w:line="60" w:lineRule="exact"/>
                        <w:rPr>
                          <w:sz w:val="16"/>
                          <w:szCs w:val="16"/>
                        </w:rPr>
                      </w:pPr>
                    </w:p>
                    <w:p w14:paraId="36350744" w14:textId="6354749B" w:rsidR="00656884" w:rsidRPr="003B3B4B" w:rsidRDefault="005E26DA" w:rsidP="005E26DA">
                      <w:pPr>
                        <w:pStyle w:val="BodyText1"/>
                        <w:spacing w:before="60" w:line="240" w:lineRule="auto"/>
                        <w:ind w:left="720" w:hanging="720"/>
                        <w:jc w:val="center"/>
                        <w:rPr>
                          <w:rFonts w:cs="Microsoft Sans Serif"/>
                          <w:sz w:val="22"/>
                        </w:rPr>
                      </w:pPr>
                      <w:r>
                        <w:rPr>
                          <w:rStyle w:val="Bodytext2Char"/>
                          <w:b/>
                        </w:rPr>
                        <w:t xml:space="preserve">The </w:t>
                      </w:r>
                      <w:r w:rsidR="00656884" w:rsidRPr="002E61C8">
                        <w:rPr>
                          <w:rStyle w:val="Bodytext2Char"/>
                          <w:b/>
                        </w:rPr>
                        <w:t>Family History Group</w:t>
                      </w:r>
                      <w:r w:rsidR="00656884">
                        <w:rPr>
                          <w:b/>
                          <w:sz w:val="22"/>
                        </w:rPr>
                        <w:t xml:space="preserve"> </w:t>
                      </w:r>
                      <w:r w:rsidRPr="005E26DA">
                        <w:rPr>
                          <w:bCs/>
                          <w:sz w:val="22"/>
                        </w:rPr>
                        <w:t>will</w:t>
                      </w:r>
                      <w:r>
                        <w:rPr>
                          <w:b/>
                          <w:sz w:val="22"/>
                        </w:rPr>
                        <w:t xml:space="preserve"> </w:t>
                      </w:r>
                      <w:r w:rsidR="00656884">
                        <w:rPr>
                          <w:bCs/>
                          <w:sz w:val="22"/>
                        </w:rPr>
                        <w:t xml:space="preserve">meet </w:t>
                      </w:r>
                      <w:r>
                        <w:rPr>
                          <w:bCs/>
                          <w:sz w:val="22"/>
                        </w:rPr>
                        <w:t>each month on the first Wednesday at 1pm</w:t>
                      </w:r>
                      <w:r w:rsidR="00656884" w:rsidRPr="00567347">
                        <w:rPr>
                          <w:bCs/>
                          <w:sz w:val="22"/>
                        </w:rPr>
                        <w:t>.</w:t>
                      </w:r>
                    </w:p>
                  </w:txbxContent>
                </v:textbox>
                <w10:wrap type="through"/>
              </v:shape>
            </w:pict>
          </mc:Fallback>
        </mc:AlternateContent>
      </w:r>
      <w:r w:rsidRPr="00652A04">
        <w:rPr>
          <w:rFonts w:asciiTheme="minorHAnsi" w:hAnsiTheme="minorHAnsi" w:cstheme="minorHAnsi"/>
          <w:sz w:val="22"/>
          <w:szCs w:val="22"/>
        </w:rPr>
        <w:t>One aspect of renewed activity in this field highlights the lack of volunteers, especially younger ones standing up to eventually replace the ever</w:t>
      </w:r>
      <w:r>
        <w:rPr>
          <w:rFonts w:asciiTheme="minorHAnsi" w:hAnsiTheme="minorHAnsi" w:cstheme="minorHAnsi"/>
          <w:sz w:val="22"/>
          <w:szCs w:val="22"/>
        </w:rPr>
        <w:t>-</w:t>
      </w:r>
      <w:r w:rsidRPr="00652A04">
        <w:rPr>
          <w:rFonts w:asciiTheme="minorHAnsi" w:hAnsiTheme="minorHAnsi" w:cstheme="minorHAnsi"/>
          <w:sz w:val="22"/>
          <w:szCs w:val="22"/>
        </w:rPr>
        <w:t xml:space="preserve">ageing band of dedicated volunteers. </w:t>
      </w:r>
    </w:p>
    <w:p w14:paraId="4B8AE1DB" w14:textId="77777777" w:rsidR="00652A04" w:rsidRDefault="00652A04" w:rsidP="00652A04">
      <w:pPr>
        <w:spacing w:before="120" w:line="260" w:lineRule="exact"/>
        <w:rPr>
          <w:rFonts w:asciiTheme="minorHAnsi" w:hAnsiTheme="minorHAnsi" w:cstheme="minorHAnsi"/>
          <w:sz w:val="22"/>
          <w:szCs w:val="22"/>
        </w:rPr>
      </w:pPr>
    </w:p>
    <w:p w14:paraId="57E1942C" w14:textId="77777777" w:rsidR="00652A04" w:rsidRDefault="00652A04" w:rsidP="00652A04">
      <w:pPr>
        <w:spacing w:before="120" w:line="260" w:lineRule="exact"/>
        <w:rPr>
          <w:rFonts w:asciiTheme="minorHAnsi" w:hAnsiTheme="minorHAnsi" w:cstheme="minorHAnsi"/>
          <w:sz w:val="22"/>
          <w:szCs w:val="22"/>
        </w:rPr>
      </w:pPr>
      <w:r w:rsidRPr="00652A04">
        <w:rPr>
          <w:rFonts w:asciiTheme="minorHAnsi" w:hAnsiTheme="minorHAnsi" w:cstheme="minorHAnsi"/>
          <w:sz w:val="22"/>
          <w:szCs w:val="22"/>
        </w:rPr>
        <w:t xml:space="preserve">It is hoped that with renewed activities taking place this year people might once again venture out of their comfort zone and join the enthusiastic band of current volunteers. </w:t>
      </w:r>
    </w:p>
    <w:p w14:paraId="546E3213" w14:textId="2D05E152" w:rsidR="00652A04" w:rsidRPr="00652A04" w:rsidRDefault="00652A04" w:rsidP="00652A04">
      <w:pPr>
        <w:spacing w:before="120" w:line="260" w:lineRule="exact"/>
        <w:rPr>
          <w:rFonts w:asciiTheme="minorHAnsi" w:hAnsiTheme="minorHAnsi" w:cstheme="minorHAnsi"/>
          <w:sz w:val="22"/>
          <w:szCs w:val="22"/>
        </w:rPr>
      </w:pPr>
      <w:r w:rsidRPr="00652A04">
        <w:rPr>
          <w:rFonts w:asciiTheme="minorHAnsi" w:hAnsiTheme="minorHAnsi" w:cstheme="minorHAnsi"/>
          <w:sz w:val="22"/>
          <w:szCs w:val="22"/>
        </w:rPr>
        <w:t xml:space="preserve">Another statistic across our ageing demographic is a slowly declining number of financial members in our </w:t>
      </w:r>
      <w:r w:rsidR="00B31242">
        <w:rPr>
          <w:rFonts w:asciiTheme="minorHAnsi" w:hAnsiTheme="minorHAnsi" w:cstheme="minorHAnsi"/>
          <w:sz w:val="22"/>
          <w:szCs w:val="22"/>
        </w:rPr>
        <w:t>S</w:t>
      </w:r>
      <w:r w:rsidRPr="00652A04">
        <w:rPr>
          <w:rFonts w:asciiTheme="minorHAnsi" w:hAnsiTheme="minorHAnsi" w:cstheme="minorHAnsi"/>
          <w:sz w:val="22"/>
          <w:szCs w:val="22"/>
        </w:rPr>
        <w:t xml:space="preserve">ociety. </w:t>
      </w:r>
      <w:r w:rsidR="00122BDD">
        <w:rPr>
          <w:rFonts w:asciiTheme="minorHAnsi" w:hAnsiTheme="minorHAnsi" w:cstheme="minorHAnsi"/>
          <w:sz w:val="22"/>
          <w:szCs w:val="22"/>
        </w:rPr>
        <w:t>Our membership income, together with the takings from the Berrima Museum, are the major source of funding for our Society.</w:t>
      </w:r>
      <w:r w:rsidR="00B31242">
        <w:rPr>
          <w:rFonts w:asciiTheme="minorHAnsi" w:hAnsiTheme="minorHAnsi" w:cstheme="minorHAnsi"/>
          <w:sz w:val="22"/>
          <w:szCs w:val="22"/>
        </w:rPr>
        <w:t xml:space="preserve"> </w:t>
      </w:r>
      <w:r w:rsidRPr="00652A04">
        <w:rPr>
          <w:rFonts w:asciiTheme="minorHAnsi" w:hAnsiTheme="minorHAnsi" w:cstheme="minorHAnsi"/>
          <w:sz w:val="22"/>
          <w:szCs w:val="22"/>
        </w:rPr>
        <w:t xml:space="preserve"> It is hoped that with </w:t>
      </w:r>
      <w:r w:rsidR="00122BDD">
        <w:rPr>
          <w:rFonts w:asciiTheme="minorHAnsi" w:hAnsiTheme="minorHAnsi" w:cstheme="minorHAnsi"/>
          <w:sz w:val="22"/>
          <w:szCs w:val="22"/>
        </w:rPr>
        <w:t>a gradual return to normal this year</w:t>
      </w:r>
      <w:r w:rsidRPr="00652A04">
        <w:rPr>
          <w:rFonts w:asciiTheme="minorHAnsi" w:hAnsiTheme="minorHAnsi" w:cstheme="minorHAnsi"/>
          <w:sz w:val="22"/>
          <w:szCs w:val="22"/>
        </w:rPr>
        <w:t xml:space="preserve"> our membership </w:t>
      </w:r>
      <w:r w:rsidR="00122BDD">
        <w:rPr>
          <w:rFonts w:asciiTheme="minorHAnsi" w:hAnsiTheme="minorHAnsi" w:cstheme="minorHAnsi"/>
          <w:sz w:val="22"/>
          <w:szCs w:val="22"/>
        </w:rPr>
        <w:t xml:space="preserve">numbers </w:t>
      </w:r>
      <w:r w:rsidRPr="00652A04">
        <w:rPr>
          <w:rFonts w:asciiTheme="minorHAnsi" w:hAnsiTheme="minorHAnsi" w:cstheme="minorHAnsi"/>
          <w:sz w:val="22"/>
          <w:szCs w:val="22"/>
        </w:rPr>
        <w:t>will begin to rise again.</w:t>
      </w:r>
    </w:p>
    <w:p w14:paraId="2283F3D2" w14:textId="75A0FDB7" w:rsidR="00652A04" w:rsidRPr="00652A04" w:rsidRDefault="00652A04" w:rsidP="00652A04">
      <w:pPr>
        <w:spacing w:before="120" w:line="260" w:lineRule="exact"/>
        <w:rPr>
          <w:rFonts w:asciiTheme="minorHAnsi" w:hAnsiTheme="minorHAnsi" w:cstheme="minorHAnsi"/>
          <w:sz w:val="22"/>
          <w:szCs w:val="22"/>
        </w:rPr>
      </w:pPr>
      <w:r w:rsidRPr="00652A04">
        <w:rPr>
          <w:rFonts w:asciiTheme="minorHAnsi" w:hAnsiTheme="minorHAnsi" w:cstheme="minorHAnsi"/>
          <w:sz w:val="22"/>
          <w:szCs w:val="22"/>
        </w:rPr>
        <w:t xml:space="preserve">The Archives research team is continuing to attend to an interesting array of research enquiries from both members and the general public. </w:t>
      </w:r>
      <w:r>
        <w:rPr>
          <w:rFonts w:asciiTheme="minorHAnsi" w:hAnsiTheme="minorHAnsi" w:cstheme="minorHAnsi"/>
          <w:sz w:val="22"/>
          <w:szCs w:val="22"/>
        </w:rPr>
        <w:t xml:space="preserve"> </w:t>
      </w:r>
      <w:r w:rsidRPr="00652A04">
        <w:rPr>
          <w:rFonts w:asciiTheme="minorHAnsi" w:hAnsiTheme="minorHAnsi" w:cstheme="minorHAnsi"/>
          <w:sz w:val="22"/>
          <w:szCs w:val="22"/>
        </w:rPr>
        <w:t xml:space="preserve">Visitors are regularly accessing our collection of newspapers post the 1950s which are not yet digitised on Trove. </w:t>
      </w:r>
      <w:r>
        <w:rPr>
          <w:rFonts w:asciiTheme="minorHAnsi" w:hAnsiTheme="minorHAnsi" w:cstheme="minorHAnsi"/>
          <w:sz w:val="22"/>
          <w:szCs w:val="22"/>
        </w:rPr>
        <w:t xml:space="preserve"> </w:t>
      </w:r>
      <w:r w:rsidRPr="00652A04">
        <w:rPr>
          <w:rFonts w:asciiTheme="minorHAnsi" w:hAnsiTheme="minorHAnsi" w:cstheme="minorHAnsi"/>
          <w:sz w:val="22"/>
          <w:szCs w:val="22"/>
        </w:rPr>
        <w:t xml:space="preserve">In Conservation a new single bay of steel shelving has been installed to accommodate current and future issues of the </w:t>
      </w:r>
      <w:r w:rsidRPr="00652A04">
        <w:rPr>
          <w:rFonts w:asciiTheme="minorHAnsi" w:hAnsiTheme="minorHAnsi" w:cstheme="minorHAnsi"/>
          <w:i/>
          <w:iCs/>
          <w:sz w:val="22"/>
          <w:szCs w:val="22"/>
        </w:rPr>
        <w:t>Southern Highlands News</w:t>
      </w:r>
      <w:r w:rsidRPr="00652A04">
        <w:rPr>
          <w:rFonts w:asciiTheme="minorHAnsi" w:hAnsiTheme="minorHAnsi" w:cstheme="minorHAnsi"/>
          <w:sz w:val="22"/>
          <w:szCs w:val="22"/>
        </w:rPr>
        <w:t>.</w:t>
      </w:r>
    </w:p>
    <w:p w14:paraId="70C8CD22" w14:textId="77777777" w:rsidR="00652A04" w:rsidRDefault="00652A04" w:rsidP="00652A04">
      <w:pPr>
        <w:spacing w:before="120" w:line="260" w:lineRule="exact"/>
        <w:rPr>
          <w:rFonts w:asciiTheme="minorHAnsi" w:hAnsiTheme="minorHAnsi" w:cstheme="minorHAnsi"/>
          <w:sz w:val="22"/>
          <w:szCs w:val="22"/>
        </w:rPr>
      </w:pPr>
      <w:r w:rsidRPr="00652A04">
        <w:rPr>
          <w:rFonts w:asciiTheme="minorHAnsi" w:hAnsiTheme="minorHAnsi" w:cstheme="minorHAnsi"/>
          <w:sz w:val="22"/>
          <w:szCs w:val="22"/>
        </w:rPr>
        <w:t>The Family History group held a very successful meeting in February with an enthusiastic discussion regarding a program of topics for future meetings.</w:t>
      </w:r>
    </w:p>
    <w:p w14:paraId="5DCE8A60" w14:textId="3FA67C0A" w:rsidR="00652A04" w:rsidRPr="00652A04" w:rsidRDefault="00652A04" w:rsidP="00652A04">
      <w:pPr>
        <w:spacing w:before="120" w:line="260" w:lineRule="exact"/>
        <w:rPr>
          <w:rFonts w:asciiTheme="minorHAnsi" w:hAnsiTheme="minorHAnsi" w:cstheme="minorHAnsi"/>
          <w:sz w:val="22"/>
          <w:szCs w:val="22"/>
        </w:rPr>
      </w:pPr>
      <w:bookmarkStart w:id="2" w:name="_Hlk36809916"/>
      <w:r w:rsidRPr="00652A04">
        <w:rPr>
          <w:rFonts w:asciiTheme="minorHAnsi" w:hAnsiTheme="minorHAnsi" w:cstheme="minorHAnsi"/>
          <w:b/>
          <w:bCs/>
          <w:noProof/>
          <w:sz w:val="22"/>
          <w:szCs w:val="22"/>
        </w:rPr>
        <w:drawing>
          <wp:anchor distT="0" distB="0" distL="114300" distR="114300" simplePos="0" relativeHeight="251734528" behindDoc="1" locked="0" layoutInCell="1" allowOverlap="1" wp14:anchorId="34867655" wp14:editId="709FECF2">
            <wp:simplePos x="0" y="0"/>
            <wp:positionH relativeFrom="column">
              <wp:align>right</wp:align>
            </wp:positionH>
            <wp:positionV relativeFrom="margin">
              <wp:posOffset>7650480</wp:posOffset>
            </wp:positionV>
            <wp:extent cx="1415415" cy="2242185"/>
            <wp:effectExtent l="0" t="0" r="0" b="5715"/>
            <wp:wrapTight wrapText="bothSides">
              <wp:wrapPolygon edited="0">
                <wp:start x="0" y="0"/>
                <wp:lineTo x="0" y="21472"/>
                <wp:lineTo x="21222" y="21472"/>
                <wp:lineTo x="21222" y="0"/>
                <wp:lineTo x="0" y="0"/>
              </wp:wrapPolygon>
            </wp:wrapTight>
            <wp:docPr id="23" name="Picture 23" descr="Newsletter Museum logo cmyk out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Newsletter Museum logo cmyk outlines"/>
                    <pic:cNvPicPr>
                      <a:picLocks noChangeAspect="1"/>
                    </pic:cNvPicPr>
                  </pic:nvPicPr>
                  <pic:blipFill rotWithShape="1">
                    <a:blip r:embed="rId18" cstate="print">
                      <a:extLst>
                        <a:ext uri="{28A0092B-C50C-407E-A947-70E740481C1C}">
                          <a14:useLocalDpi xmlns:a14="http://schemas.microsoft.com/office/drawing/2010/main"/>
                        </a:ext>
                      </a:extLst>
                    </a:blip>
                    <a:srcRect/>
                    <a:stretch/>
                  </pic:blipFill>
                  <pic:spPr bwMode="auto">
                    <a:xfrm>
                      <a:off x="0" y="0"/>
                      <a:ext cx="1415415" cy="22421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2"/>
      <w:r w:rsidRPr="00652A04">
        <w:rPr>
          <w:rFonts w:asciiTheme="minorHAnsi" w:hAnsiTheme="minorHAnsi" w:cstheme="minorHAnsi"/>
          <w:sz w:val="22"/>
          <w:szCs w:val="22"/>
        </w:rPr>
        <w:t xml:space="preserve">Their next meeting will be </w:t>
      </w:r>
      <w:r>
        <w:rPr>
          <w:rFonts w:asciiTheme="minorHAnsi" w:hAnsiTheme="minorHAnsi" w:cstheme="minorHAnsi"/>
          <w:sz w:val="22"/>
          <w:szCs w:val="22"/>
        </w:rPr>
        <w:t xml:space="preserve">held on </w:t>
      </w:r>
      <w:r w:rsidRPr="00652A04">
        <w:rPr>
          <w:rFonts w:asciiTheme="minorHAnsi" w:hAnsiTheme="minorHAnsi" w:cstheme="minorHAnsi"/>
          <w:sz w:val="22"/>
          <w:szCs w:val="22"/>
        </w:rPr>
        <w:t xml:space="preserve">Wednesday </w:t>
      </w:r>
      <w:r>
        <w:rPr>
          <w:rFonts w:asciiTheme="minorHAnsi" w:hAnsiTheme="minorHAnsi" w:cstheme="minorHAnsi"/>
          <w:sz w:val="22"/>
          <w:szCs w:val="22"/>
        </w:rPr>
        <w:br/>
      </w:r>
      <w:r w:rsidRPr="00652A04">
        <w:rPr>
          <w:rFonts w:asciiTheme="minorHAnsi" w:hAnsiTheme="minorHAnsi" w:cstheme="minorHAnsi"/>
          <w:sz w:val="22"/>
          <w:szCs w:val="22"/>
        </w:rPr>
        <w:t>3 March at 1.00p</w:t>
      </w:r>
      <w:r>
        <w:rPr>
          <w:rFonts w:asciiTheme="minorHAnsi" w:hAnsiTheme="minorHAnsi" w:cstheme="minorHAnsi"/>
          <w:sz w:val="22"/>
          <w:szCs w:val="22"/>
        </w:rPr>
        <w:t>m</w:t>
      </w:r>
      <w:r w:rsidRPr="00652A04">
        <w:rPr>
          <w:rFonts w:asciiTheme="minorHAnsi" w:hAnsiTheme="minorHAnsi" w:cstheme="minorHAnsi"/>
          <w:sz w:val="22"/>
          <w:szCs w:val="22"/>
        </w:rPr>
        <w:t xml:space="preserve"> when Denise Power will give a short presentation on her NSW BDM experiences.</w:t>
      </w:r>
    </w:p>
    <w:p w14:paraId="7FDEA2A0" w14:textId="5F3B26E7" w:rsidR="009F001C" w:rsidRPr="00652A04" w:rsidRDefault="00656884" w:rsidP="00652A04">
      <w:pPr>
        <w:spacing w:before="240" w:line="260" w:lineRule="exact"/>
        <w:rPr>
          <w:rFonts w:asciiTheme="minorHAnsi" w:hAnsiTheme="minorHAnsi" w:cstheme="minorHAnsi"/>
        </w:rPr>
      </w:pPr>
      <w:r w:rsidRPr="00656884">
        <w:rPr>
          <w:rFonts w:asciiTheme="minorHAnsi" w:hAnsiTheme="minorHAnsi" w:cstheme="minorHAnsi"/>
          <w:b/>
          <w:bCs/>
        </w:rPr>
        <w:t>Ian Mackey</w:t>
      </w:r>
    </w:p>
    <w:p w14:paraId="41CFEE36" w14:textId="77777777" w:rsidR="00080EFE" w:rsidRDefault="00080EFE" w:rsidP="00080EFE">
      <w:pPr>
        <w:spacing w:line="240" w:lineRule="exact"/>
        <w:rPr>
          <w:rFonts w:asciiTheme="minorHAnsi" w:hAnsiTheme="minorHAnsi" w:cstheme="minorHAnsi"/>
          <w:b/>
        </w:rPr>
        <w:sectPr w:rsidR="00080EFE" w:rsidSect="00D233E3">
          <w:type w:val="continuous"/>
          <w:pgSz w:w="11906" w:h="16838" w:code="9"/>
          <w:pgMar w:top="567" w:right="851" w:bottom="680" w:left="851" w:header="0" w:footer="284" w:gutter="0"/>
          <w:cols w:num="2" w:space="284"/>
          <w:docGrid w:linePitch="360"/>
        </w:sectPr>
      </w:pPr>
    </w:p>
    <w:p w14:paraId="625956CB" w14:textId="41B86723" w:rsidR="0043252C" w:rsidRPr="00C748FD" w:rsidRDefault="00547B5F" w:rsidP="00971465">
      <w:pPr>
        <w:pStyle w:val="StyleArticleHeading112pt"/>
        <w:rPr>
          <w:szCs w:val="24"/>
        </w:rPr>
      </w:pPr>
      <w:r>
        <w:rPr>
          <w:szCs w:val="24"/>
        </w:rPr>
        <w:lastRenderedPageBreak/>
        <w:t>Moore M</w:t>
      </w:r>
      <w:r w:rsidR="00284A1A">
        <w:rPr>
          <w:szCs w:val="24"/>
        </w:rPr>
        <w:t>emorable</w:t>
      </w:r>
      <w:r>
        <w:rPr>
          <w:szCs w:val="24"/>
        </w:rPr>
        <w:t xml:space="preserve"> Musings</w:t>
      </w:r>
      <w:r w:rsidR="003B7429">
        <w:rPr>
          <w:szCs w:val="24"/>
        </w:rPr>
        <w:t xml:space="preserve"> </w:t>
      </w:r>
    </w:p>
    <w:p w14:paraId="7BEB5493" w14:textId="36DC3B97" w:rsidR="002419DF" w:rsidRPr="00156558" w:rsidRDefault="00FC3407" w:rsidP="002419DF">
      <w:pPr>
        <w:pStyle w:val="StyleBodyText3CenteredBefore6pt"/>
        <w:spacing w:after="0"/>
        <w:jc w:val="left"/>
        <w:rPr>
          <w:rFonts w:asciiTheme="minorHAnsi" w:hAnsiTheme="minorHAnsi" w:cstheme="minorHAnsi"/>
          <w:b/>
          <w:bCs/>
          <w:i w:val="0"/>
          <w:iCs w:val="0"/>
          <w:sz w:val="24"/>
          <w:szCs w:val="24"/>
        </w:rPr>
      </w:pPr>
      <w:r>
        <w:rPr>
          <w:rFonts w:asciiTheme="minorHAnsi" w:hAnsiTheme="minorHAnsi" w:cstheme="minorHAnsi"/>
          <w:b/>
          <w:bCs/>
          <w:i w:val="0"/>
          <w:iCs w:val="0"/>
          <w:sz w:val="24"/>
          <w:szCs w:val="24"/>
        </w:rPr>
        <w:t>BOOKCLUBS</w:t>
      </w:r>
    </w:p>
    <w:p w14:paraId="6D916F30" w14:textId="39E6D8EA" w:rsidR="00FC3407" w:rsidRPr="00FC3407" w:rsidRDefault="00FC3407" w:rsidP="00FC3407">
      <w:pPr>
        <w:pStyle w:val="Standard"/>
        <w:spacing w:before="60" w:line="240" w:lineRule="exact"/>
        <w:rPr>
          <w:rFonts w:asciiTheme="minorHAnsi" w:hAnsiTheme="minorHAnsi" w:cstheme="minorHAnsi"/>
          <w:sz w:val="22"/>
          <w:szCs w:val="22"/>
        </w:rPr>
      </w:pPr>
      <w:r w:rsidRPr="00FC3407">
        <w:rPr>
          <w:rFonts w:asciiTheme="minorHAnsi" w:hAnsiTheme="minorHAnsi" w:cstheme="minorHAnsi"/>
          <w:color w:val="000000"/>
          <w:sz w:val="22"/>
          <w:szCs w:val="22"/>
        </w:rPr>
        <w:t xml:space="preserve">What do I miss? Second-hand bookshops where I can find </w:t>
      </w:r>
      <w:proofErr w:type="gramStart"/>
      <w:r w:rsidRPr="00FC3407">
        <w:rPr>
          <w:rFonts w:asciiTheme="minorHAnsi" w:hAnsiTheme="minorHAnsi" w:cstheme="minorHAnsi"/>
          <w:color w:val="000000"/>
          <w:sz w:val="22"/>
          <w:szCs w:val="22"/>
        </w:rPr>
        <w:t>things</w:t>
      </w:r>
      <w:proofErr w:type="gramEnd"/>
      <w:r w:rsidRPr="00FC3407">
        <w:rPr>
          <w:rFonts w:asciiTheme="minorHAnsi" w:hAnsiTheme="minorHAnsi" w:cstheme="minorHAnsi"/>
          <w:color w:val="000000"/>
          <w:sz w:val="22"/>
          <w:szCs w:val="22"/>
        </w:rPr>
        <w:t xml:space="preserve"> I had no idea I wanted.</w:t>
      </w:r>
      <w:r w:rsidRPr="00FC3407">
        <w:rPr>
          <w:rFonts w:asciiTheme="minorHAnsi" w:hAnsiTheme="minorHAnsi" w:cstheme="minorHAnsi"/>
          <w:sz w:val="22"/>
          <w:szCs w:val="22"/>
        </w:rPr>
        <w:t xml:space="preserve"> </w:t>
      </w:r>
      <w:r w:rsidRPr="00FC3407">
        <w:rPr>
          <w:rStyle w:val="Emphasis"/>
          <w:rFonts w:asciiTheme="minorHAnsi" w:hAnsiTheme="minorHAnsi" w:cstheme="minorHAnsi"/>
          <w:i w:val="0"/>
          <w:iCs w:val="0"/>
          <w:color w:val="000000"/>
          <w:sz w:val="22"/>
          <w:szCs w:val="22"/>
        </w:rPr>
        <w:t>- David Mitchell</w:t>
      </w:r>
    </w:p>
    <w:p w14:paraId="27D8D9D8" w14:textId="3E0BD84D" w:rsidR="00FC3407" w:rsidRPr="00FC3407" w:rsidRDefault="00FC3407" w:rsidP="00FC3407">
      <w:pPr>
        <w:pStyle w:val="Standard"/>
        <w:spacing w:before="60" w:line="240" w:lineRule="exact"/>
        <w:rPr>
          <w:rFonts w:asciiTheme="minorHAnsi" w:hAnsiTheme="minorHAnsi" w:cstheme="minorHAnsi"/>
          <w:sz w:val="22"/>
          <w:szCs w:val="22"/>
        </w:rPr>
      </w:pPr>
      <w:r w:rsidRPr="00FC3407">
        <w:rPr>
          <w:rStyle w:val="Emphasis"/>
          <w:rFonts w:asciiTheme="minorHAnsi" w:hAnsiTheme="minorHAnsi" w:cstheme="minorHAnsi"/>
          <w:i w:val="0"/>
          <w:iCs w:val="0"/>
          <w:color w:val="000000"/>
          <w:sz w:val="22"/>
          <w:szCs w:val="22"/>
        </w:rPr>
        <w:t>I recently read a book on How to Sketch, but found it a little too drawn out.</w:t>
      </w:r>
      <w:r w:rsidRPr="00FC3407">
        <w:rPr>
          <w:rFonts w:asciiTheme="minorHAnsi" w:hAnsiTheme="minorHAnsi" w:cstheme="minorHAnsi"/>
          <w:sz w:val="22"/>
          <w:szCs w:val="22"/>
        </w:rPr>
        <w:t xml:space="preserve">  </w:t>
      </w:r>
      <w:r w:rsidRPr="00FC3407">
        <w:rPr>
          <w:rStyle w:val="Emphasis"/>
          <w:rFonts w:asciiTheme="minorHAnsi" w:hAnsiTheme="minorHAnsi" w:cstheme="minorHAnsi"/>
          <w:i w:val="0"/>
          <w:iCs w:val="0"/>
          <w:color w:val="000000"/>
          <w:sz w:val="22"/>
          <w:szCs w:val="22"/>
        </w:rPr>
        <w:t>- Bruce Moore</w:t>
      </w:r>
    </w:p>
    <w:p w14:paraId="4529FE06" w14:textId="710092C7" w:rsidR="00FC3407" w:rsidRPr="00FC3407" w:rsidRDefault="00FC3407" w:rsidP="00FC3407">
      <w:pPr>
        <w:pStyle w:val="Standard"/>
        <w:spacing w:before="60" w:line="240" w:lineRule="exact"/>
        <w:rPr>
          <w:rFonts w:asciiTheme="minorHAnsi" w:hAnsiTheme="minorHAnsi" w:cstheme="minorHAnsi"/>
          <w:sz w:val="22"/>
          <w:szCs w:val="22"/>
        </w:rPr>
      </w:pPr>
      <w:r w:rsidRPr="00FC3407">
        <w:rPr>
          <w:rStyle w:val="Emphasis"/>
          <w:rFonts w:asciiTheme="minorHAnsi" w:hAnsiTheme="minorHAnsi" w:cstheme="minorHAnsi"/>
          <w:i w:val="0"/>
          <w:iCs w:val="0"/>
          <w:color w:val="000000"/>
          <w:sz w:val="22"/>
          <w:szCs w:val="22"/>
        </w:rPr>
        <w:t>Never lend books, for no one ever returns them; the only books I have in my library are books that other folks have lent me.  - Anatole France</w:t>
      </w:r>
    </w:p>
    <w:p w14:paraId="7702FBC0" w14:textId="7C3DFC2F" w:rsidR="00FC3407" w:rsidRPr="00FC3407" w:rsidRDefault="00FC3407" w:rsidP="00FC3407">
      <w:pPr>
        <w:pStyle w:val="Standard"/>
        <w:spacing w:before="60" w:line="240" w:lineRule="exact"/>
        <w:rPr>
          <w:rFonts w:asciiTheme="minorHAnsi" w:hAnsiTheme="minorHAnsi" w:cstheme="minorHAnsi"/>
          <w:sz w:val="22"/>
          <w:szCs w:val="22"/>
        </w:rPr>
      </w:pPr>
      <w:r w:rsidRPr="00FC3407">
        <w:rPr>
          <w:rStyle w:val="Emphasis"/>
          <w:rFonts w:asciiTheme="minorHAnsi" w:hAnsiTheme="minorHAnsi" w:cstheme="minorHAnsi"/>
          <w:i w:val="0"/>
          <w:iCs w:val="0"/>
          <w:color w:val="000000"/>
          <w:sz w:val="22"/>
          <w:szCs w:val="22"/>
        </w:rPr>
        <w:t>A good novel tells us the truth about its hero; but a bad novel tells us the truth about its author.  - Gilbert K. Chesterton</w:t>
      </w:r>
    </w:p>
    <w:p w14:paraId="15B24CDB" w14:textId="22AA82D3" w:rsidR="00FC3407" w:rsidRPr="00FC3407" w:rsidRDefault="00FC3407" w:rsidP="00FC3407">
      <w:pPr>
        <w:pStyle w:val="Standard"/>
        <w:spacing w:before="60" w:line="240" w:lineRule="exact"/>
        <w:rPr>
          <w:rFonts w:asciiTheme="minorHAnsi" w:hAnsiTheme="minorHAnsi" w:cstheme="minorHAnsi"/>
          <w:sz w:val="22"/>
          <w:szCs w:val="22"/>
        </w:rPr>
      </w:pPr>
      <w:r w:rsidRPr="00FC3407">
        <w:rPr>
          <w:rStyle w:val="Emphasis"/>
          <w:rFonts w:asciiTheme="minorHAnsi" w:hAnsiTheme="minorHAnsi" w:cstheme="minorHAnsi"/>
          <w:i w:val="0"/>
          <w:iCs w:val="0"/>
          <w:color w:val="000000"/>
          <w:sz w:val="22"/>
          <w:szCs w:val="22"/>
        </w:rPr>
        <w:t>A bookstore is one of the only pieces of evidence we have that people are still thinking.</w:t>
      </w:r>
      <w:r w:rsidRPr="00FC3407">
        <w:rPr>
          <w:rFonts w:asciiTheme="minorHAnsi" w:hAnsiTheme="minorHAnsi" w:cstheme="minorHAnsi"/>
          <w:sz w:val="22"/>
          <w:szCs w:val="22"/>
        </w:rPr>
        <w:t xml:space="preserve">  </w:t>
      </w:r>
      <w:r w:rsidRPr="00FC3407">
        <w:rPr>
          <w:rStyle w:val="Emphasis"/>
          <w:rFonts w:asciiTheme="minorHAnsi" w:hAnsiTheme="minorHAnsi" w:cstheme="minorHAnsi"/>
          <w:i w:val="0"/>
          <w:iCs w:val="0"/>
          <w:color w:val="000000"/>
          <w:sz w:val="22"/>
          <w:szCs w:val="22"/>
        </w:rPr>
        <w:t>- Jerry Seinfeld</w:t>
      </w:r>
    </w:p>
    <w:p w14:paraId="1E8B641F" w14:textId="60A0BA41" w:rsidR="00FC3407" w:rsidRPr="00FC3407" w:rsidRDefault="00FC3407" w:rsidP="00FC3407">
      <w:pPr>
        <w:pStyle w:val="Standard"/>
        <w:spacing w:before="60" w:line="240" w:lineRule="exact"/>
        <w:rPr>
          <w:rFonts w:asciiTheme="minorHAnsi" w:hAnsiTheme="minorHAnsi" w:cstheme="minorHAnsi"/>
          <w:sz w:val="22"/>
          <w:szCs w:val="22"/>
        </w:rPr>
      </w:pPr>
      <w:r w:rsidRPr="00FC3407">
        <w:rPr>
          <w:rStyle w:val="Emphasis"/>
          <w:rFonts w:asciiTheme="minorHAnsi" w:hAnsiTheme="minorHAnsi" w:cstheme="minorHAnsi"/>
          <w:i w:val="0"/>
          <w:iCs w:val="0"/>
          <w:color w:val="000000"/>
          <w:sz w:val="22"/>
          <w:szCs w:val="22"/>
        </w:rPr>
        <w:t xml:space="preserve">Our </w:t>
      </w:r>
      <w:proofErr w:type="spellStart"/>
      <w:r w:rsidRPr="00FC3407">
        <w:rPr>
          <w:rStyle w:val="Emphasis"/>
          <w:rFonts w:asciiTheme="minorHAnsi" w:hAnsiTheme="minorHAnsi" w:cstheme="minorHAnsi"/>
          <w:i w:val="0"/>
          <w:iCs w:val="0"/>
          <w:color w:val="000000"/>
          <w:sz w:val="22"/>
          <w:szCs w:val="22"/>
        </w:rPr>
        <w:t>bookclub</w:t>
      </w:r>
      <w:proofErr w:type="spellEnd"/>
      <w:r w:rsidRPr="00FC3407">
        <w:rPr>
          <w:rStyle w:val="Emphasis"/>
          <w:rFonts w:asciiTheme="minorHAnsi" w:hAnsiTheme="minorHAnsi" w:cstheme="minorHAnsi"/>
          <w:i w:val="0"/>
          <w:iCs w:val="0"/>
          <w:color w:val="000000"/>
          <w:sz w:val="22"/>
          <w:szCs w:val="22"/>
        </w:rPr>
        <w:t xml:space="preserve"> doesn’t require you to read a book, only a wine label.</w:t>
      </w:r>
      <w:r w:rsidRPr="00FC3407">
        <w:rPr>
          <w:rFonts w:asciiTheme="minorHAnsi" w:hAnsiTheme="minorHAnsi" w:cstheme="minorHAnsi"/>
          <w:sz w:val="22"/>
          <w:szCs w:val="22"/>
        </w:rPr>
        <w:t xml:space="preserve">  </w:t>
      </w:r>
      <w:r w:rsidRPr="00FC3407">
        <w:rPr>
          <w:rStyle w:val="Emphasis"/>
          <w:rFonts w:asciiTheme="minorHAnsi" w:hAnsiTheme="minorHAnsi" w:cstheme="minorHAnsi"/>
          <w:i w:val="0"/>
          <w:iCs w:val="0"/>
          <w:color w:val="000000"/>
          <w:sz w:val="22"/>
          <w:szCs w:val="22"/>
        </w:rPr>
        <w:t>- Bruce Moore</w:t>
      </w:r>
    </w:p>
    <w:p w14:paraId="648CB5BA" w14:textId="77777777" w:rsidR="00FC3407" w:rsidRPr="00FC3407" w:rsidRDefault="00FC3407" w:rsidP="00FC3407">
      <w:pPr>
        <w:pStyle w:val="Standard"/>
        <w:spacing w:before="60" w:line="240" w:lineRule="exact"/>
        <w:rPr>
          <w:rFonts w:asciiTheme="minorHAnsi" w:hAnsiTheme="minorHAnsi" w:cstheme="minorHAnsi"/>
          <w:sz w:val="22"/>
          <w:szCs w:val="22"/>
        </w:rPr>
      </w:pPr>
      <w:r w:rsidRPr="00FC3407">
        <w:rPr>
          <w:rStyle w:val="Emphasis"/>
          <w:rFonts w:asciiTheme="minorHAnsi" w:hAnsiTheme="minorHAnsi" w:cstheme="minorHAnsi"/>
          <w:i w:val="0"/>
          <w:iCs w:val="0"/>
          <w:color w:val="000000"/>
          <w:sz w:val="22"/>
          <w:szCs w:val="22"/>
        </w:rPr>
        <w:t>Mum keeps asking me why I sit in the wardrobe reading a book. I replied “that’s Narnia business.”</w:t>
      </w:r>
    </w:p>
    <w:p w14:paraId="052490D1" w14:textId="77777777" w:rsidR="00FC3407" w:rsidRPr="00FC3407" w:rsidRDefault="00FC3407" w:rsidP="00FC3407">
      <w:pPr>
        <w:pStyle w:val="Standard"/>
        <w:spacing w:before="60" w:line="240" w:lineRule="exact"/>
        <w:rPr>
          <w:rFonts w:asciiTheme="minorHAnsi" w:hAnsiTheme="minorHAnsi" w:cstheme="minorHAnsi"/>
          <w:sz w:val="22"/>
          <w:szCs w:val="22"/>
        </w:rPr>
      </w:pPr>
      <w:r w:rsidRPr="00FC3407">
        <w:rPr>
          <w:rStyle w:val="Emphasis"/>
          <w:rFonts w:asciiTheme="minorHAnsi" w:hAnsiTheme="minorHAnsi" w:cstheme="minorHAnsi"/>
          <w:i w:val="0"/>
          <w:iCs w:val="0"/>
          <w:color w:val="000000"/>
          <w:sz w:val="22"/>
          <w:szCs w:val="22"/>
        </w:rPr>
        <w:t>Asking the librarian does she have a book on Pantomimes. She said “it’s behind you!”</w:t>
      </w:r>
    </w:p>
    <w:p w14:paraId="66D45925" w14:textId="77777777" w:rsidR="00FC3407" w:rsidRPr="00FC3407" w:rsidRDefault="00FC3407" w:rsidP="00FC3407">
      <w:pPr>
        <w:pStyle w:val="Standard"/>
        <w:spacing w:before="60" w:line="240" w:lineRule="exact"/>
        <w:rPr>
          <w:rFonts w:asciiTheme="minorHAnsi" w:hAnsiTheme="minorHAnsi" w:cstheme="minorHAnsi"/>
          <w:sz w:val="22"/>
          <w:szCs w:val="22"/>
        </w:rPr>
      </w:pPr>
      <w:r w:rsidRPr="00FC3407">
        <w:rPr>
          <w:rStyle w:val="Emphasis"/>
          <w:rFonts w:asciiTheme="minorHAnsi" w:hAnsiTheme="minorHAnsi" w:cstheme="minorHAnsi"/>
          <w:i w:val="0"/>
          <w:iCs w:val="0"/>
          <w:color w:val="000000"/>
          <w:sz w:val="22"/>
          <w:szCs w:val="22"/>
        </w:rPr>
        <w:t>There’s a very interesting book on anti-gravity. I couldn’t put it down!</w:t>
      </w:r>
    </w:p>
    <w:p w14:paraId="1A325448" w14:textId="736E4E52" w:rsidR="00FC3407" w:rsidRPr="00FC3407" w:rsidRDefault="00FC3407" w:rsidP="00FC3407">
      <w:pPr>
        <w:pStyle w:val="Standard"/>
        <w:spacing w:before="60" w:line="240" w:lineRule="exact"/>
        <w:rPr>
          <w:rFonts w:asciiTheme="minorHAnsi" w:hAnsiTheme="minorHAnsi" w:cstheme="minorHAnsi"/>
          <w:sz w:val="22"/>
          <w:szCs w:val="22"/>
        </w:rPr>
      </w:pPr>
      <w:r w:rsidRPr="00FC3407">
        <w:rPr>
          <w:rStyle w:val="Emphasis"/>
          <w:rFonts w:asciiTheme="minorHAnsi" w:hAnsiTheme="minorHAnsi" w:cstheme="minorHAnsi"/>
          <w:i w:val="0"/>
          <w:iCs w:val="0"/>
          <w:color w:val="000000"/>
          <w:sz w:val="22"/>
          <w:szCs w:val="22"/>
        </w:rPr>
        <w:t>I asked the local library for a book on fixing automatic car gearboxes.</w:t>
      </w:r>
      <w:r w:rsidR="009C4882">
        <w:rPr>
          <w:rFonts w:asciiTheme="minorHAnsi" w:hAnsiTheme="minorHAnsi" w:cstheme="minorHAnsi"/>
          <w:sz w:val="22"/>
          <w:szCs w:val="22"/>
        </w:rPr>
        <w:t xml:space="preserve">  </w:t>
      </w:r>
      <w:r w:rsidRPr="00FC3407">
        <w:rPr>
          <w:rStyle w:val="Emphasis"/>
          <w:rFonts w:asciiTheme="minorHAnsi" w:hAnsiTheme="minorHAnsi" w:cstheme="minorHAnsi"/>
          <w:i w:val="0"/>
          <w:iCs w:val="0"/>
          <w:color w:val="000000"/>
          <w:sz w:val="22"/>
          <w:szCs w:val="22"/>
        </w:rPr>
        <w:t>They only have manuals.</w:t>
      </w:r>
    </w:p>
    <w:p w14:paraId="17D808D4" w14:textId="5E06A1BF" w:rsidR="00FC3407" w:rsidRPr="00FC3407" w:rsidRDefault="00FC3407" w:rsidP="00FC3407">
      <w:pPr>
        <w:pStyle w:val="Standard"/>
        <w:spacing w:before="60" w:line="240" w:lineRule="exact"/>
        <w:rPr>
          <w:rFonts w:asciiTheme="minorHAnsi" w:hAnsiTheme="minorHAnsi" w:cstheme="minorHAnsi"/>
          <w:sz w:val="22"/>
          <w:szCs w:val="22"/>
        </w:rPr>
      </w:pPr>
      <w:r w:rsidRPr="00FC3407">
        <w:rPr>
          <w:rStyle w:val="Emphasis"/>
          <w:rFonts w:asciiTheme="minorHAnsi" w:hAnsiTheme="minorHAnsi" w:cstheme="minorHAnsi"/>
          <w:i w:val="0"/>
          <w:iCs w:val="0"/>
          <w:color w:val="000000"/>
          <w:sz w:val="22"/>
          <w:szCs w:val="22"/>
        </w:rPr>
        <w:t xml:space="preserve">A man actually swallowed a dictionary. </w:t>
      </w:r>
      <w:r w:rsidR="009C4882">
        <w:rPr>
          <w:rStyle w:val="Emphasis"/>
          <w:rFonts w:asciiTheme="minorHAnsi" w:hAnsiTheme="minorHAnsi" w:cstheme="minorHAnsi"/>
          <w:i w:val="0"/>
          <w:iCs w:val="0"/>
          <w:color w:val="000000"/>
          <w:sz w:val="22"/>
          <w:szCs w:val="22"/>
        </w:rPr>
        <w:t xml:space="preserve"> </w:t>
      </w:r>
      <w:r w:rsidRPr="00FC3407">
        <w:rPr>
          <w:rStyle w:val="Emphasis"/>
          <w:rFonts w:asciiTheme="minorHAnsi" w:hAnsiTheme="minorHAnsi" w:cstheme="minorHAnsi"/>
          <w:i w:val="0"/>
          <w:iCs w:val="0"/>
          <w:color w:val="000000"/>
          <w:sz w:val="22"/>
          <w:szCs w:val="22"/>
        </w:rPr>
        <w:t>Afterwards he had Thesaurus throat.</w:t>
      </w:r>
    </w:p>
    <w:p w14:paraId="43E82493" w14:textId="232A67A7" w:rsidR="00FC3407" w:rsidRPr="00FC3407" w:rsidRDefault="00FC3407" w:rsidP="00FC3407">
      <w:pPr>
        <w:pStyle w:val="Standard"/>
        <w:spacing w:before="60" w:line="240" w:lineRule="exact"/>
        <w:rPr>
          <w:rFonts w:asciiTheme="minorHAnsi" w:hAnsiTheme="minorHAnsi" w:cstheme="minorHAnsi"/>
          <w:sz w:val="22"/>
          <w:szCs w:val="22"/>
        </w:rPr>
      </w:pPr>
      <w:r w:rsidRPr="00FC3407">
        <w:rPr>
          <w:rStyle w:val="Emphasis"/>
          <w:rFonts w:asciiTheme="minorHAnsi" w:hAnsiTheme="minorHAnsi" w:cstheme="minorHAnsi"/>
          <w:i w:val="0"/>
          <w:iCs w:val="0"/>
          <w:color w:val="000000"/>
          <w:sz w:val="22"/>
          <w:szCs w:val="22"/>
        </w:rPr>
        <w:t xml:space="preserve">Some </w:t>
      </w:r>
      <w:proofErr w:type="spellStart"/>
      <w:r w:rsidRPr="00FC3407">
        <w:rPr>
          <w:rStyle w:val="Emphasis"/>
          <w:rFonts w:asciiTheme="minorHAnsi" w:hAnsiTheme="minorHAnsi" w:cstheme="minorHAnsi"/>
          <w:i w:val="0"/>
          <w:iCs w:val="0"/>
          <w:color w:val="000000"/>
          <w:sz w:val="22"/>
          <w:szCs w:val="22"/>
        </w:rPr>
        <w:t>bookclubs</w:t>
      </w:r>
      <w:proofErr w:type="spellEnd"/>
      <w:r w:rsidRPr="00FC3407">
        <w:rPr>
          <w:rStyle w:val="Emphasis"/>
          <w:rFonts w:asciiTheme="minorHAnsi" w:hAnsiTheme="minorHAnsi" w:cstheme="minorHAnsi"/>
          <w:i w:val="0"/>
          <w:iCs w:val="0"/>
          <w:color w:val="000000"/>
          <w:sz w:val="22"/>
          <w:szCs w:val="22"/>
        </w:rPr>
        <w:t xml:space="preserve"> have abridged versions for busy people. </w:t>
      </w:r>
      <w:r>
        <w:rPr>
          <w:rStyle w:val="Emphasis"/>
          <w:rFonts w:asciiTheme="minorHAnsi" w:hAnsiTheme="minorHAnsi" w:cstheme="minorHAnsi"/>
          <w:i w:val="0"/>
          <w:iCs w:val="0"/>
          <w:color w:val="000000"/>
          <w:sz w:val="22"/>
          <w:szCs w:val="22"/>
        </w:rPr>
        <w:t xml:space="preserve"> </w:t>
      </w:r>
      <w:r w:rsidRPr="00FC3407">
        <w:rPr>
          <w:rStyle w:val="Emphasis"/>
          <w:rFonts w:asciiTheme="minorHAnsi" w:hAnsiTheme="minorHAnsi" w:cstheme="minorHAnsi"/>
          <w:i w:val="0"/>
          <w:iCs w:val="0"/>
          <w:color w:val="000000"/>
          <w:sz w:val="22"/>
          <w:szCs w:val="22"/>
        </w:rPr>
        <w:t>There is a Pamphlet Club in Sydney for tired and over-worked Mums.</w:t>
      </w:r>
      <w:r>
        <w:rPr>
          <w:rFonts w:asciiTheme="minorHAnsi" w:hAnsiTheme="minorHAnsi" w:cstheme="minorHAnsi"/>
          <w:sz w:val="22"/>
          <w:szCs w:val="22"/>
        </w:rPr>
        <w:t xml:space="preserve">  </w:t>
      </w:r>
      <w:r w:rsidRPr="00FC3407">
        <w:rPr>
          <w:rStyle w:val="Emphasis"/>
          <w:rFonts w:asciiTheme="minorHAnsi" w:hAnsiTheme="minorHAnsi" w:cstheme="minorHAnsi"/>
          <w:i w:val="0"/>
          <w:iCs w:val="0"/>
          <w:color w:val="000000"/>
          <w:sz w:val="22"/>
          <w:szCs w:val="22"/>
        </w:rPr>
        <w:t xml:space="preserve">- Kathy </w:t>
      </w:r>
      <w:proofErr w:type="spellStart"/>
      <w:r w:rsidRPr="00FC3407">
        <w:rPr>
          <w:rStyle w:val="Emphasis"/>
          <w:rFonts w:asciiTheme="minorHAnsi" w:hAnsiTheme="minorHAnsi" w:cstheme="minorHAnsi"/>
          <w:i w:val="0"/>
          <w:iCs w:val="0"/>
          <w:color w:val="000000"/>
          <w:sz w:val="22"/>
          <w:szCs w:val="22"/>
        </w:rPr>
        <w:t>Lette</w:t>
      </w:r>
      <w:proofErr w:type="spellEnd"/>
    </w:p>
    <w:p w14:paraId="31E69561" w14:textId="5334944E" w:rsidR="00FC3407" w:rsidRPr="00FC3407" w:rsidRDefault="00FC3407" w:rsidP="00FC3407">
      <w:pPr>
        <w:pStyle w:val="Standard"/>
        <w:spacing w:before="60" w:line="240" w:lineRule="exact"/>
        <w:rPr>
          <w:rFonts w:asciiTheme="minorHAnsi" w:hAnsiTheme="minorHAnsi" w:cstheme="minorHAnsi"/>
          <w:sz w:val="22"/>
          <w:szCs w:val="22"/>
        </w:rPr>
      </w:pPr>
      <w:r w:rsidRPr="00FC3407">
        <w:rPr>
          <w:rStyle w:val="Emphasis"/>
          <w:rFonts w:asciiTheme="minorHAnsi" w:hAnsiTheme="minorHAnsi" w:cstheme="minorHAnsi"/>
          <w:i w:val="0"/>
          <w:iCs w:val="0"/>
          <w:color w:val="000000"/>
          <w:sz w:val="22"/>
          <w:szCs w:val="22"/>
        </w:rPr>
        <w:t>When the white missionaries came to Africa</w:t>
      </w:r>
      <w:r>
        <w:rPr>
          <w:rStyle w:val="Emphasis"/>
          <w:rFonts w:asciiTheme="minorHAnsi" w:hAnsiTheme="minorHAnsi" w:cstheme="minorHAnsi"/>
          <w:i w:val="0"/>
          <w:iCs w:val="0"/>
          <w:color w:val="000000"/>
          <w:sz w:val="22"/>
          <w:szCs w:val="22"/>
        </w:rPr>
        <w:t>,</w:t>
      </w:r>
      <w:r w:rsidRPr="00FC3407">
        <w:rPr>
          <w:rStyle w:val="Emphasis"/>
          <w:rFonts w:asciiTheme="minorHAnsi" w:hAnsiTheme="minorHAnsi" w:cstheme="minorHAnsi"/>
          <w:i w:val="0"/>
          <w:iCs w:val="0"/>
          <w:color w:val="000000"/>
          <w:sz w:val="22"/>
          <w:szCs w:val="22"/>
        </w:rPr>
        <w:t xml:space="preserve"> they had the Bible and we had the land. They said 'Let us pray.' We closed our eyes. When we opened them</w:t>
      </w:r>
      <w:r>
        <w:rPr>
          <w:rStyle w:val="Emphasis"/>
          <w:rFonts w:asciiTheme="minorHAnsi" w:hAnsiTheme="minorHAnsi" w:cstheme="minorHAnsi"/>
          <w:i w:val="0"/>
          <w:iCs w:val="0"/>
          <w:color w:val="000000"/>
          <w:sz w:val="22"/>
          <w:szCs w:val="22"/>
        </w:rPr>
        <w:t>,</w:t>
      </w:r>
      <w:r w:rsidRPr="00FC3407">
        <w:rPr>
          <w:rStyle w:val="Emphasis"/>
          <w:rFonts w:asciiTheme="minorHAnsi" w:hAnsiTheme="minorHAnsi" w:cstheme="minorHAnsi"/>
          <w:i w:val="0"/>
          <w:iCs w:val="0"/>
          <w:color w:val="000000"/>
          <w:sz w:val="22"/>
          <w:szCs w:val="22"/>
        </w:rPr>
        <w:t xml:space="preserve"> we had the Bible and they had the land.</w:t>
      </w:r>
      <w:r>
        <w:rPr>
          <w:rFonts w:asciiTheme="minorHAnsi" w:hAnsiTheme="minorHAnsi" w:cstheme="minorHAnsi"/>
          <w:sz w:val="22"/>
          <w:szCs w:val="22"/>
        </w:rPr>
        <w:t xml:space="preserve">  </w:t>
      </w:r>
      <w:r w:rsidRPr="00FC3407">
        <w:rPr>
          <w:rStyle w:val="Emphasis"/>
          <w:rFonts w:asciiTheme="minorHAnsi" w:hAnsiTheme="minorHAnsi" w:cstheme="minorHAnsi"/>
          <w:i w:val="0"/>
          <w:iCs w:val="0"/>
          <w:color w:val="000000"/>
          <w:sz w:val="22"/>
          <w:szCs w:val="22"/>
        </w:rPr>
        <w:t>-</w:t>
      </w:r>
      <w:r>
        <w:rPr>
          <w:rStyle w:val="Emphasis"/>
          <w:rFonts w:asciiTheme="minorHAnsi" w:hAnsiTheme="minorHAnsi" w:cstheme="minorHAnsi"/>
          <w:i w:val="0"/>
          <w:iCs w:val="0"/>
          <w:color w:val="000000"/>
          <w:sz w:val="22"/>
          <w:szCs w:val="22"/>
        </w:rPr>
        <w:t xml:space="preserve"> </w:t>
      </w:r>
      <w:r w:rsidRPr="00FC3407">
        <w:rPr>
          <w:rStyle w:val="Emphasis"/>
          <w:rFonts w:asciiTheme="minorHAnsi" w:hAnsiTheme="minorHAnsi" w:cstheme="minorHAnsi"/>
          <w:i w:val="0"/>
          <w:iCs w:val="0"/>
          <w:color w:val="000000"/>
          <w:sz w:val="22"/>
          <w:szCs w:val="22"/>
        </w:rPr>
        <w:t>Desmond Tutu</w:t>
      </w:r>
    </w:p>
    <w:p w14:paraId="6B6C4F06" w14:textId="77777777" w:rsidR="00FC3407" w:rsidRDefault="00FC3407" w:rsidP="00FC3407">
      <w:pPr>
        <w:pStyle w:val="Standard"/>
        <w:spacing w:before="60" w:line="240" w:lineRule="exact"/>
        <w:rPr>
          <w:rFonts w:asciiTheme="minorHAnsi" w:hAnsiTheme="minorHAnsi" w:cstheme="minorHAnsi"/>
          <w:sz w:val="22"/>
          <w:szCs w:val="22"/>
        </w:rPr>
      </w:pPr>
      <w:r w:rsidRPr="00FC3407">
        <w:rPr>
          <w:rStyle w:val="Emphasis"/>
          <w:rFonts w:asciiTheme="minorHAnsi" w:hAnsiTheme="minorHAnsi" w:cstheme="minorHAnsi"/>
          <w:i w:val="0"/>
          <w:iCs w:val="0"/>
          <w:color w:val="000000"/>
          <w:sz w:val="22"/>
          <w:szCs w:val="22"/>
        </w:rPr>
        <w:t>A blonde girl strides into a library and asks the librarian ‘I’d like large fries, one cheeseburger and a hash brown”.</w:t>
      </w:r>
      <w:r>
        <w:rPr>
          <w:rFonts w:asciiTheme="minorHAnsi" w:hAnsiTheme="minorHAnsi" w:cstheme="minorHAnsi"/>
          <w:sz w:val="22"/>
          <w:szCs w:val="22"/>
        </w:rPr>
        <w:t xml:space="preserve"> </w:t>
      </w:r>
    </w:p>
    <w:p w14:paraId="7416CB4C" w14:textId="77777777" w:rsidR="009C4882" w:rsidRDefault="00FC3407" w:rsidP="00FC3407">
      <w:pPr>
        <w:pStyle w:val="Standard"/>
        <w:spacing w:before="60" w:line="240" w:lineRule="exact"/>
        <w:rPr>
          <w:rFonts w:asciiTheme="minorHAnsi" w:hAnsiTheme="minorHAnsi" w:cstheme="minorHAnsi"/>
          <w:sz w:val="22"/>
          <w:szCs w:val="22"/>
        </w:rPr>
      </w:pPr>
      <w:r w:rsidRPr="00FC3407">
        <w:rPr>
          <w:rStyle w:val="Emphasis"/>
          <w:rFonts w:asciiTheme="minorHAnsi" w:hAnsiTheme="minorHAnsi" w:cstheme="minorHAnsi"/>
          <w:i w:val="0"/>
          <w:iCs w:val="0"/>
          <w:color w:val="000000"/>
          <w:sz w:val="22"/>
          <w:szCs w:val="22"/>
        </w:rPr>
        <w:t>‘This is a library’, replies the librarian softly but sternly.</w:t>
      </w:r>
      <w:r>
        <w:rPr>
          <w:rStyle w:val="Emphasis"/>
          <w:rFonts w:asciiTheme="minorHAnsi" w:hAnsiTheme="minorHAnsi" w:cstheme="minorHAnsi"/>
          <w:i w:val="0"/>
          <w:iCs w:val="0"/>
          <w:color w:val="000000"/>
          <w:sz w:val="22"/>
          <w:szCs w:val="22"/>
        </w:rPr>
        <w:t xml:space="preserve"> </w:t>
      </w:r>
      <w:r>
        <w:rPr>
          <w:rFonts w:asciiTheme="minorHAnsi" w:hAnsiTheme="minorHAnsi" w:cstheme="minorHAnsi"/>
          <w:sz w:val="22"/>
          <w:szCs w:val="22"/>
        </w:rPr>
        <w:t xml:space="preserve"> </w:t>
      </w:r>
      <w:r w:rsidRPr="00FC3407">
        <w:rPr>
          <w:rStyle w:val="Emphasis"/>
          <w:rFonts w:asciiTheme="minorHAnsi" w:hAnsiTheme="minorHAnsi" w:cstheme="minorHAnsi"/>
          <w:i w:val="0"/>
          <w:iCs w:val="0"/>
          <w:color w:val="000000"/>
          <w:sz w:val="22"/>
          <w:szCs w:val="22"/>
        </w:rPr>
        <w:t>The blonde looks around at the quiet customers sitting and reading.</w:t>
      </w:r>
      <w:r>
        <w:rPr>
          <w:rFonts w:asciiTheme="minorHAnsi" w:hAnsiTheme="minorHAnsi" w:cstheme="minorHAnsi"/>
          <w:sz w:val="22"/>
          <w:szCs w:val="22"/>
        </w:rPr>
        <w:t xml:space="preserve">  </w:t>
      </w:r>
    </w:p>
    <w:p w14:paraId="006F87C6" w14:textId="69BF89CF" w:rsidR="00FC3407" w:rsidRPr="00FC3407" w:rsidRDefault="00FC3407" w:rsidP="00FC3407">
      <w:pPr>
        <w:pStyle w:val="Standard"/>
        <w:spacing w:before="60" w:line="240" w:lineRule="exact"/>
        <w:rPr>
          <w:rStyle w:val="Emphasis"/>
          <w:rFonts w:asciiTheme="minorHAnsi" w:hAnsiTheme="minorHAnsi" w:cstheme="minorHAnsi"/>
          <w:i w:val="0"/>
          <w:iCs w:val="0"/>
          <w:sz w:val="22"/>
          <w:szCs w:val="22"/>
        </w:rPr>
      </w:pPr>
      <w:r w:rsidRPr="00FC3407">
        <w:rPr>
          <w:rStyle w:val="Emphasis"/>
          <w:rFonts w:asciiTheme="minorHAnsi" w:hAnsiTheme="minorHAnsi" w:cstheme="minorHAnsi"/>
          <w:i w:val="0"/>
          <w:iCs w:val="0"/>
          <w:color w:val="000000"/>
          <w:sz w:val="22"/>
          <w:szCs w:val="22"/>
        </w:rPr>
        <w:t>‘Sorry,’ she whispers ‘I’d like large fries, one cheeseburger and a hash brown.’</w:t>
      </w:r>
    </w:p>
    <w:p w14:paraId="4F9E8D8D" w14:textId="7C1923AC" w:rsidR="002419DF" w:rsidRPr="002419DF" w:rsidRDefault="009F001C" w:rsidP="00AF3EED">
      <w:pPr>
        <w:pStyle w:val="Standard"/>
        <w:spacing w:line="240" w:lineRule="exact"/>
        <w:jc w:val="right"/>
        <w:rPr>
          <w:rFonts w:asciiTheme="minorHAnsi" w:hAnsiTheme="minorHAnsi" w:cstheme="minorHAnsi"/>
          <w:sz w:val="22"/>
          <w:szCs w:val="22"/>
        </w:rPr>
      </w:pPr>
      <w:r w:rsidRPr="00ED50DF">
        <w:rPr>
          <w:rFonts w:asciiTheme="minorHAnsi" w:hAnsiTheme="minorHAnsi" w:cstheme="minorHAnsi"/>
          <w:b/>
          <w:bCs/>
          <w:sz w:val="22"/>
          <w:szCs w:val="22"/>
        </w:rPr>
        <w:t>Bruce Moore</w:t>
      </w:r>
    </w:p>
    <w:p w14:paraId="101E7D92" w14:textId="77777777" w:rsidR="009F001C" w:rsidRPr="00196FEF" w:rsidRDefault="009F001C" w:rsidP="009F001C">
      <w:pPr>
        <w:pStyle w:val="StyleArticleHeading112ptBefore12pt"/>
        <w:spacing w:before="180" w:after="0"/>
        <w:rPr>
          <w:rFonts w:cs="Calibri"/>
          <w:szCs w:val="24"/>
        </w:rPr>
      </w:pPr>
      <w:r w:rsidRPr="00196FEF">
        <w:rPr>
          <w:rFonts w:cs="Calibri"/>
          <w:szCs w:val="24"/>
        </w:rPr>
        <w:t>Berrima District Museum</w:t>
      </w:r>
    </w:p>
    <w:p w14:paraId="7CC40D3F" w14:textId="77777777" w:rsidR="009F001C" w:rsidRDefault="009F001C" w:rsidP="009F001C">
      <w:pPr>
        <w:pStyle w:val="Bodytext10pt"/>
        <w:spacing w:line="240" w:lineRule="auto"/>
        <w:jc w:val="center"/>
        <w:rPr>
          <w:rFonts w:cs="Calibri"/>
          <w:b/>
          <w:sz w:val="28"/>
          <w:szCs w:val="28"/>
        </w:rPr>
      </w:pPr>
      <w:r w:rsidRPr="00387A90">
        <w:rPr>
          <w:rFonts w:cs="Calibri"/>
          <w:b/>
          <w:sz w:val="28"/>
          <w:szCs w:val="28"/>
        </w:rPr>
        <w:t>THE STORY CENTRE</w:t>
      </w:r>
    </w:p>
    <w:p w14:paraId="083D2778" w14:textId="77777777" w:rsidR="009F001C" w:rsidRPr="00ED1B47" w:rsidRDefault="009F001C" w:rsidP="009F001C">
      <w:pPr>
        <w:pStyle w:val="Bodytext10pt"/>
        <w:spacing w:before="60" w:line="240" w:lineRule="auto"/>
        <w:jc w:val="center"/>
        <w:rPr>
          <w:rFonts w:asciiTheme="minorHAnsi" w:hAnsiTheme="minorHAnsi" w:cstheme="minorHAnsi"/>
          <w:sz w:val="24"/>
          <w:szCs w:val="24"/>
        </w:rPr>
      </w:pPr>
      <w:r w:rsidRPr="00ED1B47">
        <w:rPr>
          <w:rFonts w:asciiTheme="minorHAnsi" w:hAnsiTheme="minorHAnsi" w:cstheme="minorHAnsi"/>
          <w:sz w:val="24"/>
          <w:szCs w:val="24"/>
        </w:rPr>
        <w:t>1a Market Place cnr Bryan St, Berrima 2577</w:t>
      </w:r>
    </w:p>
    <w:p w14:paraId="2D1FEA8E" w14:textId="77777777" w:rsidR="009F001C" w:rsidRPr="003A339C" w:rsidRDefault="009F001C" w:rsidP="009F001C">
      <w:pPr>
        <w:pStyle w:val="Bodytext10pt"/>
        <w:spacing w:before="0" w:line="260" w:lineRule="exact"/>
        <w:jc w:val="center"/>
        <w:rPr>
          <w:rFonts w:asciiTheme="minorHAnsi" w:hAnsiTheme="minorHAnsi" w:cstheme="minorHAnsi"/>
          <w:sz w:val="22"/>
          <w:lang w:eastAsia="en-AU"/>
        </w:rPr>
      </w:pPr>
      <w:r w:rsidRPr="003A339C">
        <w:rPr>
          <w:rFonts w:asciiTheme="minorHAnsi" w:hAnsiTheme="minorHAnsi" w:cstheme="minorHAnsi"/>
          <w:sz w:val="22"/>
          <w:lang w:eastAsia="en-AU"/>
        </w:rPr>
        <w:t xml:space="preserve">OPEN WEDNESDAY TO SUNDAY </w:t>
      </w:r>
      <w:r>
        <w:rPr>
          <w:rFonts w:asciiTheme="minorHAnsi" w:hAnsiTheme="minorHAnsi" w:cstheme="minorHAnsi"/>
          <w:sz w:val="22"/>
          <w:lang w:eastAsia="en-AU"/>
        </w:rPr>
        <w:br/>
      </w:r>
      <w:r w:rsidRPr="003A339C">
        <w:rPr>
          <w:rFonts w:asciiTheme="minorHAnsi" w:hAnsiTheme="minorHAnsi" w:cstheme="minorHAnsi"/>
          <w:sz w:val="22"/>
          <w:lang w:eastAsia="en-AU"/>
        </w:rPr>
        <w:t>10.00am to 4.00pm throughout the year</w:t>
      </w:r>
      <w:r>
        <w:rPr>
          <w:rFonts w:asciiTheme="minorHAnsi" w:hAnsiTheme="minorHAnsi" w:cstheme="minorHAnsi"/>
          <w:sz w:val="22"/>
          <w:lang w:eastAsia="en-AU"/>
        </w:rPr>
        <w:t>. This i</w:t>
      </w:r>
      <w:r w:rsidRPr="003A339C">
        <w:rPr>
          <w:rFonts w:asciiTheme="minorHAnsi" w:hAnsiTheme="minorHAnsi" w:cstheme="minorHAnsi"/>
          <w:sz w:val="22"/>
          <w:lang w:eastAsia="en-AU"/>
        </w:rPr>
        <w:t>nclud</w:t>
      </w:r>
      <w:r>
        <w:rPr>
          <w:rFonts w:asciiTheme="minorHAnsi" w:hAnsiTheme="minorHAnsi" w:cstheme="minorHAnsi"/>
          <w:sz w:val="22"/>
          <w:lang w:eastAsia="en-AU"/>
        </w:rPr>
        <w:t>es</w:t>
      </w:r>
      <w:r w:rsidRPr="003A339C">
        <w:rPr>
          <w:rFonts w:asciiTheme="minorHAnsi" w:hAnsiTheme="minorHAnsi" w:cstheme="minorHAnsi"/>
          <w:sz w:val="22"/>
          <w:lang w:eastAsia="en-AU"/>
        </w:rPr>
        <w:t xml:space="preserve"> </w:t>
      </w:r>
      <w:r>
        <w:rPr>
          <w:rFonts w:asciiTheme="minorHAnsi" w:hAnsiTheme="minorHAnsi" w:cstheme="minorHAnsi"/>
          <w:sz w:val="22"/>
          <w:lang w:eastAsia="en-AU"/>
        </w:rPr>
        <w:t xml:space="preserve">during </w:t>
      </w:r>
      <w:r w:rsidRPr="003A339C">
        <w:rPr>
          <w:rFonts w:asciiTheme="minorHAnsi" w:hAnsiTheme="minorHAnsi" w:cstheme="minorHAnsi"/>
          <w:sz w:val="22"/>
          <w:lang w:eastAsia="en-AU"/>
        </w:rPr>
        <w:t>school and public holiday</w:t>
      </w:r>
      <w:r>
        <w:rPr>
          <w:rFonts w:asciiTheme="minorHAnsi" w:hAnsiTheme="minorHAnsi" w:cstheme="minorHAnsi"/>
          <w:sz w:val="22"/>
          <w:lang w:eastAsia="en-AU"/>
        </w:rPr>
        <w:t xml:space="preserve"> periods</w:t>
      </w:r>
      <w:r w:rsidRPr="003A339C">
        <w:rPr>
          <w:rFonts w:asciiTheme="minorHAnsi" w:hAnsiTheme="minorHAnsi" w:cstheme="minorHAnsi"/>
          <w:sz w:val="22"/>
          <w:lang w:eastAsia="en-AU"/>
        </w:rPr>
        <w:t xml:space="preserve">. Closed Christmas </w:t>
      </w:r>
      <w:r>
        <w:rPr>
          <w:rFonts w:asciiTheme="minorHAnsi" w:hAnsiTheme="minorHAnsi" w:cstheme="minorHAnsi"/>
          <w:sz w:val="22"/>
          <w:lang w:eastAsia="en-AU"/>
        </w:rPr>
        <w:t xml:space="preserve">Day and </w:t>
      </w:r>
      <w:r w:rsidRPr="003A339C">
        <w:rPr>
          <w:rFonts w:asciiTheme="minorHAnsi" w:hAnsiTheme="minorHAnsi" w:cstheme="minorHAnsi"/>
          <w:sz w:val="22"/>
          <w:lang w:eastAsia="en-AU"/>
        </w:rPr>
        <w:t>New Year’s Day</w:t>
      </w:r>
      <w:r>
        <w:rPr>
          <w:rFonts w:asciiTheme="minorHAnsi" w:hAnsiTheme="minorHAnsi" w:cstheme="minorHAnsi"/>
          <w:sz w:val="22"/>
          <w:lang w:eastAsia="en-AU"/>
        </w:rPr>
        <w:t>.</w:t>
      </w:r>
    </w:p>
    <w:p w14:paraId="3C7619C2" w14:textId="77777777" w:rsidR="009F001C" w:rsidRDefault="009F001C" w:rsidP="009F001C">
      <w:pPr>
        <w:spacing w:before="60" w:line="260" w:lineRule="exact"/>
        <w:jc w:val="center"/>
        <w:rPr>
          <w:rFonts w:asciiTheme="minorHAnsi" w:hAnsiTheme="minorHAnsi" w:cstheme="minorHAnsi"/>
          <w:sz w:val="22"/>
          <w:szCs w:val="22"/>
        </w:rPr>
      </w:pPr>
      <w:r w:rsidRPr="004E2C8A">
        <w:rPr>
          <w:rFonts w:asciiTheme="minorHAnsi" w:hAnsiTheme="minorHAnsi" w:cstheme="minorHAnsi"/>
          <w:sz w:val="22"/>
        </w:rPr>
        <w:t>Groups welcome at other times by arrangement.</w:t>
      </w:r>
      <w:r w:rsidRPr="004E2C8A">
        <w:rPr>
          <w:rFonts w:asciiTheme="minorHAnsi" w:hAnsiTheme="minorHAnsi" w:cstheme="minorHAnsi"/>
          <w:sz w:val="22"/>
          <w:szCs w:val="22"/>
        </w:rPr>
        <w:t xml:space="preserve"> </w:t>
      </w:r>
      <w:r>
        <w:rPr>
          <w:rFonts w:asciiTheme="minorHAnsi" w:hAnsiTheme="minorHAnsi" w:cstheme="minorHAnsi"/>
          <w:sz w:val="22"/>
          <w:szCs w:val="22"/>
        </w:rPr>
        <w:t xml:space="preserve">Ph </w:t>
      </w:r>
      <w:r w:rsidRPr="004E2C8A">
        <w:rPr>
          <w:rFonts w:asciiTheme="minorHAnsi" w:hAnsiTheme="minorHAnsi" w:cstheme="minorHAnsi"/>
          <w:sz w:val="22"/>
          <w:szCs w:val="22"/>
        </w:rPr>
        <w:t xml:space="preserve">John </w:t>
      </w:r>
      <w:r>
        <w:rPr>
          <w:rFonts w:asciiTheme="minorHAnsi" w:hAnsiTheme="minorHAnsi" w:cstheme="minorHAnsi"/>
          <w:sz w:val="22"/>
          <w:szCs w:val="22"/>
        </w:rPr>
        <w:t xml:space="preserve">4854 0165.  </w:t>
      </w:r>
    </w:p>
    <w:p w14:paraId="19C70EF5" w14:textId="77777777" w:rsidR="009F001C" w:rsidRPr="00EC04BE" w:rsidRDefault="009F001C" w:rsidP="009F001C">
      <w:pPr>
        <w:spacing w:before="60" w:line="260" w:lineRule="exact"/>
        <w:jc w:val="center"/>
        <w:rPr>
          <w:rFonts w:asciiTheme="minorHAnsi" w:hAnsiTheme="minorHAnsi" w:cstheme="minorHAnsi"/>
          <w:color w:val="000000" w:themeColor="text1"/>
          <w:sz w:val="22"/>
          <w:szCs w:val="22"/>
        </w:rPr>
      </w:pPr>
      <w:r w:rsidRPr="006D38AF">
        <w:rPr>
          <w:rFonts w:asciiTheme="minorHAnsi" w:hAnsiTheme="minorHAnsi" w:cstheme="minorHAnsi"/>
          <w:sz w:val="22"/>
          <w:szCs w:val="22"/>
        </w:rPr>
        <w:t xml:space="preserve">Museum: Phone </w:t>
      </w:r>
      <w:r w:rsidRPr="006D38AF">
        <w:rPr>
          <w:rFonts w:asciiTheme="minorHAnsi" w:hAnsiTheme="minorHAnsi" w:cstheme="minorHAnsi"/>
          <w:sz w:val="22"/>
        </w:rPr>
        <w:t xml:space="preserve">4877 1130 or </w:t>
      </w:r>
      <w:r>
        <w:rPr>
          <w:rFonts w:asciiTheme="minorHAnsi" w:hAnsiTheme="minorHAnsi" w:cstheme="minorHAnsi"/>
          <w:sz w:val="22"/>
        </w:rPr>
        <w:br/>
      </w:r>
      <w:r>
        <w:rPr>
          <w:rFonts w:asciiTheme="minorHAnsi" w:hAnsiTheme="minorHAnsi" w:cstheme="minorHAnsi"/>
          <w:sz w:val="22"/>
          <w:szCs w:val="22"/>
        </w:rPr>
        <w:t>e</w:t>
      </w:r>
      <w:r w:rsidRPr="006D38AF">
        <w:rPr>
          <w:rFonts w:asciiTheme="minorHAnsi" w:hAnsiTheme="minorHAnsi" w:cstheme="minorHAnsi"/>
          <w:sz w:val="22"/>
          <w:szCs w:val="22"/>
        </w:rPr>
        <w:t xml:space="preserve">mail </w:t>
      </w:r>
      <w:hyperlink r:id="rId19" w:history="1">
        <w:r w:rsidRPr="00EC04BE">
          <w:rPr>
            <w:rStyle w:val="Hyperlink"/>
            <w:rFonts w:asciiTheme="minorHAnsi" w:hAnsiTheme="minorHAnsi" w:cstheme="minorHAnsi"/>
            <w:color w:val="000000" w:themeColor="text1"/>
            <w:sz w:val="22"/>
            <w:szCs w:val="22"/>
            <w:u w:val="none"/>
          </w:rPr>
          <w:t>bdmuseum@bigpond.com</w:t>
        </w:r>
      </w:hyperlink>
    </w:p>
    <w:p w14:paraId="04957A90" w14:textId="77777777" w:rsidR="009F001C" w:rsidRDefault="009F001C" w:rsidP="009F001C">
      <w:pPr>
        <w:spacing w:before="120" w:line="260" w:lineRule="exact"/>
        <w:jc w:val="center"/>
        <w:rPr>
          <w:rFonts w:asciiTheme="minorHAnsi" w:hAnsiTheme="minorHAnsi" w:cstheme="minorHAnsi"/>
          <w:sz w:val="22"/>
          <w:szCs w:val="22"/>
        </w:rPr>
      </w:pPr>
      <w:r w:rsidRPr="00E7669C">
        <w:rPr>
          <w:rFonts w:asciiTheme="minorHAnsi" w:hAnsiTheme="minorHAnsi" w:cstheme="minorHAnsi"/>
          <w:sz w:val="22"/>
          <w:szCs w:val="22"/>
        </w:rPr>
        <w:t>Managed and operated by members of our Society who volunteer their time and expertise.</w:t>
      </w:r>
    </w:p>
    <w:p w14:paraId="758BAA92" w14:textId="77777777" w:rsidR="009F001C" w:rsidRPr="00196FEF" w:rsidRDefault="009F001C" w:rsidP="009F001C">
      <w:pPr>
        <w:pStyle w:val="ArticleHeading1"/>
        <w:spacing w:before="120" w:after="60"/>
        <w:rPr>
          <w:rFonts w:cs="Calibri"/>
          <w:sz w:val="24"/>
          <w:szCs w:val="24"/>
        </w:rPr>
      </w:pPr>
      <w:r w:rsidRPr="00196FEF">
        <w:rPr>
          <w:rFonts w:cs="Calibri"/>
          <w:sz w:val="24"/>
          <w:szCs w:val="24"/>
        </w:rPr>
        <w:t>Archives</w:t>
      </w:r>
      <w:r>
        <w:rPr>
          <w:rFonts w:cs="Calibri"/>
          <w:sz w:val="24"/>
          <w:szCs w:val="24"/>
        </w:rPr>
        <w:t>’</w:t>
      </w:r>
      <w:r w:rsidRPr="00196FEF">
        <w:rPr>
          <w:rFonts w:cs="Calibri"/>
          <w:sz w:val="24"/>
          <w:szCs w:val="24"/>
        </w:rPr>
        <w:t xml:space="preserve"> opening hours</w:t>
      </w:r>
    </w:p>
    <w:p w14:paraId="0A1B8F17" w14:textId="77777777" w:rsidR="009F001C" w:rsidRPr="00196FEF" w:rsidRDefault="009F001C" w:rsidP="009F001C">
      <w:pPr>
        <w:pStyle w:val="Bodytext10pt"/>
        <w:spacing w:after="20" w:line="240" w:lineRule="exact"/>
        <w:jc w:val="center"/>
        <w:rPr>
          <w:rFonts w:cs="Calibri"/>
          <w:sz w:val="22"/>
        </w:rPr>
      </w:pPr>
      <w:r w:rsidRPr="00196FEF">
        <w:rPr>
          <w:rFonts w:cs="Calibri"/>
          <w:sz w:val="22"/>
        </w:rPr>
        <w:t>Monday   10:00 am – 4:00 pm</w:t>
      </w:r>
    </w:p>
    <w:p w14:paraId="5E4D1622" w14:textId="77777777" w:rsidR="009F001C" w:rsidRPr="00196FEF" w:rsidRDefault="009F001C" w:rsidP="009F001C">
      <w:pPr>
        <w:pStyle w:val="Bodytext10pt"/>
        <w:spacing w:before="60" w:after="20" w:line="240" w:lineRule="exact"/>
        <w:jc w:val="center"/>
        <w:rPr>
          <w:rFonts w:cs="Calibri"/>
          <w:sz w:val="22"/>
        </w:rPr>
      </w:pPr>
      <w:r w:rsidRPr="00196FEF">
        <w:rPr>
          <w:rFonts w:cs="Calibri"/>
          <w:sz w:val="22"/>
        </w:rPr>
        <w:t xml:space="preserve">Tuesday </w:t>
      </w:r>
      <w:r>
        <w:rPr>
          <w:rFonts w:cs="Calibri"/>
          <w:sz w:val="22"/>
        </w:rPr>
        <w:t xml:space="preserve"> </w:t>
      </w:r>
      <w:r w:rsidRPr="00196FEF">
        <w:rPr>
          <w:rFonts w:cs="Calibri"/>
          <w:sz w:val="22"/>
        </w:rPr>
        <w:t xml:space="preserve"> 10:00 am – 4:00 pm</w:t>
      </w:r>
    </w:p>
    <w:p w14:paraId="6DC47915" w14:textId="77777777" w:rsidR="002839B7" w:rsidRDefault="00547BC7" w:rsidP="002839B7">
      <w:pPr>
        <w:pStyle w:val="Bodytext10pt"/>
        <w:spacing w:before="60" w:after="20" w:line="240" w:lineRule="exact"/>
        <w:jc w:val="center"/>
        <w:rPr>
          <w:rFonts w:cs="Calibri"/>
          <w:sz w:val="22"/>
        </w:rPr>
      </w:pPr>
      <w:r w:rsidRPr="002419DF">
        <w:rPr>
          <w:rFonts w:asciiTheme="minorHAnsi" w:hAnsiTheme="minorHAnsi" w:cstheme="minorHAnsi"/>
          <w:i/>
          <w:iCs/>
          <w:noProof/>
          <w:lang w:eastAsia="en-AU"/>
        </w:rPr>
        <mc:AlternateContent>
          <mc:Choice Requires="wps">
            <w:drawing>
              <wp:anchor distT="0" distB="0" distL="0" distR="0" simplePos="0" relativeHeight="251732480" behindDoc="0" locked="0" layoutInCell="1" allowOverlap="1" wp14:anchorId="786DB3D5" wp14:editId="73120012">
                <wp:simplePos x="0" y="0"/>
                <wp:positionH relativeFrom="margin">
                  <wp:posOffset>2249805</wp:posOffset>
                </wp:positionH>
                <wp:positionV relativeFrom="paragraph">
                  <wp:posOffset>380365</wp:posOffset>
                </wp:positionV>
                <wp:extent cx="4819650" cy="522922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5229225"/>
                        </a:xfrm>
                        <a:prstGeom prst="rect">
                          <a:avLst/>
                        </a:prstGeom>
                        <a:solidFill>
                          <a:srgbClr val="FFFFFF"/>
                        </a:solidFill>
                        <a:ln w="9525">
                          <a:noFill/>
                          <a:miter lim="800000"/>
                          <a:headEnd/>
                          <a:tailEnd/>
                        </a:ln>
                      </wps:spPr>
                      <wps:txbx>
                        <w:txbxContent>
                          <w:p w14:paraId="77B5C601" w14:textId="77777777" w:rsidR="00E82674" w:rsidRDefault="00E82674" w:rsidP="008B66A8">
                            <w:pPr>
                              <w:rPr>
                                <w:rFonts w:asciiTheme="minorHAnsi" w:hAnsiTheme="minorHAnsi" w:cstheme="minorHAnsi"/>
                                <w:sz w:val="22"/>
                                <w:szCs w:val="22"/>
                              </w:rPr>
                            </w:pPr>
                            <w:r w:rsidRPr="00D83A18">
                              <w:rPr>
                                <w:noProof/>
                              </w:rPr>
                              <w:drawing>
                                <wp:inline distT="0" distB="0" distL="0" distR="0" wp14:anchorId="6381149D" wp14:editId="63D422AB">
                                  <wp:extent cx="4552950" cy="463804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BEBA8EAE-BF5A-486C-A8C5-ECC9F3942E4B}">
                                                <a14:imgProps xmlns:a14="http://schemas.microsoft.com/office/drawing/2010/main">
                                                  <a14:imgLayer r:embed="rId21">
                                                    <a14:imgEffect>
                                                      <a14:brightnessContrast contrast="20000"/>
                                                    </a14:imgEffect>
                                                  </a14:imgLayer>
                                                </a14:imgProps>
                                              </a:ext>
                                            </a:extLst>
                                          </a:blip>
                                          <a:srcRect l="34658" t="18211" r="3796"/>
                                          <a:stretch/>
                                        </pic:blipFill>
                                        <pic:spPr bwMode="auto">
                                          <a:xfrm>
                                            <a:off x="0" y="0"/>
                                            <a:ext cx="4576453" cy="4661982"/>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9B6C171" w14:textId="51256D7F" w:rsidR="001D1C8C" w:rsidRPr="008B66A8" w:rsidRDefault="00BC1B25" w:rsidP="002839B7">
                            <w:pPr>
                              <w:spacing w:line="240" w:lineRule="exact"/>
                              <w:jc w:val="center"/>
                              <w:rPr>
                                <w:rFonts w:asciiTheme="minorHAnsi" w:hAnsiTheme="minorHAnsi" w:cstheme="minorHAnsi"/>
                                <w:b/>
                                <w:bCs/>
                                <w:i/>
                                <w:iCs/>
                                <w:sz w:val="22"/>
                                <w:szCs w:val="22"/>
                                <w:lang w:eastAsia="en-AU"/>
                              </w:rPr>
                            </w:pPr>
                            <w:r>
                              <w:rPr>
                                <w:rFonts w:asciiTheme="minorHAnsi" w:hAnsiTheme="minorHAnsi" w:cstheme="minorHAnsi"/>
                                <w:b/>
                                <w:bCs/>
                                <w:sz w:val="22"/>
                                <w:szCs w:val="22"/>
                              </w:rPr>
                              <w:t xml:space="preserve">Above is a screen capture from the </w:t>
                            </w:r>
                            <w:r w:rsidRPr="00291F1A">
                              <w:rPr>
                                <w:rFonts w:asciiTheme="minorHAnsi" w:hAnsiTheme="minorHAnsi" w:cstheme="minorHAnsi"/>
                                <w:b/>
                                <w:bCs/>
                                <w:i/>
                                <w:iCs/>
                                <w:sz w:val="22"/>
                                <w:szCs w:val="22"/>
                              </w:rPr>
                              <w:t>Southern Tablelands Arts</w:t>
                            </w:r>
                            <w:r w:rsidRPr="00291F1A">
                              <w:rPr>
                                <w:rFonts w:asciiTheme="minorHAnsi" w:hAnsiTheme="minorHAnsi" w:cstheme="minorHAnsi"/>
                                <w:b/>
                                <w:bCs/>
                                <w:sz w:val="22"/>
                                <w:szCs w:val="22"/>
                              </w:rPr>
                              <w:t xml:space="preserve"> website</w:t>
                            </w:r>
                            <w:r w:rsidR="008B66A8" w:rsidRPr="00291F1A">
                              <w:rPr>
                                <w:rFonts w:asciiTheme="minorHAnsi" w:hAnsiTheme="minorHAnsi" w:cstheme="minorHAnsi"/>
                                <w:b/>
                                <w:bCs/>
                                <w:sz w:val="22"/>
                                <w:szCs w:val="22"/>
                              </w:rPr>
                              <w:t xml:space="preserve"> </w:t>
                            </w:r>
                            <w:r>
                              <w:rPr>
                                <w:rFonts w:asciiTheme="minorHAnsi" w:hAnsiTheme="minorHAnsi" w:cstheme="minorHAnsi"/>
                                <w:b/>
                                <w:bCs/>
                                <w:sz w:val="22"/>
                                <w:szCs w:val="22"/>
                              </w:rPr>
                              <w:br/>
                              <w:t xml:space="preserve">showing </w:t>
                            </w:r>
                            <w:r w:rsidR="008B66A8" w:rsidRPr="00291F1A">
                              <w:rPr>
                                <w:rFonts w:asciiTheme="minorHAnsi" w:hAnsiTheme="minorHAnsi" w:cstheme="minorHAnsi"/>
                                <w:b/>
                                <w:bCs/>
                                <w:sz w:val="22"/>
                                <w:szCs w:val="22"/>
                              </w:rPr>
                              <w:t xml:space="preserve">images of </w:t>
                            </w:r>
                            <w:r>
                              <w:rPr>
                                <w:rFonts w:asciiTheme="minorHAnsi" w:hAnsiTheme="minorHAnsi" w:cstheme="minorHAnsi"/>
                                <w:b/>
                                <w:bCs/>
                                <w:sz w:val="22"/>
                                <w:szCs w:val="22"/>
                              </w:rPr>
                              <w:t>our</w:t>
                            </w:r>
                            <w:r w:rsidR="008B66A8" w:rsidRPr="00291F1A">
                              <w:rPr>
                                <w:rFonts w:asciiTheme="minorHAnsi" w:hAnsiTheme="minorHAnsi" w:cstheme="minorHAnsi"/>
                                <w:b/>
                                <w:bCs/>
                                <w:sz w:val="22"/>
                                <w:szCs w:val="22"/>
                              </w:rPr>
                              <w:t xml:space="preserve"> museum </w:t>
                            </w:r>
                            <w:r w:rsidR="00F759A5" w:rsidRPr="00291F1A">
                              <w:rPr>
                                <w:rFonts w:asciiTheme="minorHAnsi" w:hAnsiTheme="minorHAnsi" w:cstheme="minorHAnsi"/>
                                <w:b/>
                                <w:bCs/>
                                <w:sz w:val="22"/>
                                <w:szCs w:val="22"/>
                              </w:rPr>
                              <w:t xml:space="preserve">and exhibits </w:t>
                            </w:r>
                            <w:r w:rsidR="008B66A8" w:rsidRPr="00291F1A">
                              <w:rPr>
                                <w:rFonts w:asciiTheme="minorHAnsi" w:hAnsiTheme="minorHAnsi" w:cstheme="minorHAnsi"/>
                                <w:b/>
                                <w:bCs/>
                                <w:sz w:val="22"/>
                                <w:szCs w:val="22"/>
                              </w:rPr>
                              <w:t xml:space="preserve">as part of </w:t>
                            </w:r>
                            <w:r>
                              <w:rPr>
                                <w:rFonts w:asciiTheme="minorHAnsi" w:hAnsiTheme="minorHAnsi" w:cstheme="minorHAnsi"/>
                                <w:b/>
                                <w:bCs/>
                                <w:sz w:val="22"/>
                                <w:szCs w:val="22"/>
                              </w:rPr>
                              <w:t>their</w:t>
                            </w:r>
                            <w:r w:rsidR="008B66A8" w:rsidRPr="00291F1A">
                              <w:rPr>
                                <w:rFonts w:asciiTheme="minorHAnsi" w:hAnsiTheme="minorHAnsi" w:cstheme="minorHAnsi"/>
                                <w:b/>
                                <w:bCs/>
                                <w:sz w:val="22"/>
                                <w:szCs w:val="22"/>
                              </w:rPr>
                              <w:t xml:space="preserve"> feature story </w:t>
                            </w:r>
                            <w:r>
                              <w:rPr>
                                <w:rFonts w:asciiTheme="minorHAnsi" w:hAnsiTheme="minorHAnsi" w:cstheme="minorHAnsi"/>
                                <w:b/>
                                <w:bCs/>
                                <w:sz w:val="22"/>
                                <w:szCs w:val="22"/>
                              </w:rPr>
                              <w:t>on</w:t>
                            </w:r>
                            <w:r w:rsidR="008B66A8" w:rsidRPr="00291F1A">
                              <w:rPr>
                                <w:rFonts w:asciiTheme="minorHAnsi" w:hAnsiTheme="minorHAnsi" w:cstheme="minorHAnsi"/>
                                <w:b/>
                                <w:bCs/>
                                <w:sz w:val="22"/>
                                <w:szCs w:val="22"/>
                              </w:rPr>
                              <w:t xml:space="preserve"> Berrima District Museum.</w:t>
                            </w:r>
                            <w:r w:rsidR="008B66A8">
                              <w:rPr>
                                <w:rFonts w:asciiTheme="minorHAnsi" w:hAnsiTheme="minorHAnsi" w:cstheme="minorHAnsi"/>
                                <w:b/>
                                <w:bCs/>
                                <w:i/>
                                <w:iCs/>
                                <w:sz w:val="22"/>
                                <w:szCs w:val="22"/>
                              </w:rPr>
                              <w:t xml:space="preserve"> </w:t>
                            </w:r>
                            <w:r w:rsidR="00F759A5">
                              <w:rPr>
                                <w:rFonts w:asciiTheme="minorHAnsi" w:hAnsiTheme="minorHAnsi" w:cstheme="minorHAnsi"/>
                                <w:b/>
                                <w:bCs/>
                                <w:i/>
                                <w:iCs/>
                                <w:sz w:val="22"/>
                                <w:szCs w:val="22"/>
                              </w:rPr>
                              <w:t xml:space="preserve"> </w:t>
                            </w:r>
                            <w:r w:rsidR="008B66A8" w:rsidRPr="008B66A8">
                              <w:rPr>
                                <w:rFonts w:asciiTheme="minorHAnsi" w:hAnsiTheme="minorHAnsi" w:cstheme="minorHAnsi"/>
                                <w:sz w:val="22"/>
                                <w:szCs w:val="22"/>
                              </w:rPr>
                              <w:t>See next page for more about this initiative.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6DB3D5" id="Text Box 2" o:spid="_x0000_s1045" type="#_x0000_t202" style="position:absolute;left:0;text-align:left;margin-left:177.15pt;margin-top:29.95pt;width:379.5pt;height:411.75pt;z-index:25173248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" stroked="f">
                <v:textbox>
                  <w:txbxContent>
                    <w:p w14:paraId="77B5C601" w14:textId="77777777" w:rsidR="00E82674" w:rsidRDefault="00E82674" w:rsidP="008B66A8">
                      <w:pPr>
                        <w:rPr>
                          <w:rFonts w:asciiTheme="minorHAnsi" w:hAnsiTheme="minorHAnsi" w:cstheme="minorHAnsi"/>
                          <w:sz w:val="22"/>
                          <w:szCs w:val="22"/>
                        </w:rPr>
                      </w:pPr>
                      <w:r w:rsidRPr="00D83A18">
                        <w:rPr>
                          <w:noProof/>
                        </w:rPr>
                        <w:drawing>
                          <wp:inline distT="0" distB="0" distL="0" distR="0" wp14:anchorId="6381149D" wp14:editId="63D422AB">
                            <wp:extent cx="4552950" cy="463804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BEBA8EAE-BF5A-486C-A8C5-ECC9F3942E4B}">
                                          <a14:imgProps xmlns:a14="http://schemas.microsoft.com/office/drawing/2010/main">
                                            <a14:imgLayer r:embed="rId21">
                                              <a14:imgEffect>
                                                <a14:brightnessContrast contrast="20000"/>
                                              </a14:imgEffect>
                                            </a14:imgLayer>
                                          </a14:imgProps>
                                        </a:ext>
                                      </a:extLst>
                                    </a:blip>
                                    <a:srcRect l="34658" t="18211" r="3796"/>
                                    <a:stretch/>
                                  </pic:blipFill>
                                  <pic:spPr bwMode="auto">
                                    <a:xfrm>
                                      <a:off x="0" y="0"/>
                                      <a:ext cx="4576453" cy="4661982"/>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9B6C171" w14:textId="51256D7F" w:rsidR="001D1C8C" w:rsidRPr="008B66A8" w:rsidRDefault="00BC1B25" w:rsidP="002839B7">
                      <w:pPr>
                        <w:spacing w:line="240" w:lineRule="exact"/>
                        <w:jc w:val="center"/>
                        <w:rPr>
                          <w:rFonts w:asciiTheme="minorHAnsi" w:hAnsiTheme="minorHAnsi" w:cstheme="minorHAnsi"/>
                          <w:b/>
                          <w:bCs/>
                          <w:i/>
                          <w:iCs/>
                          <w:sz w:val="22"/>
                          <w:szCs w:val="22"/>
                          <w:lang w:eastAsia="en-AU"/>
                        </w:rPr>
                      </w:pPr>
                      <w:r>
                        <w:rPr>
                          <w:rFonts w:asciiTheme="minorHAnsi" w:hAnsiTheme="minorHAnsi" w:cstheme="minorHAnsi"/>
                          <w:b/>
                          <w:bCs/>
                          <w:sz w:val="22"/>
                          <w:szCs w:val="22"/>
                        </w:rPr>
                        <w:t xml:space="preserve">Above is a screen capture from the </w:t>
                      </w:r>
                      <w:r w:rsidRPr="00291F1A">
                        <w:rPr>
                          <w:rFonts w:asciiTheme="minorHAnsi" w:hAnsiTheme="minorHAnsi" w:cstheme="minorHAnsi"/>
                          <w:b/>
                          <w:bCs/>
                          <w:i/>
                          <w:iCs/>
                          <w:sz w:val="22"/>
                          <w:szCs w:val="22"/>
                        </w:rPr>
                        <w:t>Southern Tablelands Arts</w:t>
                      </w:r>
                      <w:r w:rsidRPr="00291F1A">
                        <w:rPr>
                          <w:rFonts w:asciiTheme="minorHAnsi" w:hAnsiTheme="minorHAnsi" w:cstheme="minorHAnsi"/>
                          <w:b/>
                          <w:bCs/>
                          <w:sz w:val="22"/>
                          <w:szCs w:val="22"/>
                        </w:rPr>
                        <w:t xml:space="preserve"> website</w:t>
                      </w:r>
                      <w:r w:rsidR="008B66A8" w:rsidRPr="00291F1A">
                        <w:rPr>
                          <w:rFonts w:asciiTheme="minorHAnsi" w:hAnsiTheme="minorHAnsi" w:cstheme="minorHAnsi"/>
                          <w:b/>
                          <w:bCs/>
                          <w:sz w:val="22"/>
                          <w:szCs w:val="22"/>
                        </w:rPr>
                        <w:t xml:space="preserve"> </w:t>
                      </w:r>
                      <w:r>
                        <w:rPr>
                          <w:rFonts w:asciiTheme="minorHAnsi" w:hAnsiTheme="minorHAnsi" w:cstheme="minorHAnsi"/>
                          <w:b/>
                          <w:bCs/>
                          <w:sz w:val="22"/>
                          <w:szCs w:val="22"/>
                        </w:rPr>
                        <w:br/>
                        <w:t xml:space="preserve">showing </w:t>
                      </w:r>
                      <w:r w:rsidR="008B66A8" w:rsidRPr="00291F1A">
                        <w:rPr>
                          <w:rFonts w:asciiTheme="minorHAnsi" w:hAnsiTheme="minorHAnsi" w:cstheme="minorHAnsi"/>
                          <w:b/>
                          <w:bCs/>
                          <w:sz w:val="22"/>
                          <w:szCs w:val="22"/>
                        </w:rPr>
                        <w:t xml:space="preserve">images of </w:t>
                      </w:r>
                      <w:r>
                        <w:rPr>
                          <w:rFonts w:asciiTheme="minorHAnsi" w:hAnsiTheme="minorHAnsi" w:cstheme="minorHAnsi"/>
                          <w:b/>
                          <w:bCs/>
                          <w:sz w:val="22"/>
                          <w:szCs w:val="22"/>
                        </w:rPr>
                        <w:t>our</w:t>
                      </w:r>
                      <w:r w:rsidR="008B66A8" w:rsidRPr="00291F1A">
                        <w:rPr>
                          <w:rFonts w:asciiTheme="minorHAnsi" w:hAnsiTheme="minorHAnsi" w:cstheme="minorHAnsi"/>
                          <w:b/>
                          <w:bCs/>
                          <w:sz w:val="22"/>
                          <w:szCs w:val="22"/>
                        </w:rPr>
                        <w:t xml:space="preserve"> museum </w:t>
                      </w:r>
                      <w:r w:rsidR="00F759A5" w:rsidRPr="00291F1A">
                        <w:rPr>
                          <w:rFonts w:asciiTheme="minorHAnsi" w:hAnsiTheme="minorHAnsi" w:cstheme="minorHAnsi"/>
                          <w:b/>
                          <w:bCs/>
                          <w:sz w:val="22"/>
                          <w:szCs w:val="22"/>
                        </w:rPr>
                        <w:t xml:space="preserve">and exhibits </w:t>
                      </w:r>
                      <w:r w:rsidR="008B66A8" w:rsidRPr="00291F1A">
                        <w:rPr>
                          <w:rFonts w:asciiTheme="minorHAnsi" w:hAnsiTheme="minorHAnsi" w:cstheme="minorHAnsi"/>
                          <w:b/>
                          <w:bCs/>
                          <w:sz w:val="22"/>
                          <w:szCs w:val="22"/>
                        </w:rPr>
                        <w:t xml:space="preserve">as part of </w:t>
                      </w:r>
                      <w:r>
                        <w:rPr>
                          <w:rFonts w:asciiTheme="minorHAnsi" w:hAnsiTheme="minorHAnsi" w:cstheme="minorHAnsi"/>
                          <w:b/>
                          <w:bCs/>
                          <w:sz w:val="22"/>
                          <w:szCs w:val="22"/>
                        </w:rPr>
                        <w:t>their</w:t>
                      </w:r>
                      <w:r w:rsidR="008B66A8" w:rsidRPr="00291F1A">
                        <w:rPr>
                          <w:rFonts w:asciiTheme="minorHAnsi" w:hAnsiTheme="minorHAnsi" w:cstheme="minorHAnsi"/>
                          <w:b/>
                          <w:bCs/>
                          <w:sz w:val="22"/>
                          <w:szCs w:val="22"/>
                        </w:rPr>
                        <w:t xml:space="preserve"> feature story </w:t>
                      </w:r>
                      <w:r>
                        <w:rPr>
                          <w:rFonts w:asciiTheme="minorHAnsi" w:hAnsiTheme="minorHAnsi" w:cstheme="minorHAnsi"/>
                          <w:b/>
                          <w:bCs/>
                          <w:sz w:val="22"/>
                          <w:szCs w:val="22"/>
                        </w:rPr>
                        <w:t>on</w:t>
                      </w:r>
                      <w:r w:rsidR="008B66A8" w:rsidRPr="00291F1A">
                        <w:rPr>
                          <w:rFonts w:asciiTheme="minorHAnsi" w:hAnsiTheme="minorHAnsi" w:cstheme="minorHAnsi"/>
                          <w:b/>
                          <w:bCs/>
                          <w:sz w:val="22"/>
                          <w:szCs w:val="22"/>
                        </w:rPr>
                        <w:t xml:space="preserve"> Berrima District Museum.</w:t>
                      </w:r>
                      <w:r w:rsidR="008B66A8">
                        <w:rPr>
                          <w:rFonts w:asciiTheme="minorHAnsi" w:hAnsiTheme="minorHAnsi" w:cstheme="minorHAnsi"/>
                          <w:b/>
                          <w:bCs/>
                          <w:i/>
                          <w:iCs/>
                          <w:sz w:val="22"/>
                          <w:szCs w:val="22"/>
                        </w:rPr>
                        <w:t xml:space="preserve"> </w:t>
                      </w:r>
                      <w:r w:rsidR="00F759A5">
                        <w:rPr>
                          <w:rFonts w:asciiTheme="minorHAnsi" w:hAnsiTheme="minorHAnsi" w:cstheme="minorHAnsi"/>
                          <w:b/>
                          <w:bCs/>
                          <w:i/>
                          <w:iCs/>
                          <w:sz w:val="22"/>
                          <w:szCs w:val="22"/>
                        </w:rPr>
                        <w:t xml:space="preserve"> </w:t>
                      </w:r>
                      <w:r w:rsidR="008B66A8" w:rsidRPr="008B66A8">
                        <w:rPr>
                          <w:rFonts w:asciiTheme="minorHAnsi" w:hAnsiTheme="minorHAnsi" w:cstheme="minorHAnsi"/>
                          <w:sz w:val="22"/>
                          <w:szCs w:val="22"/>
                        </w:rPr>
                        <w:t>See next page for more about this initiative.</w:t>
                      </w:r>
                    </w:p>
                  </w:txbxContent>
                </v:textbox>
                <w10:wrap anchorx="margin"/>
              </v:shape>
            </w:pict>
          </mc:Fallback>
        </mc:AlternateContent>
      </w:r>
      <w:r w:rsidR="009F001C" w:rsidRPr="00196FEF">
        <w:rPr>
          <w:rFonts w:cs="Calibri"/>
          <w:sz w:val="22"/>
        </w:rPr>
        <w:t>Saturday 10:00 am – 1:00 pm</w:t>
      </w:r>
    </w:p>
    <w:p w14:paraId="532E83D0" w14:textId="20C6AE19" w:rsidR="002839B7" w:rsidRPr="00196FEF" w:rsidRDefault="001D1C8C" w:rsidP="002839B7">
      <w:pPr>
        <w:pStyle w:val="StyleArticleHeading112ptBefore12pt"/>
      </w:pPr>
      <w:r>
        <w:br w:type="column"/>
      </w:r>
      <w:r w:rsidR="002839B7">
        <w:t>Membership Details</w:t>
      </w:r>
    </w:p>
    <w:p w14:paraId="2C6FA691" w14:textId="77777777" w:rsidR="00547BC7" w:rsidRPr="00196FEF" w:rsidRDefault="00547BC7" w:rsidP="00547BC7">
      <w:pPr>
        <w:pStyle w:val="Bodytext10pt"/>
        <w:spacing w:line="240" w:lineRule="exact"/>
        <w:jc w:val="center"/>
        <w:rPr>
          <w:rFonts w:cs="Calibri"/>
          <w:sz w:val="22"/>
        </w:rPr>
      </w:pPr>
      <w:r w:rsidRPr="00196FEF">
        <w:rPr>
          <w:rFonts w:cs="Calibri"/>
          <w:sz w:val="22"/>
        </w:rPr>
        <w:t>Please note that all membership enquiries and changes of address details should be addressed to:</w:t>
      </w:r>
    </w:p>
    <w:p w14:paraId="5255CD3C" w14:textId="77777777" w:rsidR="00547BC7" w:rsidRPr="00196FEF" w:rsidRDefault="00547BC7" w:rsidP="00547BC7">
      <w:pPr>
        <w:pStyle w:val="Bodytext10pt"/>
        <w:spacing w:before="20" w:after="60" w:line="240" w:lineRule="exact"/>
        <w:jc w:val="center"/>
        <w:rPr>
          <w:rFonts w:cs="Calibri"/>
          <w:sz w:val="22"/>
        </w:rPr>
      </w:pPr>
      <w:r w:rsidRPr="00196FEF">
        <w:rPr>
          <w:rFonts w:cs="Calibri"/>
          <w:sz w:val="22"/>
        </w:rPr>
        <w:t>The Membership Secretary</w:t>
      </w:r>
    </w:p>
    <w:p w14:paraId="40AF585B" w14:textId="77777777" w:rsidR="00547BC7" w:rsidRPr="00196FEF" w:rsidRDefault="00547BC7" w:rsidP="00547BC7">
      <w:pPr>
        <w:pStyle w:val="Bodytext10pt"/>
        <w:spacing w:before="20" w:after="60" w:line="240" w:lineRule="exact"/>
        <w:jc w:val="center"/>
        <w:rPr>
          <w:rFonts w:cs="Calibri"/>
          <w:sz w:val="22"/>
        </w:rPr>
      </w:pPr>
      <w:r w:rsidRPr="00196FEF">
        <w:rPr>
          <w:rFonts w:cs="Calibri"/>
          <w:sz w:val="22"/>
        </w:rPr>
        <w:t>c/- the Society’s postal address</w:t>
      </w:r>
    </w:p>
    <w:p w14:paraId="21DD6191" w14:textId="77777777" w:rsidR="00547BC7" w:rsidRDefault="00547BC7" w:rsidP="00547BC7">
      <w:pPr>
        <w:pStyle w:val="Bodytext10pt"/>
        <w:spacing w:before="20" w:after="60" w:line="240" w:lineRule="exact"/>
        <w:jc w:val="center"/>
        <w:rPr>
          <w:rFonts w:cs="Calibri"/>
          <w:color w:val="000000" w:themeColor="text1"/>
          <w:sz w:val="22"/>
        </w:rPr>
      </w:pPr>
      <w:r w:rsidRPr="00196FEF">
        <w:rPr>
          <w:rFonts w:cs="Calibri"/>
          <w:sz w:val="22"/>
        </w:rPr>
        <w:t xml:space="preserve">or email: </w:t>
      </w:r>
      <w:r w:rsidRPr="00EC04BE">
        <w:rPr>
          <w:rFonts w:cs="Calibri"/>
          <w:color w:val="000000" w:themeColor="text1"/>
          <w:sz w:val="22"/>
        </w:rPr>
        <w:t>bdhsarchives@gmail.com</w:t>
      </w:r>
    </w:p>
    <w:p w14:paraId="0772FDA8" w14:textId="4A2FF5F0" w:rsidR="007F6680" w:rsidRPr="00196FEF" w:rsidRDefault="00156558" w:rsidP="00A93419">
      <w:pPr>
        <w:pStyle w:val="StyleArticleHeading112pt"/>
        <w:spacing w:before="180"/>
        <w:rPr>
          <w:rFonts w:cs="Calibri"/>
          <w:szCs w:val="24"/>
        </w:rPr>
      </w:pPr>
      <w:r>
        <w:rPr>
          <w:rFonts w:cs="Calibri"/>
          <w:szCs w:val="24"/>
        </w:rPr>
        <w:t>Arrangements re p</w:t>
      </w:r>
      <w:r w:rsidR="007F6680">
        <w:rPr>
          <w:rFonts w:cs="Calibri"/>
          <w:szCs w:val="24"/>
        </w:rPr>
        <w:t>andemic</w:t>
      </w:r>
    </w:p>
    <w:p w14:paraId="461A6D02" w14:textId="77777777" w:rsidR="007F6680" w:rsidRPr="00F16720" w:rsidRDefault="007F6680" w:rsidP="007F6680">
      <w:pPr>
        <w:pStyle w:val="Standard"/>
        <w:spacing w:line="260" w:lineRule="exact"/>
        <w:rPr>
          <w:rFonts w:asciiTheme="minorHAnsi" w:hAnsiTheme="minorHAnsi" w:cstheme="minorHAnsi"/>
          <w:b/>
          <w:bCs/>
        </w:rPr>
      </w:pPr>
      <w:r w:rsidRPr="00F16720">
        <w:rPr>
          <w:rFonts w:asciiTheme="minorHAnsi" w:hAnsiTheme="minorHAnsi" w:cstheme="minorHAnsi"/>
          <w:b/>
          <w:bCs/>
        </w:rPr>
        <w:t xml:space="preserve">PLEASE NOTE:  </w:t>
      </w:r>
    </w:p>
    <w:p w14:paraId="7ED4CD93" w14:textId="752ED96A" w:rsidR="007F6680" w:rsidRDefault="007F6680" w:rsidP="00A93419">
      <w:pPr>
        <w:pStyle w:val="Standard"/>
        <w:spacing w:before="60" w:line="240" w:lineRule="exact"/>
        <w:rPr>
          <w:rFonts w:asciiTheme="minorHAnsi" w:hAnsiTheme="minorHAnsi" w:cstheme="minorHAnsi"/>
          <w:sz w:val="22"/>
          <w:szCs w:val="22"/>
        </w:rPr>
      </w:pPr>
      <w:r>
        <w:rPr>
          <w:rFonts w:asciiTheme="minorHAnsi" w:hAnsiTheme="minorHAnsi" w:cstheme="minorHAnsi"/>
          <w:sz w:val="22"/>
          <w:szCs w:val="22"/>
        </w:rPr>
        <w:t xml:space="preserve">While </w:t>
      </w:r>
      <w:r w:rsidR="00156558">
        <w:rPr>
          <w:rFonts w:asciiTheme="minorHAnsi" w:hAnsiTheme="minorHAnsi" w:cstheme="minorHAnsi"/>
          <w:sz w:val="22"/>
          <w:szCs w:val="22"/>
        </w:rPr>
        <w:t>our</w:t>
      </w:r>
      <w:r w:rsidRPr="00F16720">
        <w:rPr>
          <w:rFonts w:asciiTheme="minorHAnsi" w:hAnsiTheme="minorHAnsi" w:cstheme="minorHAnsi"/>
          <w:sz w:val="22"/>
          <w:szCs w:val="22"/>
        </w:rPr>
        <w:t xml:space="preserve"> Archives/Research Centre </w:t>
      </w:r>
      <w:r>
        <w:rPr>
          <w:rFonts w:asciiTheme="minorHAnsi" w:hAnsiTheme="minorHAnsi" w:cstheme="minorHAnsi"/>
          <w:sz w:val="22"/>
          <w:szCs w:val="22"/>
        </w:rPr>
        <w:t xml:space="preserve">at </w:t>
      </w:r>
      <w:r w:rsidRPr="00F16720">
        <w:rPr>
          <w:rFonts w:asciiTheme="minorHAnsi" w:hAnsiTheme="minorHAnsi" w:cstheme="minorHAnsi"/>
          <w:sz w:val="22"/>
          <w:szCs w:val="22"/>
        </w:rPr>
        <w:t xml:space="preserve">Mittagong </w:t>
      </w:r>
      <w:r>
        <w:rPr>
          <w:rFonts w:asciiTheme="minorHAnsi" w:hAnsiTheme="minorHAnsi" w:cstheme="minorHAnsi"/>
          <w:sz w:val="22"/>
          <w:szCs w:val="22"/>
        </w:rPr>
        <w:t>is once again open</w:t>
      </w:r>
      <w:r w:rsidRPr="00F16720">
        <w:rPr>
          <w:rFonts w:asciiTheme="minorHAnsi" w:hAnsiTheme="minorHAnsi" w:cstheme="minorHAnsi"/>
          <w:sz w:val="22"/>
          <w:szCs w:val="22"/>
        </w:rPr>
        <w:t xml:space="preserve"> to the public</w:t>
      </w:r>
      <w:r>
        <w:rPr>
          <w:rFonts w:asciiTheme="minorHAnsi" w:hAnsiTheme="minorHAnsi" w:cstheme="minorHAnsi"/>
          <w:sz w:val="22"/>
          <w:szCs w:val="22"/>
        </w:rPr>
        <w:t xml:space="preserve">, those wishing to visit are asked to make contact beforehand so their </w:t>
      </w:r>
      <w:r w:rsidR="00A93419">
        <w:rPr>
          <w:rFonts w:asciiTheme="minorHAnsi" w:hAnsiTheme="minorHAnsi" w:cstheme="minorHAnsi"/>
          <w:sz w:val="22"/>
          <w:szCs w:val="22"/>
        </w:rPr>
        <w:t>attendance</w:t>
      </w:r>
      <w:r>
        <w:rPr>
          <w:rFonts w:asciiTheme="minorHAnsi" w:hAnsiTheme="minorHAnsi" w:cstheme="minorHAnsi"/>
          <w:sz w:val="22"/>
          <w:szCs w:val="22"/>
        </w:rPr>
        <w:t xml:space="preserve"> can be scheduled, thus allowing us to keep numbers within the current prescribed limits. Visitors must sign in on entry.</w:t>
      </w:r>
    </w:p>
    <w:p w14:paraId="3C0A026F" w14:textId="5C4446E2" w:rsidR="002839B7" w:rsidRDefault="007F6680" w:rsidP="00A93419">
      <w:pPr>
        <w:suppressAutoHyphens/>
        <w:autoSpaceDN w:val="0"/>
        <w:spacing w:before="60" w:line="240" w:lineRule="exact"/>
        <w:textAlignment w:val="baseline"/>
        <w:rPr>
          <w:rFonts w:asciiTheme="minorHAnsi" w:hAnsiTheme="minorHAnsi" w:cstheme="minorHAnsi"/>
          <w:sz w:val="22"/>
          <w:szCs w:val="22"/>
        </w:rPr>
      </w:pPr>
      <w:r>
        <w:rPr>
          <w:rFonts w:asciiTheme="minorHAnsi" w:hAnsiTheme="minorHAnsi" w:cstheme="minorHAnsi"/>
          <w:sz w:val="22"/>
          <w:szCs w:val="22"/>
        </w:rPr>
        <w:t xml:space="preserve">Visitors to the </w:t>
      </w:r>
      <w:r w:rsidRPr="00F16720">
        <w:rPr>
          <w:rFonts w:asciiTheme="minorHAnsi" w:hAnsiTheme="minorHAnsi" w:cstheme="minorHAnsi"/>
          <w:sz w:val="22"/>
          <w:szCs w:val="22"/>
        </w:rPr>
        <w:t xml:space="preserve">Museum at Berrima </w:t>
      </w:r>
      <w:r w:rsidR="00156558">
        <w:rPr>
          <w:rFonts w:asciiTheme="minorHAnsi" w:hAnsiTheme="minorHAnsi" w:cstheme="minorHAnsi"/>
          <w:sz w:val="22"/>
          <w:szCs w:val="22"/>
        </w:rPr>
        <w:t>are required to</w:t>
      </w:r>
      <w:r>
        <w:rPr>
          <w:rFonts w:asciiTheme="minorHAnsi" w:hAnsiTheme="minorHAnsi" w:cstheme="minorHAnsi"/>
          <w:sz w:val="22"/>
          <w:szCs w:val="22"/>
        </w:rPr>
        <w:t xml:space="preserve"> sign in and out, and </w:t>
      </w:r>
      <w:r w:rsidR="00156558">
        <w:rPr>
          <w:rFonts w:asciiTheme="minorHAnsi" w:hAnsiTheme="minorHAnsi" w:cstheme="minorHAnsi"/>
          <w:sz w:val="22"/>
          <w:szCs w:val="22"/>
        </w:rPr>
        <w:t xml:space="preserve">to </w:t>
      </w:r>
      <w:r>
        <w:rPr>
          <w:rFonts w:asciiTheme="minorHAnsi" w:hAnsiTheme="minorHAnsi" w:cstheme="minorHAnsi"/>
          <w:sz w:val="22"/>
          <w:szCs w:val="22"/>
        </w:rPr>
        <w:t>observe social distancing.</w:t>
      </w:r>
      <w:r w:rsidR="00156558">
        <w:rPr>
          <w:rFonts w:asciiTheme="minorHAnsi" w:hAnsiTheme="minorHAnsi" w:cstheme="minorHAnsi"/>
          <w:sz w:val="22"/>
          <w:szCs w:val="22"/>
        </w:rPr>
        <w:t xml:space="preserve"> Our staff </w:t>
      </w:r>
      <w:r w:rsidR="00A93419">
        <w:rPr>
          <w:rFonts w:asciiTheme="minorHAnsi" w:hAnsiTheme="minorHAnsi" w:cstheme="minorHAnsi"/>
          <w:sz w:val="22"/>
          <w:szCs w:val="22"/>
        </w:rPr>
        <w:t>are dedicated to maintaining</w:t>
      </w:r>
      <w:r w:rsidR="00156558">
        <w:rPr>
          <w:rFonts w:asciiTheme="minorHAnsi" w:hAnsiTheme="minorHAnsi" w:cstheme="minorHAnsi"/>
          <w:sz w:val="22"/>
          <w:szCs w:val="22"/>
        </w:rPr>
        <w:t xml:space="preserve"> hygiene</w:t>
      </w:r>
      <w:r w:rsidR="00A93419">
        <w:rPr>
          <w:rFonts w:asciiTheme="minorHAnsi" w:hAnsiTheme="minorHAnsi" w:cstheme="minorHAnsi"/>
          <w:sz w:val="22"/>
          <w:szCs w:val="22"/>
        </w:rPr>
        <w:t xml:space="preserve"> and well-being measures</w:t>
      </w:r>
      <w:r w:rsidR="002839B7">
        <w:rPr>
          <w:rFonts w:asciiTheme="minorHAnsi" w:hAnsiTheme="minorHAnsi" w:cstheme="minorHAnsi"/>
          <w:sz w:val="22"/>
          <w:szCs w:val="22"/>
        </w:rPr>
        <w:t>.</w:t>
      </w:r>
    </w:p>
    <w:p w14:paraId="3BE4E147" w14:textId="670C41C6" w:rsidR="00547BC7" w:rsidRDefault="00547BC7" w:rsidP="00A93419">
      <w:pPr>
        <w:suppressAutoHyphens/>
        <w:autoSpaceDN w:val="0"/>
        <w:spacing w:before="60" w:line="240" w:lineRule="exact"/>
        <w:textAlignment w:val="baseline"/>
        <w:rPr>
          <w:rFonts w:asciiTheme="minorHAnsi" w:hAnsiTheme="minorHAnsi" w:cstheme="minorHAnsi"/>
          <w:sz w:val="22"/>
          <w:szCs w:val="22"/>
        </w:rPr>
      </w:pPr>
    </w:p>
    <w:p w14:paraId="50C1AE59" w14:textId="0E6BCC1D" w:rsidR="00156558" w:rsidRPr="00E4629B" w:rsidRDefault="00156558" w:rsidP="00156558">
      <w:pPr>
        <w:spacing w:before="120" w:line="240" w:lineRule="exact"/>
        <w:rPr>
          <w:rFonts w:asciiTheme="minorHAnsi" w:hAnsiTheme="minorHAnsi" w:cstheme="minorHAnsi"/>
          <w:sz w:val="22"/>
          <w:szCs w:val="22"/>
        </w:rPr>
        <w:sectPr w:rsidR="00156558" w:rsidRPr="00E4629B" w:rsidSect="0097769F">
          <w:footerReference w:type="default" r:id="rId22"/>
          <w:pgSz w:w="11906" w:h="16838" w:code="9"/>
          <w:pgMar w:top="567" w:right="567" w:bottom="680" w:left="567" w:header="0" w:footer="425" w:gutter="0"/>
          <w:pgNumType w:start="2"/>
          <w:cols w:num="3" w:space="284"/>
          <w:rtlGutter/>
          <w:docGrid w:linePitch="360"/>
        </w:sectPr>
      </w:pPr>
    </w:p>
    <w:p w14:paraId="10B8935E" w14:textId="42D5486F" w:rsidR="009A32B6" w:rsidRPr="00367FE9" w:rsidRDefault="00B7543B" w:rsidP="00CF58CC">
      <w:pPr>
        <w:pStyle w:val="ArticleHeading1"/>
        <w:rPr>
          <w:rFonts w:asciiTheme="minorHAnsi" w:hAnsiTheme="minorHAnsi" w:cstheme="minorHAnsi"/>
          <w:b w:val="0"/>
          <w:bCs w:val="0"/>
          <w:szCs w:val="28"/>
        </w:rPr>
      </w:pPr>
      <w:bookmarkStart w:id="3" w:name="_Hlk62987308"/>
      <w:bookmarkStart w:id="4" w:name="_Hlk52357131"/>
      <w:r>
        <w:rPr>
          <w:rFonts w:asciiTheme="minorHAnsi" w:hAnsiTheme="minorHAnsi" w:cstheme="minorHAnsi"/>
          <w:sz w:val="32"/>
          <w:szCs w:val="32"/>
        </w:rPr>
        <w:lastRenderedPageBreak/>
        <w:t xml:space="preserve">Museum </w:t>
      </w:r>
      <w:r w:rsidR="000B29E7">
        <w:rPr>
          <w:rFonts w:asciiTheme="minorHAnsi" w:hAnsiTheme="minorHAnsi" w:cstheme="minorHAnsi"/>
          <w:sz w:val="32"/>
          <w:szCs w:val="32"/>
        </w:rPr>
        <w:t>open and attracting interest</w:t>
      </w:r>
    </w:p>
    <w:p w14:paraId="20265C57" w14:textId="77777777" w:rsidR="00F759A5" w:rsidRDefault="00F759A5" w:rsidP="00F759A5">
      <w:pPr>
        <w:spacing w:before="180" w:line="280" w:lineRule="exact"/>
        <w:rPr>
          <w:rFonts w:asciiTheme="minorHAnsi" w:hAnsiTheme="minorHAnsi" w:cstheme="minorHAnsi"/>
        </w:rPr>
      </w:pPr>
      <w:r w:rsidRPr="00831B6A">
        <w:rPr>
          <w:rFonts w:asciiTheme="minorHAnsi" w:hAnsiTheme="minorHAnsi" w:cstheme="minorHAnsi"/>
        </w:rPr>
        <w:t xml:space="preserve">In early February Southern Tablelands Arts visited </w:t>
      </w:r>
      <w:r>
        <w:rPr>
          <w:rFonts w:asciiTheme="minorHAnsi" w:hAnsiTheme="minorHAnsi" w:cstheme="minorHAnsi"/>
        </w:rPr>
        <w:t xml:space="preserve">our </w:t>
      </w:r>
      <w:hyperlink r:id="rId23" w:history="1">
        <w:r w:rsidRPr="00831B6A">
          <w:rPr>
            <w:rStyle w:val="Hyperlink"/>
            <w:rFonts w:asciiTheme="minorHAnsi" w:eastAsiaTheme="majorEastAsia" w:hAnsiTheme="minorHAnsi" w:cstheme="minorHAnsi"/>
            <w:color w:val="auto"/>
            <w:u w:val="none"/>
          </w:rPr>
          <w:t>Berrima District Museum</w:t>
        </w:r>
      </w:hyperlink>
      <w:r w:rsidRPr="00831B6A">
        <w:rPr>
          <w:rFonts w:asciiTheme="minorHAnsi" w:hAnsiTheme="minorHAnsi" w:cstheme="minorHAnsi"/>
        </w:rPr>
        <w:t xml:space="preserve"> to coincide with a visit from Anne-Louise Rentell </w:t>
      </w:r>
      <w:r>
        <w:rPr>
          <w:rFonts w:asciiTheme="minorHAnsi" w:hAnsiTheme="minorHAnsi" w:cstheme="minorHAnsi"/>
        </w:rPr>
        <w:t>of</w:t>
      </w:r>
      <w:r w:rsidRPr="00831B6A">
        <w:rPr>
          <w:rFonts w:asciiTheme="minorHAnsi" w:hAnsiTheme="minorHAnsi" w:cstheme="minorHAnsi"/>
        </w:rPr>
        <w:t xml:space="preserve"> Create NSW.</w:t>
      </w:r>
      <w:r>
        <w:rPr>
          <w:rFonts w:asciiTheme="minorHAnsi" w:hAnsiTheme="minorHAnsi" w:cstheme="minorHAnsi"/>
        </w:rPr>
        <w:t xml:space="preserve">  </w:t>
      </w:r>
      <w:r w:rsidRPr="00831B6A">
        <w:rPr>
          <w:rFonts w:asciiTheme="minorHAnsi" w:hAnsiTheme="minorHAnsi" w:cstheme="minorHAnsi"/>
        </w:rPr>
        <w:t>Create NSW is the NSW Government's arts policy and funding body which supports the Regional Arts Organisations and provides advice to the Minister for the Arts.</w:t>
      </w:r>
      <w:r>
        <w:rPr>
          <w:rFonts w:asciiTheme="minorHAnsi" w:hAnsiTheme="minorHAnsi" w:cstheme="minorHAnsi"/>
        </w:rPr>
        <w:t xml:space="preserve">  </w:t>
      </w:r>
    </w:p>
    <w:p w14:paraId="695F1496" w14:textId="387ED3A4" w:rsidR="00831B6A" w:rsidRDefault="00831B6A" w:rsidP="00F759A5">
      <w:pPr>
        <w:pStyle w:val="NormalWeb"/>
        <w:spacing w:before="120" w:beforeAutospacing="0" w:after="0" w:afterAutospacing="0" w:line="280" w:lineRule="exact"/>
        <w:rPr>
          <w:rFonts w:asciiTheme="minorHAnsi" w:hAnsiTheme="minorHAnsi" w:cstheme="minorHAnsi"/>
        </w:rPr>
      </w:pPr>
      <w:r w:rsidRPr="00831B6A">
        <w:rPr>
          <w:rFonts w:asciiTheme="minorHAnsi" w:hAnsiTheme="minorHAnsi" w:cstheme="minorHAnsi"/>
          <w:b/>
          <w:bCs/>
        </w:rPr>
        <w:t>Southern Tablelands Arts</w:t>
      </w:r>
      <w:r w:rsidRPr="00831B6A">
        <w:rPr>
          <w:rFonts w:asciiTheme="minorHAnsi" w:hAnsiTheme="minorHAnsi" w:cstheme="minorHAnsi"/>
        </w:rPr>
        <w:t xml:space="preserve"> is one of 14 Regional Arts Development Organisations in NSW, which undertake the programming and planning that meets the needs of each region and maintain relationships with local councils and shires, local arts councils, arts and cultural groups, arts organisations, indigenous groups and institutions</w:t>
      </w:r>
      <w:r>
        <w:rPr>
          <w:rFonts w:asciiTheme="minorHAnsi" w:hAnsiTheme="minorHAnsi" w:cstheme="minorHAnsi"/>
        </w:rPr>
        <w:t xml:space="preserve"> </w:t>
      </w:r>
      <w:r w:rsidRPr="00831B6A">
        <w:rPr>
          <w:rFonts w:asciiTheme="minorHAnsi" w:hAnsiTheme="minorHAnsi" w:cstheme="minorHAnsi"/>
        </w:rPr>
        <w:t xml:space="preserve">and other regional service deliverers. </w:t>
      </w:r>
      <w:r>
        <w:rPr>
          <w:rFonts w:asciiTheme="minorHAnsi" w:hAnsiTheme="minorHAnsi" w:cstheme="minorHAnsi"/>
        </w:rPr>
        <w:t xml:space="preserve"> </w:t>
      </w:r>
      <w:r w:rsidRPr="00831B6A">
        <w:rPr>
          <w:rFonts w:asciiTheme="minorHAnsi" w:hAnsiTheme="minorHAnsi" w:cstheme="minorHAnsi"/>
        </w:rPr>
        <w:t>Its contributing Councils are: Goulburn Mulwaree, Hilltops, Upper Lachlan Shire, Wingecarribee Shire, Wollondilly Shire and Yass Valley.</w:t>
      </w:r>
    </w:p>
    <w:p w14:paraId="748A11CB" w14:textId="5C4EE8CA" w:rsidR="001F4106" w:rsidRPr="00831B6A" w:rsidRDefault="001F4106" w:rsidP="001F4106">
      <w:pPr>
        <w:pStyle w:val="NormalWeb"/>
        <w:spacing w:before="60" w:beforeAutospacing="0" w:after="0" w:afterAutospacing="0"/>
        <w:rPr>
          <w:rFonts w:asciiTheme="minorHAnsi" w:hAnsiTheme="minorHAnsi" w:cstheme="minorHAnsi"/>
        </w:rPr>
      </w:pPr>
      <w:r>
        <w:rPr>
          <w:rFonts w:asciiTheme="minorHAnsi" w:hAnsiTheme="minorHAnsi" w:cstheme="minorHAnsi"/>
          <w:noProof/>
        </w:rPr>
        <w:drawing>
          <wp:inline distT="0" distB="0" distL="0" distR="0" wp14:anchorId="749A4D5B" wp14:editId="3D9DD48B">
            <wp:extent cx="3349596" cy="105727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24"/>
                    <a:srcRect l="11806" r="2460" b="13259"/>
                    <a:stretch/>
                  </pic:blipFill>
                  <pic:spPr bwMode="auto">
                    <a:xfrm>
                      <a:off x="0" y="0"/>
                      <a:ext cx="3405938" cy="1075059"/>
                    </a:xfrm>
                    <a:prstGeom prst="rect">
                      <a:avLst/>
                    </a:prstGeom>
                    <a:ln>
                      <a:noFill/>
                    </a:ln>
                    <a:extLst>
                      <a:ext uri="{53640926-AAD7-44D8-BBD7-CCE9431645EC}">
                        <a14:shadowObscured xmlns:a14="http://schemas.microsoft.com/office/drawing/2010/main"/>
                      </a:ext>
                    </a:extLst>
                  </pic:spPr>
                </pic:pic>
              </a:graphicData>
            </a:graphic>
          </wp:inline>
        </w:drawing>
      </w:r>
    </w:p>
    <w:p w14:paraId="7FA5B0D4" w14:textId="7C2C06E3" w:rsidR="00831B6A" w:rsidRPr="00831B6A" w:rsidRDefault="00831B6A" w:rsidP="000B29E7">
      <w:pPr>
        <w:pStyle w:val="Heading1"/>
        <w:spacing w:before="120" w:after="0" w:line="280" w:lineRule="exact"/>
        <w:rPr>
          <w:rFonts w:asciiTheme="minorHAnsi" w:hAnsiTheme="minorHAnsi" w:cstheme="minorHAnsi"/>
          <w:b w:val="0"/>
          <w:bCs w:val="0"/>
          <w:sz w:val="24"/>
          <w:szCs w:val="24"/>
        </w:rPr>
      </w:pPr>
      <w:r w:rsidRPr="00831B6A">
        <w:rPr>
          <w:rFonts w:asciiTheme="minorHAnsi" w:hAnsiTheme="minorHAnsi" w:cstheme="minorHAnsi"/>
          <w:b w:val="0"/>
          <w:bCs w:val="0"/>
          <w:sz w:val="24"/>
          <w:szCs w:val="24"/>
        </w:rPr>
        <w:t>Southern Tablelands Arts</w:t>
      </w:r>
      <w:r w:rsidRPr="00831B6A">
        <w:rPr>
          <w:rFonts w:asciiTheme="minorHAnsi" w:hAnsiTheme="minorHAnsi" w:cstheme="minorHAnsi"/>
        </w:rPr>
        <w:t xml:space="preserve"> </w:t>
      </w:r>
      <w:r w:rsidRPr="00831B6A">
        <w:rPr>
          <w:rFonts w:asciiTheme="minorHAnsi" w:hAnsiTheme="minorHAnsi" w:cstheme="minorHAnsi"/>
          <w:b w:val="0"/>
          <w:bCs w:val="0"/>
          <w:sz w:val="24"/>
          <w:szCs w:val="24"/>
        </w:rPr>
        <w:t>maintains an attractive website, www.southerntablelandsarts.com.au</w:t>
      </w:r>
      <w:r w:rsidR="00F759A5">
        <w:rPr>
          <w:rFonts w:asciiTheme="minorHAnsi" w:hAnsiTheme="minorHAnsi" w:cstheme="minorHAnsi"/>
          <w:b w:val="0"/>
          <w:bCs w:val="0"/>
          <w:sz w:val="24"/>
          <w:szCs w:val="24"/>
        </w:rPr>
        <w:t>,</w:t>
      </w:r>
      <w:r w:rsidRPr="00831B6A">
        <w:rPr>
          <w:rFonts w:asciiTheme="minorHAnsi" w:hAnsiTheme="minorHAnsi" w:cstheme="minorHAnsi"/>
          <w:sz w:val="24"/>
          <w:szCs w:val="24"/>
        </w:rPr>
        <w:t xml:space="preserve"> </w:t>
      </w:r>
      <w:r w:rsidRPr="00831B6A">
        <w:rPr>
          <w:rFonts w:asciiTheme="minorHAnsi" w:hAnsiTheme="minorHAnsi" w:cstheme="minorHAnsi"/>
          <w:b w:val="0"/>
          <w:bCs w:val="0"/>
          <w:sz w:val="24"/>
          <w:szCs w:val="24"/>
        </w:rPr>
        <w:t xml:space="preserve">and issues a weekly e-newsletter to subscribers </w:t>
      </w:r>
      <w:r>
        <w:rPr>
          <w:rFonts w:asciiTheme="minorHAnsi" w:hAnsiTheme="minorHAnsi" w:cstheme="minorHAnsi"/>
          <w:b w:val="0"/>
          <w:bCs w:val="0"/>
          <w:sz w:val="24"/>
          <w:szCs w:val="24"/>
        </w:rPr>
        <w:t>which</w:t>
      </w:r>
      <w:r w:rsidRPr="00831B6A">
        <w:rPr>
          <w:rFonts w:asciiTheme="minorHAnsi" w:hAnsiTheme="minorHAnsi" w:cstheme="minorHAnsi"/>
          <w:b w:val="0"/>
          <w:bCs w:val="0"/>
          <w:sz w:val="24"/>
          <w:szCs w:val="24"/>
        </w:rPr>
        <w:t xml:space="preserve"> highlights current events and activities in its region.</w:t>
      </w:r>
    </w:p>
    <w:p w14:paraId="3F7A1E87" w14:textId="40ADF907" w:rsidR="000B29E7" w:rsidRPr="000B29E7" w:rsidRDefault="000B29E7" w:rsidP="000B29E7">
      <w:pPr>
        <w:spacing w:before="120" w:line="280" w:lineRule="exact"/>
        <w:rPr>
          <w:rFonts w:asciiTheme="minorHAnsi" w:hAnsiTheme="minorHAnsi" w:cstheme="minorHAnsi"/>
        </w:rPr>
      </w:pPr>
      <w:r>
        <w:rPr>
          <w:rFonts w:asciiTheme="minorHAnsi" w:hAnsiTheme="minorHAnsi" w:cstheme="minorHAnsi"/>
          <w:noProof/>
        </w:rPr>
        <w:drawing>
          <wp:anchor distT="0" distB="0" distL="114300" distR="114300" simplePos="0" relativeHeight="251740672" behindDoc="1" locked="0" layoutInCell="1" allowOverlap="1" wp14:anchorId="0F0EA1E0" wp14:editId="32C14504">
            <wp:simplePos x="0" y="0"/>
            <wp:positionH relativeFrom="column">
              <wp:align>right</wp:align>
            </wp:positionH>
            <wp:positionV relativeFrom="paragraph">
              <wp:posOffset>99695</wp:posOffset>
            </wp:positionV>
            <wp:extent cx="2057400" cy="2257425"/>
            <wp:effectExtent l="19050" t="19050" r="19050" b="28575"/>
            <wp:wrapTight wrapText="bothSides">
              <wp:wrapPolygon edited="0">
                <wp:start x="-200" y="-182"/>
                <wp:lineTo x="-200" y="21691"/>
                <wp:lineTo x="21600" y="21691"/>
                <wp:lineTo x="21600" y="-182"/>
                <wp:lineTo x="-200" y="-182"/>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25">
                      <a:extLst>
                        <a:ext uri="{BEBA8EAE-BF5A-486C-A8C5-ECC9F3942E4B}">
                          <a14:imgProps xmlns:a14="http://schemas.microsoft.com/office/drawing/2010/main">
                            <a14:imgLayer r:embed="rId26">
                              <a14:imgEffect>
                                <a14:brightnessContrast bright="20000"/>
                              </a14:imgEffect>
                            </a14:imgLayer>
                          </a14:imgProps>
                        </a:ext>
                        <a:ext uri="{28A0092B-C50C-407E-A947-70E740481C1C}">
                          <a14:useLocalDpi xmlns:a14="http://schemas.microsoft.com/office/drawing/2010/main" val="0"/>
                        </a:ext>
                      </a:extLst>
                    </a:blip>
                    <a:srcRect r="3139" b="3944"/>
                    <a:stretch/>
                  </pic:blipFill>
                  <pic:spPr bwMode="auto">
                    <a:xfrm>
                      <a:off x="0" y="0"/>
                      <a:ext cx="2057400" cy="2257425"/>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B29E7">
        <w:rPr>
          <w:rFonts w:asciiTheme="minorHAnsi" w:hAnsiTheme="minorHAnsi" w:cstheme="minorHAnsi"/>
        </w:rPr>
        <w:t>During the visit John Schweers and Harl</w:t>
      </w:r>
      <w:r w:rsidR="001F7E4E">
        <w:rPr>
          <w:rFonts w:asciiTheme="minorHAnsi" w:hAnsiTheme="minorHAnsi" w:cstheme="minorHAnsi"/>
        </w:rPr>
        <w:t>a</w:t>
      </w:r>
      <w:r w:rsidRPr="000B29E7">
        <w:rPr>
          <w:rFonts w:asciiTheme="minorHAnsi" w:hAnsiTheme="minorHAnsi" w:cstheme="minorHAnsi"/>
        </w:rPr>
        <w:t xml:space="preserve">n Hall shared their favourite object in the Museum’s current display, being the impressive Hurdy Gurdy rotating metal kitchen pantry, that would have been considered a luxury item in its day. </w:t>
      </w:r>
    </w:p>
    <w:p w14:paraId="4AF1F988" w14:textId="73A9606E" w:rsidR="000B29E7" w:rsidRPr="000B29E7" w:rsidRDefault="000B29E7" w:rsidP="000B29E7">
      <w:pPr>
        <w:spacing w:before="120" w:line="280" w:lineRule="exact"/>
        <w:rPr>
          <w:rFonts w:asciiTheme="minorHAnsi" w:hAnsiTheme="minorHAnsi" w:cstheme="minorHAnsi"/>
        </w:rPr>
      </w:pPr>
      <w:r w:rsidRPr="000B29E7">
        <w:rPr>
          <w:rFonts w:asciiTheme="minorHAnsi" w:hAnsiTheme="minorHAnsi" w:cstheme="minorHAnsi"/>
        </w:rPr>
        <w:t xml:space="preserve">Lyn Hall’s favourite is a painted picnic basket made from an old kerosene tin. The tin was found inside a saddler’s shed, complete with tools and equipment that had </w:t>
      </w:r>
      <w:r>
        <w:rPr>
          <w:rFonts w:asciiTheme="minorHAnsi" w:hAnsiTheme="minorHAnsi" w:cstheme="minorHAnsi"/>
        </w:rPr>
        <w:t xml:space="preserve">long </w:t>
      </w:r>
      <w:r w:rsidRPr="000B29E7">
        <w:rPr>
          <w:rFonts w:asciiTheme="minorHAnsi" w:hAnsiTheme="minorHAnsi" w:cstheme="minorHAnsi"/>
        </w:rPr>
        <w:t>been locked up like a time capsule.</w:t>
      </w:r>
    </w:p>
    <w:p w14:paraId="4BBA7608" w14:textId="43E53F8B" w:rsidR="00831B6A" w:rsidRPr="00831B6A" w:rsidRDefault="00831B6A" w:rsidP="000B29E7">
      <w:pPr>
        <w:spacing w:before="120" w:line="280" w:lineRule="exact"/>
        <w:rPr>
          <w:rFonts w:asciiTheme="minorHAnsi" w:hAnsiTheme="minorHAnsi" w:cstheme="minorHAnsi"/>
        </w:rPr>
      </w:pPr>
      <w:r w:rsidRPr="00831B6A">
        <w:rPr>
          <w:rFonts w:asciiTheme="minorHAnsi" w:hAnsiTheme="minorHAnsi" w:cstheme="minorHAnsi"/>
        </w:rPr>
        <w:t xml:space="preserve">Short videos of John and Lyn displaying the objects are featured on the Southern Tablelands Arts website (viewable in </w:t>
      </w:r>
      <w:hyperlink r:id="rId27" w:history="1">
        <w:r w:rsidRPr="00831B6A">
          <w:rPr>
            <w:rStyle w:val="Hyperlink"/>
            <w:rFonts w:asciiTheme="minorHAnsi" w:eastAsiaTheme="majorEastAsia" w:hAnsiTheme="minorHAnsi" w:cstheme="minorHAnsi"/>
          </w:rPr>
          <w:t>Stories from the studio</w:t>
        </w:r>
      </w:hyperlink>
      <w:r w:rsidRPr="00831B6A">
        <w:rPr>
          <w:rFonts w:asciiTheme="minorHAnsi" w:hAnsiTheme="minorHAnsi" w:cstheme="minorHAnsi"/>
        </w:rPr>
        <w:t xml:space="preserve">) along with a selection of photos </w:t>
      </w:r>
      <w:r w:rsidR="00ED5360">
        <w:rPr>
          <w:rFonts w:asciiTheme="minorHAnsi" w:hAnsiTheme="minorHAnsi" w:cstheme="minorHAnsi"/>
        </w:rPr>
        <w:t>showcasing</w:t>
      </w:r>
      <w:r w:rsidRPr="00831B6A">
        <w:rPr>
          <w:rFonts w:asciiTheme="minorHAnsi" w:hAnsiTheme="minorHAnsi" w:cstheme="minorHAnsi"/>
        </w:rPr>
        <w:t xml:space="preserve"> the museum’s exhibitions and </w:t>
      </w:r>
      <w:r w:rsidR="00ED5360">
        <w:rPr>
          <w:rFonts w:asciiTheme="minorHAnsi" w:hAnsiTheme="minorHAnsi" w:cstheme="minorHAnsi"/>
        </w:rPr>
        <w:t xml:space="preserve">with </w:t>
      </w:r>
      <w:r w:rsidRPr="00831B6A">
        <w:rPr>
          <w:rFonts w:asciiTheme="minorHAnsi" w:hAnsiTheme="minorHAnsi" w:cstheme="minorHAnsi"/>
        </w:rPr>
        <w:t>this glowing description:</w:t>
      </w:r>
    </w:p>
    <w:p w14:paraId="4B4EE221" w14:textId="7C26C1C4" w:rsidR="00831B6A" w:rsidRPr="00831B6A" w:rsidRDefault="00831B6A" w:rsidP="000B29E7">
      <w:pPr>
        <w:spacing w:before="120" w:line="280" w:lineRule="exact"/>
        <w:rPr>
          <w:rFonts w:asciiTheme="minorHAnsi" w:hAnsiTheme="minorHAnsi" w:cstheme="minorHAnsi"/>
        </w:rPr>
      </w:pPr>
      <w:r w:rsidRPr="00831B6A">
        <w:rPr>
          <w:rFonts w:asciiTheme="minorHAnsi" w:hAnsiTheme="minorHAnsi" w:cstheme="minorHAnsi"/>
        </w:rPr>
        <w:t>“Located in the delightful historic village of Berrima, this exceptional museum brings to life the history of the district. The museum features an amazing digital gallery currently showing Rembrandt in HD.</w:t>
      </w:r>
      <w:r>
        <w:rPr>
          <w:rFonts w:asciiTheme="minorHAnsi" w:hAnsiTheme="minorHAnsi" w:cstheme="minorHAnsi"/>
        </w:rPr>
        <w:t>”</w:t>
      </w:r>
    </w:p>
    <w:p w14:paraId="3998A310" w14:textId="11BBEED9" w:rsidR="001F4106" w:rsidRDefault="00831B6A" w:rsidP="000B29E7">
      <w:pPr>
        <w:spacing w:before="120" w:line="280" w:lineRule="exact"/>
        <w:rPr>
          <w:rFonts w:asciiTheme="minorHAnsi" w:hAnsiTheme="minorHAnsi" w:cstheme="minorHAnsi"/>
        </w:rPr>
      </w:pPr>
      <w:r>
        <w:rPr>
          <w:rFonts w:asciiTheme="minorHAnsi" w:hAnsiTheme="minorHAnsi" w:cstheme="minorHAnsi"/>
        </w:rPr>
        <w:t>“</w:t>
      </w:r>
      <w:r w:rsidRPr="00831B6A">
        <w:rPr>
          <w:rFonts w:asciiTheme="minorHAnsi" w:hAnsiTheme="minorHAnsi" w:cstheme="minorHAnsi"/>
        </w:rPr>
        <w:t>The Berrima District Museum is perfect for all ages and is engaging a whole new audience of locals and visitors alike with its fascinating mix of state-of-the-art digital storytelling, breath-taking photography, historical treasures, and passionate volunteers who bring local stories to life.”</w:t>
      </w:r>
      <w:bookmarkEnd w:id="3"/>
    </w:p>
    <w:p w14:paraId="626C5EC0" w14:textId="1DAC62FE" w:rsidR="000B29E7" w:rsidRDefault="000B29E7" w:rsidP="000B29E7">
      <w:pPr>
        <w:spacing w:before="120" w:line="280" w:lineRule="exact"/>
        <w:rPr>
          <w:rFonts w:asciiTheme="minorHAnsi" w:hAnsiTheme="minorHAnsi" w:cstheme="minorHAnsi"/>
        </w:rPr>
      </w:pPr>
      <w:r>
        <w:rPr>
          <w:rFonts w:asciiTheme="minorHAnsi" w:hAnsiTheme="minorHAnsi" w:cstheme="minorHAnsi"/>
        </w:rPr>
        <w:t>I</w:t>
      </w:r>
      <w:r w:rsidRPr="00831B6A">
        <w:rPr>
          <w:rFonts w:asciiTheme="minorHAnsi" w:hAnsiTheme="minorHAnsi" w:cstheme="minorHAnsi"/>
        </w:rPr>
        <w:t xml:space="preserve">t </w:t>
      </w:r>
      <w:r>
        <w:rPr>
          <w:rFonts w:asciiTheme="minorHAnsi" w:hAnsiTheme="minorHAnsi" w:cstheme="minorHAnsi"/>
        </w:rPr>
        <w:t xml:space="preserve">is also noted on the website </w:t>
      </w:r>
      <w:r w:rsidRPr="00831B6A">
        <w:rPr>
          <w:rFonts w:asciiTheme="minorHAnsi" w:hAnsiTheme="minorHAnsi" w:cstheme="minorHAnsi"/>
        </w:rPr>
        <w:t xml:space="preserve">that many of its areas attract tourists and visitors from Sydney and Canberra. </w:t>
      </w:r>
      <w:r w:rsidR="00F759A5">
        <w:rPr>
          <w:rFonts w:asciiTheme="minorHAnsi" w:hAnsiTheme="minorHAnsi" w:cstheme="minorHAnsi"/>
        </w:rPr>
        <w:t xml:space="preserve"> </w:t>
      </w:r>
      <w:r w:rsidRPr="00831B6A">
        <w:rPr>
          <w:rFonts w:asciiTheme="minorHAnsi" w:hAnsiTheme="minorHAnsi" w:cstheme="minorHAnsi"/>
        </w:rPr>
        <w:t xml:space="preserve">Sport, fishing, arts, history, heritage and environment contribute to the rural experiences for visitors. </w:t>
      </w:r>
      <w:r w:rsidR="00F759A5">
        <w:rPr>
          <w:rFonts w:asciiTheme="minorHAnsi" w:hAnsiTheme="minorHAnsi" w:cstheme="minorHAnsi"/>
        </w:rPr>
        <w:t xml:space="preserve"> </w:t>
      </w:r>
      <w:r w:rsidRPr="00831B6A">
        <w:rPr>
          <w:rFonts w:asciiTheme="minorHAnsi" w:hAnsiTheme="minorHAnsi" w:cstheme="minorHAnsi"/>
        </w:rPr>
        <w:t xml:space="preserve">The towns and villages are attractive for their history and heritage values and architecture including Thirlmere and The Oaks, Berrima, Bundanoon and Robertson, Marulan and Tarrago, Taralga, Laggan, Gunning and Collector. </w:t>
      </w:r>
      <w:r w:rsidR="00F759A5">
        <w:rPr>
          <w:rFonts w:asciiTheme="minorHAnsi" w:hAnsiTheme="minorHAnsi" w:cstheme="minorHAnsi"/>
        </w:rPr>
        <w:t xml:space="preserve"> </w:t>
      </w:r>
      <w:r w:rsidRPr="00831B6A">
        <w:rPr>
          <w:rFonts w:asciiTheme="minorHAnsi" w:hAnsiTheme="minorHAnsi" w:cstheme="minorHAnsi"/>
        </w:rPr>
        <w:t xml:space="preserve">The </w:t>
      </w:r>
      <w:r>
        <w:rPr>
          <w:rFonts w:asciiTheme="minorHAnsi" w:hAnsiTheme="minorHAnsi" w:cstheme="minorHAnsi"/>
        </w:rPr>
        <w:t xml:space="preserve">whole </w:t>
      </w:r>
      <w:r w:rsidRPr="00831B6A">
        <w:rPr>
          <w:rFonts w:asciiTheme="minorHAnsi" w:hAnsiTheme="minorHAnsi" w:cstheme="minorHAnsi"/>
        </w:rPr>
        <w:t xml:space="preserve">area is known for cool climate wines with </w:t>
      </w:r>
      <w:r>
        <w:rPr>
          <w:rFonts w:asciiTheme="minorHAnsi" w:hAnsiTheme="minorHAnsi" w:cstheme="minorHAnsi"/>
        </w:rPr>
        <w:t xml:space="preserve">numerous </w:t>
      </w:r>
      <w:r w:rsidRPr="00831B6A">
        <w:rPr>
          <w:rFonts w:asciiTheme="minorHAnsi" w:hAnsiTheme="minorHAnsi" w:cstheme="minorHAnsi"/>
        </w:rPr>
        <w:t>arts, food and wine festivals a feature.</w:t>
      </w:r>
      <w:r>
        <w:rPr>
          <w:rFonts w:asciiTheme="minorHAnsi" w:hAnsiTheme="minorHAnsi" w:cstheme="minorHAnsi"/>
        </w:rPr>
        <w:t xml:space="preserve"> </w:t>
      </w:r>
      <w:r w:rsidR="00DC16B1">
        <w:rPr>
          <w:rFonts w:asciiTheme="minorHAnsi" w:hAnsiTheme="minorHAnsi" w:cstheme="minorHAnsi"/>
        </w:rPr>
        <w:t xml:space="preserve"> </w:t>
      </w:r>
      <w:r w:rsidRPr="00831B6A">
        <w:rPr>
          <w:rFonts w:asciiTheme="minorHAnsi" w:hAnsiTheme="minorHAnsi" w:cstheme="minorHAnsi"/>
        </w:rPr>
        <w:t>There are a significant number of volunteer-run museums and historical societies</w:t>
      </w:r>
      <w:r w:rsidR="00DC16B1">
        <w:rPr>
          <w:rFonts w:asciiTheme="minorHAnsi" w:hAnsiTheme="minorHAnsi" w:cstheme="minorHAnsi"/>
        </w:rPr>
        <w:t xml:space="preserve">, a </w:t>
      </w:r>
      <w:r w:rsidRPr="00831B6A">
        <w:rPr>
          <w:rFonts w:asciiTheme="minorHAnsi" w:hAnsiTheme="minorHAnsi" w:cstheme="minorHAnsi"/>
        </w:rPr>
        <w:t>number hav</w:t>
      </w:r>
      <w:r w:rsidR="00DC16B1">
        <w:rPr>
          <w:rFonts w:asciiTheme="minorHAnsi" w:hAnsiTheme="minorHAnsi" w:cstheme="minorHAnsi"/>
        </w:rPr>
        <w:t>ing</w:t>
      </w:r>
      <w:r w:rsidRPr="00831B6A">
        <w:rPr>
          <w:rFonts w:asciiTheme="minorHAnsi" w:hAnsiTheme="minorHAnsi" w:cstheme="minorHAnsi"/>
        </w:rPr>
        <w:t xml:space="preserve"> a focus on a particular theme such as war, rail, building heritage and hospitals. Others are collectors of all things curious with a history within that location. </w:t>
      </w:r>
    </w:p>
    <w:p w14:paraId="477C6548" w14:textId="22396F74" w:rsidR="00DC16B1" w:rsidRDefault="00DC16B1" w:rsidP="000B29E7">
      <w:pPr>
        <w:spacing w:before="120" w:line="280" w:lineRule="exact"/>
        <w:rPr>
          <w:rFonts w:asciiTheme="minorHAnsi" w:hAnsiTheme="minorHAnsi" w:cstheme="minorHAnsi"/>
        </w:rPr>
      </w:pPr>
      <w:r>
        <w:rPr>
          <w:rFonts w:asciiTheme="minorHAnsi" w:hAnsiTheme="minorHAnsi" w:cstheme="minorHAnsi"/>
        </w:rPr>
        <w:t>Our</w:t>
      </w:r>
      <w:r w:rsidRPr="00656884">
        <w:rPr>
          <w:rFonts w:asciiTheme="minorHAnsi" w:hAnsiTheme="minorHAnsi" w:cstheme="minorHAnsi"/>
        </w:rPr>
        <w:t xml:space="preserve"> </w:t>
      </w:r>
      <w:r>
        <w:rPr>
          <w:rFonts w:asciiTheme="minorHAnsi" w:hAnsiTheme="minorHAnsi" w:cstheme="minorHAnsi"/>
        </w:rPr>
        <w:t xml:space="preserve">Society is grateful to the Arts </w:t>
      </w:r>
      <w:r w:rsidR="00F759A5">
        <w:rPr>
          <w:rFonts w:asciiTheme="minorHAnsi" w:hAnsiTheme="minorHAnsi" w:cstheme="minorHAnsi"/>
        </w:rPr>
        <w:t>team</w:t>
      </w:r>
      <w:r>
        <w:rPr>
          <w:rFonts w:asciiTheme="minorHAnsi" w:hAnsiTheme="minorHAnsi" w:cstheme="minorHAnsi"/>
        </w:rPr>
        <w:t xml:space="preserve"> for </w:t>
      </w:r>
      <w:r w:rsidR="00B157AA">
        <w:rPr>
          <w:rFonts w:asciiTheme="minorHAnsi" w:hAnsiTheme="minorHAnsi" w:cstheme="minorHAnsi"/>
        </w:rPr>
        <w:t xml:space="preserve">shining a spotlight on the </w:t>
      </w:r>
      <w:r w:rsidRPr="00656884">
        <w:rPr>
          <w:rFonts w:asciiTheme="minorHAnsi" w:hAnsiTheme="minorHAnsi" w:cstheme="minorHAnsi"/>
        </w:rPr>
        <w:t xml:space="preserve">Museum </w:t>
      </w:r>
      <w:r w:rsidR="00B157AA">
        <w:rPr>
          <w:rFonts w:asciiTheme="minorHAnsi" w:hAnsiTheme="minorHAnsi" w:cstheme="minorHAnsi"/>
        </w:rPr>
        <w:t>which</w:t>
      </w:r>
      <w:r>
        <w:rPr>
          <w:rFonts w:asciiTheme="minorHAnsi" w:hAnsiTheme="minorHAnsi" w:cstheme="minorHAnsi"/>
        </w:rPr>
        <w:t xml:space="preserve">, since </w:t>
      </w:r>
      <w:r w:rsidRPr="00656884">
        <w:rPr>
          <w:rFonts w:asciiTheme="minorHAnsi" w:hAnsiTheme="minorHAnsi" w:cstheme="minorHAnsi"/>
        </w:rPr>
        <w:t xml:space="preserve">re-opening </w:t>
      </w:r>
      <w:r w:rsidR="00B157AA">
        <w:rPr>
          <w:rFonts w:asciiTheme="minorHAnsi" w:hAnsiTheme="minorHAnsi" w:cstheme="minorHAnsi"/>
        </w:rPr>
        <w:t>late last year</w:t>
      </w:r>
      <w:r w:rsidRPr="00656884">
        <w:rPr>
          <w:rFonts w:asciiTheme="minorHAnsi" w:hAnsiTheme="minorHAnsi" w:cstheme="minorHAnsi"/>
        </w:rPr>
        <w:t xml:space="preserve">, </w:t>
      </w:r>
      <w:r>
        <w:rPr>
          <w:rFonts w:asciiTheme="minorHAnsi" w:hAnsiTheme="minorHAnsi" w:cstheme="minorHAnsi"/>
        </w:rPr>
        <w:t xml:space="preserve">is </w:t>
      </w:r>
      <w:r w:rsidRPr="00656884">
        <w:rPr>
          <w:rFonts w:asciiTheme="minorHAnsi" w:hAnsiTheme="minorHAnsi" w:cstheme="minorHAnsi"/>
        </w:rPr>
        <w:t>now operating in a COVID-safe mode and generating much-needed income</w:t>
      </w:r>
      <w:r>
        <w:rPr>
          <w:rFonts w:asciiTheme="minorHAnsi" w:hAnsiTheme="minorHAnsi" w:cstheme="minorHAnsi"/>
        </w:rPr>
        <w:t xml:space="preserve"> from a steady influx of visitors. The upgrading of the entrance foyer, exhibition rooms and with new display cases provided</w:t>
      </w:r>
      <w:r w:rsidR="001F2E2D">
        <w:rPr>
          <w:rFonts w:asciiTheme="minorHAnsi" w:hAnsiTheme="minorHAnsi" w:cstheme="minorHAnsi"/>
        </w:rPr>
        <w:t>,</w:t>
      </w:r>
      <w:r>
        <w:rPr>
          <w:rFonts w:asciiTheme="minorHAnsi" w:hAnsiTheme="minorHAnsi" w:cstheme="minorHAnsi"/>
        </w:rPr>
        <w:t xml:space="preserve"> has given visitors a more open, spacious and comfortable viewing experience.</w:t>
      </w:r>
    </w:p>
    <w:p w14:paraId="50983AB7" w14:textId="1B5C3749" w:rsidR="00DC16B1" w:rsidRDefault="00DC16B1" w:rsidP="00DC16B1">
      <w:pPr>
        <w:spacing w:before="120"/>
        <w:rPr>
          <w:rFonts w:asciiTheme="minorHAnsi" w:hAnsiTheme="minorHAnsi" w:cstheme="minorHAnsi"/>
        </w:rPr>
      </w:pPr>
      <w:r>
        <w:rPr>
          <w:rFonts w:asciiTheme="minorHAnsi" w:hAnsiTheme="minorHAnsi" w:cstheme="minorHAnsi"/>
          <w:noProof/>
        </w:rPr>
        <w:drawing>
          <wp:inline distT="0" distB="0" distL="0" distR="0" wp14:anchorId="3BC19960" wp14:editId="65BE18DC">
            <wp:extent cx="3277548" cy="2152650"/>
            <wp:effectExtent l="19050" t="19050" r="18415" b="190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28" cstate="print">
                      <a:extLst>
                        <a:ext uri="{28A0092B-C50C-407E-A947-70E740481C1C}">
                          <a14:useLocalDpi xmlns:a14="http://schemas.microsoft.com/office/drawing/2010/main"/>
                        </a:ext>
                      </a:extLst>
                    </a:blip>
                    <a:srcRect l="3429"/>
                    <a:stretch/>
                  </pic:blipFill>
                  <pic:spPr bwMode="auto">
                    <a:xfrm>
                      <a:off x="0" y="0"/>
                      <a:ext cx="3295222" cy="2164258"/>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6824A57" w14:textId="48CC9D04" w:rsidR="00922D9A" w:rsidRDefault="000B29E7" w:rsidP="00831B6A">
      <w:pPr>
        <w:spacing w:before="120" w:line="280" w:lineRule="exact"/>
        <w:rPr>
          <w:rFonts w:asciiTheme="minorHAnsi" w:hAnsiTheme="minorHAnsi" w:cstheme="minorHAnsi"/>
        </w:rPr>
      </w:pPr>
      <w:r>
        <w:rPr>
          <w:rFonts w:asciiTheme="minorHAnsi" w:hAnsiTheme="minorHAnsi" w:cstheme="minorHAnsi"/>
        </w:rPr>
        <w:t xml:space="preserve">The </w:t>
      </w:r>
      <w:r w:rsidR="00DC16B1">
        <w:rPr>
          <w:rFonts w:asciiTheme="minorHAnsi" w:hAnsiTheme="minorHAnsi" w:cstheme="minorHAnsi"/>
        </w:rPr>
        <w:t xml:space="preserve">recently </w:t>
      </w:r>
      <w:r>
        <w:rPr>
          <w:rFonts w:asciiTheme="minorHAnsi" w:hAnsiTheme="minorHAnsi" w:cstheme="minorHAnsi"/>
        </w:rPr>
        <w:t>renovated kitchen/office area is now more user</w:t>
      </w:r>
      <w:r w:rsidR="00DC16B1">
        <w:rPr>
          <w:rFonts w:asciiTheme="minorHAnsi" w:hAnsiTheme="minorHAnsi" w:cstheme="minorHAnsi"/>
        </w:rPr>
        <w:t>-</w:t>
      </w:r>
      <w:r>
        <w:rPr>
          <w:rFonts w:asciiTheme="minorHAnsi" w:hAnsiTheme="minorHAnsi" w:cstheme="minorHAnsi"/>
        </w:rPr>
        <w:t xml:space="preserve">friendly for volunteers, as seen </w:t>
      </w:r>
      <w:r w:rsidR="00B157AA">
        <w:rPr>
          <w:rFonts w:asciiTheme="minorHAnsi" w:hAnsiTheme="minorHAnsi" w:cstheme="minorHAnsi"/>
        </w:rPr>
        <w:t>here</w:t>
      </w:r>
      <w:r>
        <w:rPr>
          <w:rFonts w:asciiTheme="minorHAnsi" w:hAnsiTheme="minorHAnsi" w:cstheme="minorHAnsi"/>
        </w:rPr>
        <w:t xml:space="preserve"> with Maria French and Barbara Favretto examining donated  items in the museum’s collection to assess their condition and usefulness.  Museum manager John Schweers</w:t>
      </w:r>
      <w:r w:rsidR="00B157AA">
        <w:rPr>
          <w:rFonts w:asciiTheme="minorHAnsi" w:hAnsiTheme="minorHAnsi" w:cstheme="minorHAnsi"/>
        </w:rPr>
        <w:t xml:space="preserve"> is thankfully now back at the helm</w:t>
      </w:r>
      <w:r>
        <w:rPr>
          <w:rFonts w:asciiTheme="minorHAnsi" w:hAnsiTheme="minorHAnsi" w:cstheme="minorHAnsi"/>
        </w:rPr>
        <w:t>.</w:t>
      </w:r>
      <w:r w:rsidR="00922D9A">
        <w:rPr>
          <w:rFonts w:asciiTheme="minorHAnsi" w:hAnsiTheme="minorHAnsi" w:cstheme="minorHAnsi"/>
        </w:rPr>
        <w:br w:type="page"/>
      </w:r>
    </w:p>
    <w:p w14:paraId="08B9942C" w14:textId="762F7AF0" w:rsidR="00CF58CC" w:rsidRPr="004B4498" w:rsidRDefault="004B4498" w:rsidP="00CF58CC">
      <w:pPr>
        <w:pStyle w:val="ArticleHeading1"/>
        <w:spacing w:before="180"/>
        <w:rPr>
          <w:rFonts w:asciiTheme="minorHAnsi" w:hAnsiTheme="minorHAnsi" w:cstheme="minorHAnsi"/>
          <w:szCs w:val="28"/>
        </w:rPr>
      </w:pPr>
      <w:bookmarkStart w:id="5" w:name="_Hlk47721171"/>
      <w:r w:rsidRPr="004B4498">
        <w:rPr>
          <w:rFonts w:asciiTheme="minorHAnsi" w:hAnsiTheme="minorHAnsi" w:cstheme="minorHAnsi"/>
          <w:szCs w:val="28"/>
        </w:rPr>
        <w:lastRenderedPageBreak/>
        <w:t xml:space="preserve">The de Mestre family and </w:t>
      </w:r>
      <w:r w:rsidR="00034D86" w:rsidRPr="004B4498">
        <w:rPr>
          <w:rFonts w:asciiTheme="minorHAnsi" w:hAnsiTheme="minorHAnsi" w:cstheme="minorHAnsi"/>
          <w:szCs w:val="28"/>
        </w:rPr>
        <w:t>Garryowen</w:t>
      </w:r>
      <w:r w:rsidRPr="004B4498">
        <w:rPr>
          <w:rFonts w:asciiTheme="minorHAnsi" w:hAnsiTheme="minorHAnsi" w:cstheme="minorHAnsi"/>
          <w:szCs w:val="28"/>
        </w:rPr>
        <w:t xml:space="preserve"> story</w:t>
      </w:r>
    </w:p>
    <w:bookmarkEnd w:id="5"/>
    <w:p w14:paraId="527622F1" w14:textId="5AEE1BE1" w:rsidR="00CF58CC" w:rsidRDefault="003116D1" w:rsidP="00CF58CC">
      <w:pPr>
        <w:spacing w:before="120" w:line="280" w:lineRule="exact"/>
        <w:jc w:val="center"/>
        <w:rPr>
          <w:rFonts w:asciiTheme="minorHAnsi" w:hAnsiTheme="minorHAnsi" w:cstheme="minorHAnsi"/>
        </w:rPr>
      </w:pPr>
      <w:r>
        <w:rPr>
          <w:rFonts w:asciiTheme="minorHAnsi" w:hAnsiTheme="minorHAnsi" w:cstheme="minorHAnsi"/>
        </w:rPr>
        <w:t xml:space="preserve">by </w:t>
      </w:r>
      <w:r w:rsidR="002419DF">
        <w:rPr>
          <w:rFonts w:asciiTheme="minorHAnsi" w:hAnsiTheme="minorHAnsi" w:cstheme="minorHAnsi"/>
        </w:rPr>
        <w:t>Ian Mackey</w:t>
      </w:r>
    </w:p>
    <w:p w14:paraId="49DAC793" w14:textId="57E5FBFF" w:rsidR="00924455" w:rsidRPr="00924455" w:rsidRDefault="003116D1" w:rsidP="005E6225">
      <w:pPr>
        <w:spacing w:before="120" w:line="280" w:lineRule="exact"/>
        <w:rPr>
          <w:rFonts w:asciiTheme="minorHAnsi" w:hAnsiTheme="minorHAnsi" w:cstheme="minorHAnsi"/>
        </w:rPr>
      </w:pPr>
      <w:bookmarkStart w:id="6" w:name="_Hlk62814138"/>
      <w:r>
        <w:rPr>
          <w:rFonts w:asciiTheme="minorHAnsi" w:hAnsiTheme="minorHAnsi" w:cstheme="minorHAnsi"/>
        </w:rPr>
        <w:t xml:space="preserve">A history of </w:t>
      </w:r>
      <w:r w:rsidR="00924455" w:rsidRPr="00924455">
        <w:rPr>
          <w:rFonts w:asciiTheme="minorHAnsi" w:hAnsiTheme="minorHAnsi" w:cstheme="minorHAnsi"/>
        </w:rPr>
        <w:t xml:space="preserve">the de Mestre family </w:t>
      </w:r>
      <w:r w:rsidR="00FB57E2">
        <w:rPr>
          <w:rFonts w:asciiTheme="minorHAnsi" w:hAnsiTheme="minorHAnsi" w:cstheme="minorHAnsi"/>
        </w:rPr>
        <w:t>commenced</w:t>
      </w:r>
      <w:r>
        <w:rPr>
          <w:rFonts w:asciiTheme="minorHAnsi" w:hAnsiTheme="minorHAnsi" w:cstheme="minorHAnsi"/>
        </w:rPr>
        <w:t xml:space="preserve"> </w:t>
      </w:r>
      <w:r w:rsidR="00301CB0">
        <w:rPr>
          <w:rFonts w:asciiTheme="minorHAnsi" w:hAnsiTheme="minorHAnsi" w:cstheme="minorHAnsi"/>
        </w:rPr>
        <w:t xml:space="preserve">in </w:t>
      </w:r>
      <w:r w:rsidR="007824BF">
        <w:rPr>
          <w:rFonts w:asciiTheme="minorHAnsi" w:hAnsiTheme="minorHAnsi" w:cstheme="minorHAnsi"/>
        </w:rPr>
        <w:t>last month</w:t>
      </w:r>
      <w:r w:rsidR="00301CB0">
        <w:rPr>
          <w:rFonts w:asciiTheme="minorHAnsi" w:hAnsiTheme="minorHAnsi" w:cstheme="minorHAnsi"/>
        </w:rPr>
        <w:t xml:space="preserve">’s issue and continues here. </w:t>
      </w:r>
      <w:r w:rsidR="00C32435">
        <w:rPr>
          <w:rFonts w:asciiTheme="minorHAnsi" w:hAnsiTheme="minorHAnsi" w:cstheme="minorHAnsi"/>
        </w:rPr>
        <w:t xml:space="preserve"> </w:t>
      </w:r>
      <w:r w:rsidR="00301CB0">
        <w:rPr>
          <w:rFonts w:asciiTheme="minorHAnsi" w:hAnsiTheme="minorHAnsi" w:cstheme="minorHAnsi"/>
        </w:rPr>
        <w:t xml:space="preserve">It was </w:t>
      </w:r>
      <w:r>
        <w:rPr>
          <w:rFonts w:asciiTheme="minorHAnsi" w:hAnsiTheme="minorHAnsi" w:cstheme="minorHAnsi"/>
        </w:rPr>
        <w:t>not</w:t>
      </w:r>
      <w:r w:rsidR="00301CB0">
        <w:rPr>
          <w:rFonts w:asciiTheme="minorHAnsi" w:hAnsiTheme="minorHAnsi" w:cstheme="minorHAnsi"/>
        </w:rPr>
        <w:t xml:space="preserve">ed </w:t>
      </w:r>
      <w:r>
        <w:rPr>
          <w:rFonts w:asciiTheme="minorHAnsi" w:hAnsiTheme="minorHAnsi" w:cstheme="minorHAnsi"/>
        </w:rPr>
        <w:t xml:space="preserve">that </w:t>
      </w:r>
      <w:r w:rsidR="00301CB0">
        <w:rPr>
          <w:rFonts w:asciiTheme="minorHAnsi" w:hAnsiTheme="minorHAnsi" w:cstheme="minorHAnsi"/>
        </w:rPr>
        <w:t xml:space="preserve">Etienne de Mestre and family moved to the Southern Highlands in the late 1890s and, </w:t>
      </w:r>
      <w:r w:rsidR="007824BF">
        <w:rPr>
          <w:rFonts w:asciiTheme="minorHAnsi" w:hAnsiTheme="minorHAnsi" w:cstheme="minorHAnsi"/>
        </w:rPr>
        <w:t>from 1913</w:t>
      </w:r>
      <w:r w:rsidR="00301CB0">
        <w:rPr>
          <w:rFonts w:asciiTheme="minorHAnsi" w:hAnsiTheme="minorHAnsi" w:cstheme="minorHAnsi"/>
        </w:rPr>
        <w:t>,</w:t>
      </w:r>
      <w:r w:rsidR="007824BF">
        <w:rPr>
          <w:rFonts w:asciiTheme="minorHAnsi" w:hAnsiTheme="minorHAnsi" w:cstheme="minorHAnsi"/>
        </w:rPr>
        <w:t xml:space="preserve"> </w:t>
      </w:r>
      <w:r w:rsidR="00301CB0">
        <w:rPr>
          <w:rFonts w:asciiTheme="minorHAnsi" w:hAnsiTheme="minorHAnsi" w:cstheme="minorHAnsi"/>
        </w:rPr>
        <w:t>lived</w:t>
      </w:r>
      <w:r w:rsidR="007824BF">
        <w:rPr>
          <w:rFonts w:asciiTheme="minorHAnsi" w:hAnsiTheme="minorHAnsi" w:cstheme="minorHAnsi"/>
        </w:rPr>
        <w:t xml:space="preserve"> at</w:t>
      </w:r>
      <w:r>
        <w:rPr>
          <w:rFonts w:asciiTheme="minorHAnsi" w:hAnsiTheme="minorHAnsi" w:cstheme="minorHAnsi"/>
        </w:rPr>
        <w:t xml:space="preserve"> </w:t>
      </w:r>
      <w:r w:rsidR="00924455" w:rsidRPr="00924455">
        <w:rPr>
          <w:rFonts w:asciiTheme="minorHAnsi" w:hAnsiTheme="minorHAnsi" w:cstheme="minorHAnsi"/>
          <w:i/>
        </w:rPr>
        <w:t>Garryowen</w:t>
      </w:r>
      <w:r>
        <w:rPr>
          <w:rFonts w:asciiTheme="minorHAnsi" w:hAnsiTheme="minorHAnsi" w:cstheme="minorHAnsi"/>
        </w:rPr>
        <w:t xml:space="preserve">, </w:t>
      </w:r>
      <w:r w:rsidR="007824BF">
        <w:rPr>
          <w:rFonts w:asciiTheme="minorHAnsi" w:hAnsiTheme="minorHAnsi" w:cstheme="minorHAnsi"/>
        </w:rPr>
        <w:t xml:space="preserve">a substantial residence </w:t>
      </w:r>
      <w:r w:rsidR="005E6225">
        <w:rPr>
          <w:rFonts w:asciiTheme="minorHAnsi" w:hAnsiTheme="minorHAnsi" w:cstheme="minorHAnsi"/>
        </w:rPr>
        <w:t>in Elizabeth St</w:t>
      </w:r>
      <w:r w:rsidR="001F2E2D">
        <w:rPr>
          <w:rFonts w:asciiTheme="minorHAnsi" w:hAnsiTheme="minorHAnsi" w:cstheme="minorHAnsi"/>
        </w:rPr>
        <w:t>,</w:t>
      </w:r>
      <w:r w:rsidR="005E6225">
        <w:rPr>
          <w:rFonts w:asciiTheme="minorHAnsi" w:hAnsiTheme="minorHAnsi" w:cstheme="minorHAnsi"/>
        </w:rPr>
        <w:t xml:space="preserve"> Moss Vale</w:t>
      </w:r>
      <w:r w:rsidR="001F2E2D">
        <w:rPr>
          <w:rFonts w:asciiTheme="minorHAnsi" w:hAnsiTheme="minorHAnsi" w:cstheme="minorHAnsi"/>
        </w:rPr>
        <w:t xml:space="preserve">. From </w:t>
      </w:r>
      <w:r w:rsidR="001F2E2D" w:rsidRPr="001F7E4E">
        <w:rPr>
          <w:rFonts w:asciiTheme="minorHAnsi" w:hAnsiTheme="minorHAnsi" w:cstheme="minorHAnsi"/>
        </w:rPr>
        <w:t>19</w:t>
      </w:r>
      <w:r w:rsidR="001F2E2D">
        <w:rPr>
          <w:rFonts w:asciiTheme="minorHAnsi" w:hAnsiTheme="minorHAnsi" w:cstheme="minorHAnsi"/>
        </w:rPr>
        <w:t>34</w:t>
      </w:r>
      <w:r w:rsidR="001F2E2D" w:rsidRPr="001F7E4E">
        <w:rPr>
          <w:rFonts w:asciiTheme="minorHAnsi" w:hAnsiTheme="minorHAnsi" w:cstheme="minorHAnsi"/>
        </w:rPr>
        <w:t xml:space="preserve"> to 19</w:t>
      </w:r>
      <w:r w:rsidR="001F2E2D">
        <w:rPr>
          <w:rFonts w:asciiTheme="minorHAnsi" w:hAnsiTheme="minorHAnsi" w:cstheme="minorHAnsi"/>
        </w:rPr>
        <w:t xml:space="preserve">43 this residence would </w:t>
      </w:r>
      <w:r w:rsidR="00C32435">
        <w:rPr>
          <w:rFonts w:asciiTheme="minorHAnsi" w:hAnsiTheme="minorHAnsi" w:cstheme="minorHAnsi"/>
        </w:rPr>
        <w:t>serve as</w:t>
      </w:r>
      <w:r w:rsidR="00FB57E2">
        <w:rPr>
          <w:rFonts w:asciiTheme="minorHAnsi" w:hAnsiTheme="minorHAnsi" w:cstheme="minorHAnsi"/>
        </w:rPr>
        <w:t xml:space="preserve"> </w:t>
      </w:r>
      <w:r w:rsidR="00924455" w:rsidRPr="00924455">
        <w:rPr>
          <w:rFonts w:asciiTheme="minorHAnsi" w:hAnsiTheme="minorHAnsi" w:cstheme="minorHAnsi"/>
        </w:rPr>
        <w:t xml:space="preserve">a </w:t>
      </w:r>
      <w:r w:rsidR="00C32435">
        <w:rPr>
          <w:rFonts w:asciiTheme="minorHAnsi" w:hAnsiTheme="minorHAnsi" w:cstheme="minorHAnsi"/>
        </w:rPr>
        <w:t>maternity</w:t>
      </w:r>
      <w:r w:rsidR="00924455" w:rsidRPr="00924455">
        <w:rPr>
          <w:rFonts w:asciiTheme="minorHAnsi" w:hAnsiTheme="minorHAnsi" w:cstheme="minorHAnsi"/>
        </w:rPr>
        <w:t xml:space="preserve"> hospital</w:t>
      </w:r>
      <w:r w:rsidR="00C32435">
        <w:rPr>
          <w:rFonts w:asciiTheme="minorHAnsi" w:hAnsiTheme="minorHAnsi" w:cstheme="minorHAnsi"/>
        </w:rPr>
        <w:t>.</w:t>
      </w:r>
    </w:p>
    <w:p w14:paraId="1F91CCDE" w14:textId="4FB94B0D" w:rsidR="00924455" w:rsidRPr="00924455" w:rsidRDefault="00DD2333" w:rsidP="00924455">
      <w:pPr>
        <w:spacing w:before="120" w:line="280" w:lineRule="exact"/>
        <w:rPr>
          <w:rFonts w:asciiTheme="minorHAnsi" w:hAnsiTheme="minorHAnsi" w:cstheme="minorHAnsi"/>
        </w:rPr>
      </w:pPr>
      <w:r w:rsidRPr="00E42D11">
        <w:rPr>
          <w:rFonts w:asciiTheme="minorHAnsi" w:hAnsiTheme="minorHAnsi" w:cstheme="minorHAnsi"/>
          <w:b/>
          <w:bCs/>
        </w:rPr>
        <w:t xml:space="preserve">The </w:t>
      </w:r>
      <w:r w:rsidR="00A20185">
        <w:rPr>
          <w:rFonts w:asciiTheme="minorHAnsi" w:hAnsiTheme="minorHAnsi" w:cstheme="minorHAnsi"/>
          <w:b/>
          <w:bCs/>
        </w:rPr>
        <w:t xml:space="preserve">de Mestre </w:t>
      </w:r>
      <w:r w:rsidRPr="00E42D11">
        <w:rPr>
          <w:rFonts w:asciiTheme="minorHAnsi" w:hAnsiTheme="minorHAnsi" w:cstheme="minorHAnsi"/>
          <w:b/>
          <w:bCs/>
        </w:rPr>
        <w:t>story so far</w:t>
      </w:r>
      <w:r>
        <w:rPr>
          <w:rFonts w:asciiTheme="minorHAnsi" w:hAnsiTheme="minorHAnsi" w:cstheme="minorHAnsi"/>
        </w:rPr>
        <w:t xml:space="preserve">: </w:t>
      </w:r>
      <w:r w:rsidR="008945B2">
        <w:rPr>
          <w:rFonts w:asciiTheme="minorHAnsi" w:hAnsiTheme="minorHAnsi" w:cstheme="minorHAnsi"/>
        </w:rPr>
        <w:t>Etienne</w:t>
      </w:r>
      <w:r w:rsidR="00FB57E2">
        <w:rPr>
          <w:rFonts w:asciiTheme="minorHAnsi" w:hAnsiTheme="minorHAnsi" w:cstheme="minorHAnsi"/>
        </w:rPr>
        <w:t xml:space="preserve">’s father, </w:t>
      </w:r>
      <w:r w:rsidR="008945B2">
        <w:rPr>
          <w:rFonts w:asciiTheme="minorHAnsi" w:hAnsiTheme="minorHAnsi" w:cstheme="minorHAnsi"/>
        </w:rPr>
        <w:t>Prosper de Mestre</w:t>
      </w:r>
      <w:r w:rsidR="00FB57E2">
        <w:rPr>
          <w:rFonts w:asciiTheme="minorHAnsi" w:hAnsiTheme="minorHAnsi" w:cstheme="minorHAnsi"/>
        </w:rPr>
        <w:t xml:space="preserve">, was born </w:t>
      </w:r>
      <w:r w:rsidR="002C6A22">
        <w:rPr>
          <w:rFonts w:asciiTheme="minorHAnsi" w:hAnsiTheme="minorHAnsi" w:cstheme="minorHAnsi"/>
        </w:rPr>
        <w:t xml:space="preserve">in France </w:t>
      </w:r>
      <w:r w:rsidR="00FB57E2">
        <w:rPr>
          <w:rFonts w:asciiTheme="minorHAnsi" w:hAnsiTheme="minorHAnsi" w:cstheme="minorHAnsi"/>
        </w:rPr>
        <w:t>in 17</w:t>
      </w:r>
      <w:r w:rsidR="002C6A22">
        <w:rPr>
          <w:rFonts w:asciiTheme="minorHAnsi" w:hAnsiTheme="minorHAnsi" w:cstheme="minorHAnsi"/>
        </w:rPr>
        <w:t>89</w:t>
      </w:r>
      <w:r w:rsidR="00A20185">
        <w:rPr>
          <w:rFonts w:asciiTheme="minorHAnsi" w:hAnsiTheme="minorHAnsi" w:cstheme="minorHAnsi"/>
        </w:rPr>
        <w:t xml:space="preserve"> and </w:t>
      </w:r>
      <w:r w:rsidR="00FB57E2">
        <w:rPr>
          <w:rFonts w:asciiTheme="minorHAnsi" w:hAnsiTheme="minorHAnsi" w:cstheme="minorHAnsi"/>
        </w:rPr>
        <w:t>spent his childhood in the Caribbean</w:t>
      </w:r>
      <w:r w:rsidR="002C6A22">
        <w:rPr>
          <w:rFonts w:asciiTheme="minorHAnsi" w:hAnsiTheme="minorHAnsi" w:cstheme="minorHAnsi"/>
        </w:rPr>
        <w:t xml:space="preserve"> and then in America, moving there with his mother</w:t>
      </w:r>
      <w:r w:rsidR="00FB57E2">
        <w:rPr>
          <w:rFonts w:asciiTheme="minorHAnsi" w:hAnsiTheme="minorHAnsi" w:cstheme="minorHAnsi"/>
        </w:rPr>
        <w:t xml:space="preserve">. He </w:t>
      </w:r>
      <w:r w:rsidR="008945B2" w:rsidRPr="00924455">
        <w:rPr>
          <w:rFonts w:asciiTheme="minorHAnsi" w:hAnsiTheme="minorHAnsi" w:cstheme="minorHAnsi"/>
        </w:rPr>
        <w:t xml:space="preserve">arrived in Sydney </w:t>
      </w:r>
      <w:r w:rsidR="008945B2">
        <w:rPr>
          <w:rFonts w:asciiTheme="minorHAnsi" w:hAnsiTheme="minorHAnsi" w:cstheme="minorHAnsi"/>
        </w:rPr>
        <w:t>in</w:t>
      </w:r>
      <w:r w:rsidR="008945B2" w:rsidRPr="00924455">
        <w:rPr>
          <w:rFonts w:asciiTheme="minorHAnsi" w:hAnsiTheme="minorHAnsi" w:cstheme="minorHAnsi"/>
        </w:rPr>
        <w:t xml:space="preserve"> 1818</w:t>
      </w:r>
      <w:r w:rsidR="002C6A22">
        <w:rPr>
          <w:rFonts w:asciiTheme="minorHAnsi" w:hAnsiTheme="minorHAnsi" w:cstheme="minorHAnsi"/>
        </w:rPr>
        <w:t xml:space="preserve"> </w:t>
      </w:r>
      <w:r w:rsidR="00FB57E2">
        <w:rPr>
          <w:rFonts w:asciiTheme="minorHAnsi" w:hAnsiTheme="minorHAnsi" w:cstheme="minorHAnsi"/>
        </w:rPr>
        <w:t xml:space="preserve">and </w:t>
      </w:r>
      <w:r>
        <w:rPr>
          <w:rFonts w:asciiTheme="minorHAnsi" w:hAnsiTheme="minorHAnsi" w:cstheme="minorHAnsi"/>
        </w:rPr>
        <w:t>earned</w:t>
      </w:r>
      <w:r w:rsidR="00FB57E2">
        <w:rPr>
          <w:rFonts w:asciiTheme="minorHAnsi" w:hAnsiTheme="minorHAnsi" w:cstheme="minorHAnsi"/>
        </w:rPr>
        <w:t xml:space="preserve"> success </w:t>
      </w:r>
      <w:r>
        <w:rPr>
          <w:rFonts w:asciiTheme="minorHAnsi" w:hAnsiTheme="minorHAnsi" w:cstheme="minorHAnsi"/>
        </w:rPr>
        <w:t xml:space="preserve">as an </w:t>
      </w:r>
      <w:r w:rsidR="00FB57E2">
        <w:rPr>
          <w:rFonts w:asciiTheme="minorHAnsi" w:hAnsiTheme="minorHAnsi" w:cstheme="minorHAnsi"/>
        </w:rPr>
        <w:t>importer and merchant</w:t>
      </w:r>
      <w:r w:rsidR="008945B2" w:rsidRPr="00924455">
        <w:rPr>
          <w:rFonts w:asciiTheme="minorHAnsi" w:hAnsiTheme="minorHAnsi" w:cstheme="minorHAnsi"/>
        </w:rPr>
        <w:t>.</w:t>
      </w:r>
      <w:r w:rsidR="008945B2">
        <w:rPr>
          <w:rFonts w:asciiTheme="minorHAnsi" w:hAnsiTheme="minorHAnsi" w:cstheme="minorHAnsi"/>
        </w:rPr>
        <w:t xml:space="preserve"> </w:t>
      </w:r>
      <w:r w:rsidR="00FB57E2">
        <w:rPr>
          <w:rFonts w:asciiTheme="minorHAnsi" w:hAnsiTheme="minorHAnsi" w:cstheme="minorHAnsi"/>
        </w:rPr>
        <w:t>H</w:t>
      </w:r>
      <w:r w:rsidR="008945B2">
        <w:rPr>
          <w:rFonts w:asciiTheme="minorHAnsi" w:hAnsiTheme="minorHAnsi" w:cstheme="minorHAnsi"/>
        </w:rPr>
        <w:t xml:space="preserve">e </w:t>
      </w:r>
      <w:r w:rsidR="00924455" w:rsidRPr="00924455">
        <w:rPr>
          <w:rFonts w:asciiTheme="minorHAnsi" w:hAnsiTheme="minorHAnsi" w:cstheme="minorHAnsi"/>
        </w:rPr>
        <w:t xml:space="preserve">married </w:t>
      </w:r>
      <w:r w:rsidR="00FB57E2">
        <w:rPr>
          <w:rFonts w:asciiTheme="minorHAnsi" w:hAnsiTheme="minorHAnsi" w:cstheme="minorHAnsi"/>
        </w:rPr>
        <w:t xml:space="preserve">colonial-born </w:t>
      </w:r>
      <w:r w:rsidR="00924455" w:rsidRPr="00924455">
        <w:rPr>
          <w:rFonts w:asciiTheme="minorHAnsi" w:hAnsiTheme="minorHAnsi" w:cstheme="minorHAnsi"/>
        </w:rPr>
        <w:t>Mary Ann Black</w:t>
      </w:r>
      <w:r w:rsidR="00FB57E2">
        <w:rPr>
          <w:rFonts w:asciiTheme="minorHAnsi" w:hAnsiTheme="minorHAnsi" w:cstheme="minorHAnsi"/>
        </w:rPr>
        <w:t xml:space="preserve"> in 1821 and t</w:t>
      </w:r>
      <w:r w:rsidR="008945B2">
        <w:rPr>
          <w:rFonts w:asciiTheme="minorHAnsi" w:hAnsiTheme="minorHAnsi" w:cstheme="minorHAnsi"/>
        </w:rPr>
        <w:t>hey</w:t>
      </w:r>
      <w:r w:rsidR="00924455" w:rsidRPr="00924455">
        <w:rPr>
          <w:rFonts w:asciiTheme="minorHAnsi" w:hAnsiTheme="minorHAnsi" w:cstheme="minorHAnsi"/>
        </w:rPr>
        <w:t xml:space="preserve"> had 10 children. </w:t>
      </w:r>
    </w:p>
    <w:p w14:paraId="289C6C1F" w14:textId="50AE43A4" w:rsidR="001B04D7" w:rsidRDefault="00A20185" w:rsidP="00924455">
      <w:pPr>
        <w:spacing w:before="120" w:line="280" w:lineRule="exact"/>
        <w:rPr>
          <w:rFonts w:asciiTheme="minorHAnsi" w:hAnsiTheme="minorHAnsi" w:cstheme="minorHAnsi"/>
        </w:rPr>
      </w:pPr>
      <w:r>
        <w:rPr>
          <w:rFonts w:asciiTheme="minorHAnsi" w:hAnsiTheme="minorHAnsi" w:cstheme="minorHAnsi"/>
        </w:rPr>
        <w:t>Prosper received a</w:t>
      </w:r>
      <w:r w:rsidR="00FB57E2">
        <w:rPr>
          <w:rFonts w:asciiTheme="minorHAnsi" w:hAnsiTheme="minorHAnsi" w:cstheme="minorHAnsi"/>
        </w:rPr>
        <w:t xml:space="preserve"> </w:t>
      </w:r>
      <w:r>
        <w:rPr>
          <w:rFonts w:asciiTheme="minorHAnsi" w:hAnsiTheme="minorHAnsi" w:cstheme="minorHAnsi"/>
        </w:rPr>
        <w:t xml:space="preserve">land </w:t>
      </w:r>
      <w:r w:rsidR="00FB57E2">
        <w:rPr>
          <w:rFonts w:asciiTheme="minorHAnsi" w:hAnsiTheme="minorHAnsi" w:cstheme="minorHAnsi"/>
        </w:rPr>
        <w:t xml:space="preserve">grant in the Shoalhaven area in 1824 and this property became known as </w:t>
      </w:r>
      <w:r w:rsidR="00FB57E2" w:rsidRPr="00FB57E2">
        <w:rPr>
          <w:rFonts w:asciiTheme="minorHAnsi" w:hAnsiTheme="minorHAnsi" w:cstheme="minorHAnsi"/>
          <w:i/>
          <w:iCs/>
        </w:rPr>
        <w:t>Terara</w:t>
      </w:r>
      <w:r w:rsidR="00FB57E2">
        <w:rPr>
          <w:rFonts w:asciiTheme="minorHAnsi" w:hAnsiTheme="minorHAnsi" w:cstheme="minorHAnsi"/>
        </w:rPr>
        <w:t xml:space="preserve">.  </w:t>
      </w:r>
      <w:r w:rsidR="008945B2">
        <w:rPr>
          <w:rFonts w:asciiTheme="minorHAnsi" w:hAnsiTheme="minorHAnsi" w:cstheme="minorHAnsi"/>
        </w:rPr>
        <w:t xml:space="preserve">The family </w:t>
      </w:r>
      <w:r w:rsidR="00DD2333">
        <w:rPr>
          <w:rFonts w:asciiTheme="minorHAnsi" w:hAnsiTheme="minorHAnsi" w:cstheme="minorHAnsi"/>
        </w:rPr>
        <w:t xml:space="preserve">moved there </w:t>
      </w:r>
      <w:r>
        <w:rPr>
          <w:rFonts w:asciiTheme="minorHAnsi" w:hAnsiTheme="minorHAnsi" w:cstheme="minorHAnsi"/>
        </w:rPr>
        <w:t>around 1840</w:t>
      </w:r>
      <w:r w:rsidR="00D6491A">
        <w:rPr>
          <w:rFonts w:asciiTheme="minorHAnsi" w:hAnsiTheme="minorHAnsi" w:cstheme="minorHAnsi"/>
        </w:rPr>
        <w:t>, where</w:t>
      </w:r>
      <w:r>
        <w:rPr>
          <w:rFonts w:asciiTheme="minorHAnsi" w:hAnsiTheme="minorHAnsi" w:cstheme="minorHAnsi"/>
        </w:rPr>
        <w:t xml:space="preserve"> </w:t>
      </w:r>
      <w:r w:rsidR="00152770">
        <w:rPr>
          <w:rFonts w:asciiTheme="minorHAnsi" w:hAnsiTheme="minorHAnsi" w:cstheme="minorHAnsi"/>
        </w:rPr>
        <w:t>Prosper died in 1844</w:t>
      </w:r>
      <w:r w:rsidR="00DD2333">
        <w:rPr>
          <w:rFonts w:asciiTheme="minorHAnsi" w:hAnsiTheme="minorHAnsi" w:cstheme="minorHAnsi"/>
        </w:rPr>
        <w:t xml:space="preserve">. </w:t>
      </w:r>
      <w:r w:rsidR="00924455" w:rsidRPr="00924455">
        <w:rPr>
          <w:rFonts w:asciiTheme="minorHAnsi" w:hAnsiTheme="minorHAnsi" w:cstheme="minorHAnsi"/>
        </w:rPr>
        <w:t xml:space="preserve">Mary Ann lived for another </w:t>
      </w:r>
      <w:r w:rsidR="00362068">
        <w:rPr>
          <w:rFonts w:asciiTheme="minorHAnsi" w:hAnsiTheme="minorHAnsi" w:cstheme="minorHAnsi"/>
        </w:rPr>
        <w:t>17</w:t>
      </w:r>
      <w:r w:rsidR="00924455" w:rsidRPr="00924455">
        <w:rPr>
          <w:rFonts w:asciiTheme="minorHAnsi" w:hAnsiTheme="minorHAnsi" w:cstheme="minorHAnsi"/>
        </w:rPr>
        <w:t xml:space="preserve"> years</w:t>
      </w:r>
      <w:r w:rsidR="00DD2333">
        <w:rPr>
          <w:rFonts w:asciiTheme="minorHAnsi" w:hAnsiTheme="minorHAnsi" w:cstheme="minorHAnsi"/>
        </w:rPr>
        <w:t xml:space="preserve"> – at </w:t>
      </w:r>
      <w:r w:rsidR="00DD2333" w:rsidRPr="00DD2333">
        <w:rPr>
          <w:rFonts w:asciiTheme="minorHAnsi" w:hAnsiTheme="minorHAnsi" w:cstheme="minorHAnsi"/>
          <w:i/>
          <w:iCs/>
        </w:rPr>
        <w:t>Terara</w:t>
      </w:r>
      <w:r w:rsidR="00DD2333">
        <w:rPr>
          <w:rFonts w:asciiTheme="minorHAnsi" w:hAnsiTheme="minorHAnsi" w:cstheme="minorHAnsi"/>
        </w:rPr>
        <w:t xml:space="preserve"> she </w:t>
      </w:r>
      <w:r w:rsidR="00924455" w:rsidRPr="00924455">
        <w:rPr>
          <w:rFonts w:asciiTheme="minorHAnsi" w:hAnsiTheme="minorHAnsi" w:cstheme="minorHAnsi"/>
        </w:rPr>
        <w:t>rais</w:t>
      </w:r>
      <w:r w:rsidR="00DD2333">
        <w:rPr>
          <w:rFonts w:asciiTheme="minorHAnsi" w:hAnsiTheme="minorHAnsi" w:cstheme="minorHAnsi"/>
        </w:rPr>
        <w:t>ed</w:t>
      </w:r>
      <w:r w:rsidR="00924455" w:rsidRPr="00924455">
        <w:rPr>
          <w:rFonts w:asciiTheme="minorHAnsi" w:hAnsiTheme="minorHAnsi" w:cstheme="minorHAnsi"/>
        </w:rPr>
        <w:t xml:space="preserve"> her large family and creat</w:t>
      </w:r>
      <w:r w:rsidR="00DD2333">
        <w:rPr>
          <w:rFonts w:asciiTheme="minorHAnsi" w:hAnsiTheme="minorHAnsi" w:cstheme="minorHAnsi"/>
        </w:rPr>
        <w:t xml:space="preserve">ed </w:t>
      </w:r>
      <w:r w:rsidR="00924455" w:rsidRPr="00924455">
        <w:rPr>
          <w:rFonts w:asciiTheme="minorHAnsi" w:hAnsiTheme="minorHAnsi" w:cstheme="minorHAnsi"/>
        </w:rPr>
        <w:t xml:space="preserve">a productive </w:t>
      </w:r>
      <w:r>
        <w:rPr>
          <w:rFonts w:asciiTheme="minorHAnsi" w:hAnsiTheme="minorHAnsi" w:cstheme="minorHAnsi"/>
        </w:rPr>
        <w:t>farmstead</w:t>
      </w:r>
      <w:r w:rsidR="00152770">
        <w:rPr>
          <w:rFonts w:asciiTheme="minorHAnsi" w:hAnsiTheme="minorHAnsi" w:cstheme="minorHAnsi"/>
        </w:rPr>
        <w:t xml:space="preserve"> </w:t>
      </w:r>
      <w:r w:rsidR="00924455" w:rsidRPr="00924455">
        <w:rPr>
          <w:rFonts w:asciiTheme="minorHAnsi" w:hAnsiTheme="minorHAnsi" w:cstheme="minorHAnsi"/>
        </w:rPr>
        <w:t>with cattle and crops</w:t>
      </w:r>
      <w:r w:rsidR="00152770">
        <w:rPr>
          <w:rFonts w:asciiTheme="minorHAnsi" w:hAnsiTheme="minorHAnsi" w:cstheme="minorHAnsi"/>
        </w:rPr>
        <w:t>.</w:t>
      </w:r>
      <w:r w:rsidR="00F91D93">
        <w:rPr>
          <w:rFonts w:asciiTheme="minorHAnsi" w:hAnsiTheme="minorHAnsi" w:cstheme="minorHAnsi"/>
        </w:rPr>
        <w:t xml:space="preserve">  </w:t>
      </w:r>
    </w:p>
    <w:p w14:paraId="0364E685" w14:textId="070166BC" w:rsidR="002C6A22" w:rsidRDefault="00F91D93" w:rsidP="007824BF">
      <w:pPr>
        <w:spacing w:before="120" w:line="280" w:lineRule="exact"/>
        <w:rPr>
          <w:rFonts w:asciiTheme="minorHAnsi" w:hAnsiTheme="minorHAnsi" w:cstheme="minorHAnsi"/>
        </w:rPr>
      </w:pPr>
      <w:r>
        <w:rPr>
          <w:rFonts w:asciiTheme="minorHAnsi" w:hAnsiTheme="minorHAnsi" w:cstheme="minorHAnsi"/>
        </w:rPr>
        <w:t>The</w:t>
      </w:r>
      <w:r w:rsidR="00924455" w:rsidRPr="00924455">
        <w:rPr>
          <w:rFonts w:asciiTheme="minorHAnsi" w:hAnsiTheme="minorHAnsi" w:cstheme="minorHAnsi"/>
        </w:rPr>
        <w:t xml:space="preserve"> interest </w:t>
      </w:r>
      <w:r w:rsidR="001B04D7">
        <w:rPr>
          <w:rFonts w:asciiTheme="minorHAnsi" w:hAnsiTheme="minorHAnsi" w:cstheme="minorHAnsi"/>
        </w:rPr>
        <w:t xml:space="preserve">of </w:t>
      </w:r>
      <w:r w:rsidR="002C6A22">
        <w:rPr>
          <w:rFonts w:asciiTheme="minorHAnsi" w:hAnsiTheme="minorHAnsi" w:cstheme="minorHAnsi"/>
        </w:rPr>
        <w:t xml:space="preserve">sixth </w:t>
      </w:r>
      <w:r w:rsidR="002C6A22" w:rsidRPr="001B04D7">
        <w:rPr>
          <w:rFonts w:asciiTheme="minorHAnsi" w:hAnsiTheme="minorHAnsi" w:cstheme="minorHAnsi"/>
        </w:rPr>
        <w:t>child,</w:t>
      </w:r>
      <w:r w:rsidR="002C6A22">
        <w:rPr>
          <w:rFonts w:asciiTheme="minorHAnsi" w:hAnsiTheme="minorHAnsi" w:cstheme="minorHAnsi"/>
        </w:rPr>
        <w:t xml:space="preserve"> </w:t>
      </w:r>
      <w:r w:rsidR="002C6A22" w:rsidRPr="00924455">
        <w:rPr>
          <w:rFonts w:asciiTheme="minorHAnsi" w:hAnsiTheme="minorHAnsi" w:cstheme="minorHAnsi"/>
        </w:rPr>
        <w:t>Etienne Livingstone</w:t>
      </w:r>
      <w:r w:rsidR="002C6A22">
        <w:rPr>
          <w:rFonts w:asciiTheme="minorHAnsi" w:hAnsiTheme="minorHAnsi" w:cstheme="minorHAnsi"/>
        </w:rPr>
        <w:t xml:space="preserve">, born in 1832, </w:t>
      </w:r>
      <w:r w:rsidR="00924455" w:rsidRPr="00924455">
        <w:rPr>
          <w:rFonts w:asciiTheme="minorHAnsi" w:hAnsiTheme="minorHAnsi" w:cstheme="minorHAnsi"/>
        </w:rPr>
        <w:t xml:space="preserve">was in horses. </w:t>
      </w:r>
      <w:r w:rsidR="002C6A22">
        <w:rPr>
          <w:rFonts w:asciiTheme="minorHAnsi" w:hAnsiTheme="minorHAnsi" w:cstheme="minorHAnsi"/>
        </w:rPr>
        <w:t xml:space="preserve">In </w:t>
      </w:r>
      <w:r w:rsidR="00E42D11">
        <w:rPr>
          <w:rFonts w:asciiTheme="minorHAnsi" w:hAnsiTheme="minorHAnsi" w:cstheme="minorHAnsi"/>
        </w:rPr>
        <w:t>the 1850s</w:t>
      </w:r>
      <w:r w:rsidR="002C6A22">
        <w:rPr>
          <w:rFonts w:asciiTheme="minorHAnsi" w:hAnsiTheme="minorHAnsi" w:cstheme="minorHAnsi"/>
        </w:rPr>
        <w:t xml:space="preserve"> h</w:t>
      </w:r>
      <w:r>
        <w:rPr>
          <w:rFonts w:asciiTheme="minorHAnsi" w:hAnsiTheme="minorHAnsi" w:cstheme="minorHAnsi"/>
        </w:rPr>
        <w:t xml:space="preserve">e </w:t>
      </w:r>
      <w:r w:rsidR="00924455" w:rsidRPr="00924455">
        <w:rPr>
          <w:rFonts w:asciiTheme="minorHAnsi" w:hAnsiTheme="minorHAnsi" w:cstheme="minorHAnsi"/>
        </w:rPr>
        <w:t xml:space="preserve">set up a horse stud, stables and race track </w:t>
      </w:r>
      <w:r w:rsidR="00E42D11">
        <w:rPr>
          <w:rFonts w:asciiTheme="minorHAnsi" w:hAnsiTheme="minorHAnsi" w:cstheme="minorHAnsi"/>
        </w:rPr>
        <w:t xml:space="preserve">at </w:t>
      </w:r>
      <w:r w:rsidR="00E42D11" w:rsidRPr="00E42D11">
        <w:rPr>
          <w:rFonts w:asciiTheme="minorHAnsi" w:hAnsiTheme="minorHAnsi" w:cstheme="minorHAnsi"/>
          <w:i/>
          <w:iCs/>
        </w:rPr>
        <w:t>Terara</w:t>
      </w:r>
      <w:r w:rsidR="00E42D11">
        <w:rPr>
          <w:rFonts w:asciiTheme="minorHAnsi" w:hAnsiTheme="minorHAnsi" w:cstheme="minorHAnsi"/>
        </w:rPr>
        <w:t xml:space="preserve"> </w:t>
      </w:r>
      <w:r>
        <w:rPr>
          <w:rFonts w:asciiTheme="minorHAnsi" w:hAnsiTheme="minorHAnsi" w:cstheme="minorHAnsi"/>
        </w:rPr>
        <w:t>and</w:t>
      </w:r>
      <w:r w:rsidR="00924455" w:rsidRPr="00924455">
        <w:rPr>
          <w:rFonts w:asciiTheme="minorHAnsi" w:hAnsiTheme="minorHAnsi" w:cstheme="minorHAnsi"/>
        </w:rPr>
        <w:t xml:space="preserve"> earned a reputation as an exceptional trainer</w:t>
      </w:r>
      <w:r w:rsidR="002C0C3C">
        <w:rPr>
          <w:rFonts w:asciiTheme="minorHAnsi" w:hAnsiTheme="minorHAnsi" w:cstheme="minorHAnsi"/>
        </w:rPr>
        <w:t xml:space="preserve">. Amongst the </w:t>
      </w:r>
      <w:r w:rsidR="006C6121">
        <w:rPr>
          <w:rFonts w:asciiTheme="minorHAnsi" w:hAnsiTheme="minorHAnsi" w:cstheme="minorHAnsi"/>
        </w:rPr>
        <w:t xml:space="preserve">first </w:t>
      </w:r>
      <w:r w:rsidR="002C0C3C">
        <w:rPr>
          <w:rFonts w:asciiTheme="minorHAnsi" w:hAnsiTheme="minorHAnsi" w:cstheme="minorHAnsi"/>
        </w:rPr>
        <w:t xml:space="preserve">horses he trained was </w:t>
      </w:r>
      <w:r w:rsidR="002C0C3C" w:rsidRPr="002B7457">
        <w:rPr>
          <w:rFonts w:asciiTheme="minorHAnsi" w:hAnsiTheme="minorHAnsi" w:cstheme="minorHAnsi"/>
          <w:i/>
          <w:iCs/>
        </w:rPr>
        <w:t>Veno</w:t>
      </w:r>
      <w:r w:rsidR="002C0C3C">
        <w:rPr>
          <w:rFonts w:asciiTheme="minorHAnsi" w:hAnsiTheme="minorHAnsi" w:cstheme="minorHAnsi"/>
        </w:rPr>
        <w:t xml:space="preserve"> </w:t>
      </w:r>
      <w:r w:rsidR="006C6121">
        <w:rPr>
          <w:rFonts w:asciiTheme="minorHAnsi" w:hAnsiTheme="minorHAnsi" w:cstheme="minorHAnsi"/>
        </w:rPr>
        <w:t xml:space="preserve">that </w:t>
      </w:r>
      <w:r w:rsidR="002C0C3C">
        <w:rPr>
          <w:rFonts w:asciiTheme="minorHAnsi" w:hAnsiTheme="minorHAnsi" w:cstheme="minorHAnsi"/>
        </w:rPr>
        <w:t>belong</w:t>
      </w:r>
      <w:r w:rsidR="006C6121">
        <w:rPr>
          <w:rFonts w:asciiTheme="minorHAnsi" w:hAnsiTheme="minorHAnsi" w:cstheme="minorHAnsi"/>
        </w:rPr>
        <w:t>ed</w:t>
      </w:r>
      <w:r w:rsidR="002C0C3C">
        <w:rPr>
          <w:rFonts w:asciiTheme="minorHAnsi" w:hAnsiTheme="minorHAnsi" w:cstheme="minorHAnsi"/>
        </w:rPr>
        <w:t xml:space="preserve"> to G</w:t>
      </w:r>
      <w:r w:rsidR="006C6121">
        <w:rPr>
          <w:rFonts w:asciiTheme="minorHAnsi" w:hAnsiTheme="minorHAnsi" w:cstheme="minorHAnsi"/>
        </w:rPr>
        <w:t>eorge</w:t>
      </w:r>
      <w:r w:rsidR="002C0C3C">
        <w:rPr>
          <w:rFonts w:asciiTheme="minorHAnsi" w:hAnsiTheme="minorHAnsi" w:cstheme="minorHAnsi"/>
        </w:rPr>
        <w:t xml:space="preserve"> T</w:t>
      </w:r>
      <w:r w:rsidR="006C6121">
        <w:rPr>
          <w:rFonts w:asciiTheme="minorHAnsi" w:hAnsiTheme="minorHAnsi" w:cstheme="minorHAnsi"/>
        </w:rPr>
        <w:t>aylor</w:t>
      </w:r>
      <w:r w:rsidR="002C0C3C">
        <w:rPr>
          <w:rFonts w:asciiTheme="minorHAnsi" w:hAnsiTheme="minorHAnsi" w:cstheme="minorHAnsi"/>
        </w:rPr>
        <w:t xml:space="preserve"> Rowe</w:t>
      </w:r>
      <w:r w:rsidR="006C6121">
        <w:rPr>
          <w:rFonts w:asciiTheme="minorHAnsi" w:hAnsiTheme="minorHAnsi" w:cstheme="minorHAnsi"/>
        </w:rPr>
        <w:t xml:space="preserve"> who owned a property at Lower Mittagong. </w:t>
      </w:r>
      <w:r w:rsidR="008D3C3F">
        <w:rPr>
          <w:rFonts w:asciiTheme="minorHAnsi" w:hAnsiTheme="minorHAnsi" w:cstheme="minorHAnsi"/>
        </w:rPr>
        <w:t xml:space="preserve"> </w:t>
      </w:r>
      <w:r w:rsidR="002B7457">
        <w:rPr>
          <w:rFonts w:asciiTheme="minorHAnsi" w:hAnsiTheme="minorHAnsi" w:cstheme="minorHAnsi"/>
        </w:rPr>
        <w:t>Etienne</w:t>
      </w:r>
      <w:r w:rsidR="00924455" w:rsidRPr="00924455">
        <w:rPr>
          <w:rFonts w:asciiTheme="minorHAnsi" w:hAnsiTheme="minorHAnsi" w:cstheme="minorHAnsi"/>
        </w:rPr>
        <w:t xml:space="preserve"> won the first two Melbourne Cups</w:t>
      </w:r>
      <w:r w:rsidR="002C6A22">
        <w:rPr>
          <w:rFonts w:asciiTheme="minorHAnsi" w:hAnsiTheme="minorHAnsi" w:cstheme="minorHAnsi"/>
        </w:rPr>
        <w:t xml:space="preserve"> (</w:t>
      </w:r>
      <w:r w:rsidR="002C6A22" w:rsidRPr="00924455">
        <w:rPr>
          <w:rFonts w:asciiTheme="minorHAnsi" w:hAnsiTheme="minorHAnsi" w:cstheme="minorHAnsi"/>
        </w:rPr>
        <w:t>1861</w:t>
      </w:r>
      <w:r w:rsidR="00C32435">
        <w:rPr>
          <w:rFonts w:asciiTheme="minorHAnsi" w:hAnsiTheme="minorHAnsi" w:cstheme="minorHAnsi"/>
        </w:rPr>
        <w:t xml:space="preserve">, </w:t>
      </w:r>
      <w:r w:rsidR="002C6A22" w:rsidRPr="00924455">
        <w:rPr>
          <w:rFonts w:asciiTheme="minorHAnsi" w:hAnsiTheme="minorHAnsi" w:cstheme="minorHAnsi"/>
        </w:rPr>
        <w:t>1862</w:t>
      </w:r>
      <w:r w:rsidR="002C6A22">
        <w:rPr>
          <w:rFonts w:asciiTheme="minorHAnsi" w:hAnsiTheme="minorHAnsi" w:cstheme="minorHAnsi"/>
        </w:rPr>
        <w:t>)</w:t>
      </w:r>
      <w:r w:rsidR="002C6A22" w:rsidRPr="00924455">
        <w:rPr>
          <w:rFonts w:asciiTheme="minorHAnsi" w:hAnsiTheme="minorHAnsi" w:cstheme="minorHAnsi"/>
        </w:rPr>
        <w:t xml:space="preserve"> </w:t>
      </w:r>
      <w:r w:rsidR="00924455" w:rsidRPr="00924455">
        <w:rPr>
          <w:rFonts w:asciiTheme="minorHAnsi" w:hAnsiTheme="minorHAnsi" w:cstheme="minorHAnsi"/>
        </w:rPr>
        <w:t>with</w:t>
      </w:r>
      <w:r w:rsidR="008D3C3F">
        <w:rPr>
          <w:rFonts w:asciiTheme="minorHAnsi" w:hAnsiTheme="minorHAnsi" w:cstheme="minorHAnsi"/>
        </w:rPr>
        <w:t xml:space="preserve"> the horse</w:t>
      </w:r>
      <w:r w:rsidR="00924455" w:rsidRPr="00924455">
        <w:rPr>
          <w:rFonts w:asciiTheme="minorHAnsi" w:hAnsiTheme="minorHAnsi" w:cstheme="minorHAnsi"/>
        </w:rPr>
        <w:t xml:space="preserve"> </w:t>
      </w:r>
      <w:r w:rsidR="00924455" w:rsidRPr="00924455">
        <w:rPr>
          <w:rFonts w:asciiTheme="minorHAnsi" w:hAnsiTheme="minorHAnsi" w:cstheme="minorHAnsi"/>
          <w:i/>
        </w:rPr>
        <w:t>Archer</w:t>
      </w:r>
      <w:r w:rsidR="00924455" w:rsidRPr="00924455">
        <w:rPr>
          <w:rFonts w:asciiTheme="minorHAnsi" w:hAnsiTheme="minorHAnsi" w:cstheme="minorHAnsi"/>
        </w:rPr>
        <w:t xml:space="preserve">. </w:t>
      </w:r>
      <w:bookmarkStart w:id="7" w:name="_Hlk62814485"/>
      <w:bookmarkEnd w:id="6"/>
      <w:r w:rsidR="00DD2333">
        <w:rPr>
          <w:rFonts w:asciiTheme="minorHAnsi" w:hAnsiTheme="minorHAnsi" w:cstheme="minorHAnsi"/>
        </w:rPr>
        <w:t xml:space="preserve">  </w:t>
      </w:r>
    </w:p>
    <w:p w14:paraId="6DB38E7D" w14:textId="526737F3" w:rsidR="002E3F8E" w:rsidRDefault="00291F1A" w:rsidP="007824BF">
      <w:pPr>
        <w:spacing w:before="120" w:line="280" w:lineRule="exact"/>
        <w:rPr>
          <w:rFonts w:asciiTheme="minorHAnsi" w:hAnsiTheme="minorHAnsi" w:cstheme="minorHAnsi"/>
        </w:rPr>
      </w:pPr>
      <w:r>
        <w:rPr>
          <w:rFonts w:asciiTheme="minorHAnsi" w:hAnsiTheme="minorHAnsi" w:cstheme="minorHAnsi"/>
          <w:b/>
          <w:bCs/>
        </w:rPr>
        <w:t>H</w:t>
      </w:r>
      <w:r w:rsidR="00C32435" w:rsidRPr="001F7E4E">
        <w:rPr>
          <w:rFonts w:asciiTheme="minorHAnsi" w:hAnsiTheme="minorHAnsi" w:cstheme="minorHAnsi"/>
          <w:b/>
          <w:bCs/>
        </w:rPr>
        <w:t>is story</w:t>
      </w:r>
      <w:r>
        <w:rPr>
          <w:rFonts w:asciiTheme="minorHAnsi" w:hAnsiTheme="minorHAnsi" w:cstheme="minorHAnsi"/>
        </w:rPr>
        <w:t xml:space="preserve"> </w:t>
      </w:r>
      <w:r w:rsidRPr="00291F1A">
        <w:rPr>
          <w:rFonts w:asciiTheme="minorHAnsi" w:hAnsiTheme="minorHAnsi" w:cstheme="minorHAnsi"/>
          <w:b/>
          <w:bCs/>
        </w:rPr>
        <w:t>continues here</w:t>
      </w:r>
      <w:r>
        <w:rPr>
          <w:rFonts w:asciiTheme="minorHAnsi" w:hAnsiTheme="minorHAnsi" w:cstheme="minorHAnsi"/>
        </w:rPr>
        <w:t>.</w:t>
      </w:r>
      <w:r w:rsidR="00C32435">
        <w:rPr>
          <w:rFonts w:asciiTheme="minorHAnsi" w:hAnsiTheme="minorHAnsi" w:cstheme="minorHAnsi"/>
        </w:rPr>
        <w:t xml:space="preserve"> </w:t>
      </w:r>
      <w:r w:rsidR="002C6A22">
        <w:rPr>
          <w:rFonts w:asciiTheme="minorHAnsi" w:hAnsiTheme="minorHAnsi" w:cstheme="minorHAnsi"/>
        </w:rPr>
        <w:t>Etienne</w:t>
      </w:r>
      <w:r w:rsidR="007824BF" w:rsidRPr="007824BF">
        <w:rPr>
          <w:rFonts w:asciiTheme="minorHAnsi" w:hAnsiTheme="minorHAnsi" w:cstheme="minorHAnsi"/>
        </w:rPr>
        <w:t xml:space="preserve"> planned to enter </w:t>
      </w:r>
      <w:r w:rsidR="007824BF" w:rsidRPr="007824BF">
        <w:rPr>
          <w:rFonts w:asciiTheme="minorHAnsi" w:hAnsiTheme="minorHAnsi" w:cstheme="minorHAnsi"/>
          <w:i/>
        </w:rPr>
        <w:t>Archer</w:t>
      </w:r>
      <w:r w:rsidR="007824BF" w:rsidRPr="007824BF">
        <w:rPr>
          <w:rFonts w:asciiTheme="minorHAnsi" w:hAnsiTheme="minorHAnsi" w:cstheme="minorHAnsi"/>
        </w:rPr>
        <w:t xml:space="preserve"> in the Melbourne Cup </w:t>
      </w:r>
      <w:r w:rsidR="005B11EB">
        <w:rPr>
          <w:rFonts w:asciiTheme="minorHAnsi" w:hAnsiTheme="minorHAnsi" w:cstheme="minorHAnsi"/>
        </w:rPr>
        <w:t xml:space="preserve">of </w:t>
      </w:r>
      <w:r w:rsidR="005B11EB" w:rsidRPr="007824BF">
        <w:rPr>
          <w:rFonts w:asciiTheme="minorHAnsi" w:hAnsiTheme="minorHAnsi" w:cstheme="minorHAnsi"/>
        </w:rPr>
        <w:t xml:space="preserve">1863 </w:t>
      </w:r>
      <w:r w:rsidR="007824BF" w:rsidRPr="007824BF">
        <w:rPr>
          <w:rFonts w:asciiTheme="minorHAnsi" w:hAnsiTheme="minorHAnsi" w:cstheme="minorHAnsi"/>
        </w:rPr>
        <w:t xml:space="preserve">but the Victorian Racing Club scratched him because </w:t>
      </w:r>
      <w:r w:rsidR="00DD2333">
        <w:rPr>
          <w:rFonts w:asciiTheme="minorHAnsi" w:hAnsiTheme="minorHAnsi" w:cstheme="minorHAnsi"/>
        </w:rPr>
        <w:t>his</w:t>
      </w:r>
      <w:r w:rsidR="007824BF" w:rsidRPr="007824BF">
        <w:rPr>
          <w:rFonts w:asciiTheme="minorHAnsi" w:hAnsiTheme="minorHAnsi" w:cstheme="minorHAnsi"/>
        </w:rPr>
        <w:t xml:space="preserve"> telegraphed acceptance arrived late. </w:t>
      </w:r>
      <w:r w:rsidR="00910C20">
        <w:rPr>
          <w:rFonts w:asciiTheme="minorHAnsi" w:hAnsiTheme="minorHAnsi" w:cstheme="minorHAnsi"/>
        </w:rPr>
        <w:t xml:space="preserve"> </w:t>
      </w:r>
      <w:r w:rsidR="002E3F8E">
        <w:rPr>
          <w:rFonts w:asciiTheme="minorHAnsi" w:hAnsiTheme="minorHAnsi" w:cstheme="minorHAnsi"/>
        </w:rPr>
        <w:t>He</w:t>
      </w:r>
      <w:r w:rsidR="007824BF" w:rsidRPr="007824BF">
        <w:rPr>
          <w:rFonts w:asciiTheme="minorHAnsi" w:hAnsiTheme="minorHAnsi" w:cstheme="minorHAnsi"/>
        </w:rPr>
        <w:t xml:space="preserve"> said that he would never race again in Victoria, and other owners scratched their horses in sympathy. </w:t>
      </w:r>
      <w:r>
        <w:rPr>
          <w:rFonts w:asciiTheme="minorHAnsi" w:hAnsiTheme="minorHAnsi" w:cstheme="minorHAnsi"/>
        </w:rPr>
        <w:t>E</w:t>
      </w:r>
      <w:r w:rsidRPr="007824BF">
        <w:rPr>
          <w:rFonts w:asciiTheme="minorHAnsi" w:hAnsiTheme="minorHAnsi" w:cstheme="minorHAnsi"/>
        </w:rPr>
        <w:t xml:space="preserve">ventually </w:t>
      </w:r>
      <w:r w:rsidR="00DD2333">
        <w:rPr>
          <w:rFonts w:asciiTheme="minorHAnsi" w:hAnsiTheme="minorHAnsi" w:cstheme="minorHAnsi"/>
        </w:rPr>
        <w:t>Etienne</w:t>
      </w:r>
      <w:r w:rsidR="007824BF" w:rsidRPr="007824BF">
        <w:rPr>
          <w:rFonts w:asciiTheme="minorHAnsi" w:hAnsiTheme="minorHAnsi" w:cstheme="minorHAnsi"/>
        </w:rPr>
        <w:t xml:space="preserve"> relented and in 1867 he took </w:t>
      </w:r>
      <w:r w:rsidR="007824BF" w:rsidRPr="007824BF">
        <w:rPr>
          <w:rFonts w:asciiTheme="minorHAnsi" w:hAnsiTheme="minorHAnsi" w:cstheme="minorHAnsi"/>
          <w:i/>
        </w:rPr>
        <w:t>Tim Whiffler</w:t>
      </w:r>
      <w:r w:rsidR="007824BF" w:rsidRPr="007824BF">
        <w:rPr>
          <w:rFonts w:asciiTheme="minorHAnsi" w:hAnsiTheme="minorHAnsi" w:cstheme="minorHAnsi"/>
        </w:rPr>
        <w:t xml:space="preserve"> to Melbourne and won the Cup. </w:t>
      </w:r>
    </w:p>
    <w:p w14:paraId="24CE5654" w14:textId="3BF93078" w:rsidR="007824BF" w:rsidRPr="007824BF" w:rsidRDefault="00DD2333" w:rsidP="007824BF">
      <w:pPr>
        <w:spacing w:before="120" w:line="280" w:lineRule="exact"/>
        <w:rPr>
          <w:rFonts w:asciiTheme="minorHAnsi" w:hAnsiTheme="minorHAnsi" w:cstheme="minorHAnsi"/>
        </w:rPr>
      </w:pPr>
      <w:r>
        <w:rPr>
          <w:rFonts w:asciiTheme="minorHAnsi" w:hAnsiTheme="minorHAnsi" w:cstheme="minorHAnsi"/>
        </w:rPr>
        <w:t>Etienne</w:t>
      </w:r>
      <w:r w:rsidR="007824BF" w:rsidRPr="007824BF">
        <w:rPr>
          <w:rFonts w:asciiTheme="minorHAnsi" w:hAnsiTheme="minorHAnsi" w:cstheme="minorHAnsi"/>
        </w:rPr>
        <w:t xml:space="preserve"> had an unbeaten record of three wins from three starts. </w:t>
      </w:r>
      <w:bookmarkEnd w:id="7"/>
      <w:r w:rsidR="002E3F8E">
        <w:rPr>
          <w:rFonts w:asciiTheme="minorHAnsi" w:hAnsiTheme="minorHAnsi" w:cstheme="minorHAnsi"/>
        </w:rPr>
        <w:t xml:space="preserve">He </w:t>
      </w:r>
      <w:r w:rsidR="007824BF" w:rsidRPr="007824BF">
        <w:rPr>
          <w:rFonts w:asciiTheme="minorHAnsi" w:hAnsiTheme="minorHAnsi" w:cstheme="minorHAnsi"/>
        </w:rPr>
        <w:t xml:space="preserve">trained two other Melbourne Cup winners, </w:t>
      </w:r>
      <w:r w:rsidR="007824BF" w:rsidRPr="007824BF">
        <w:rPr>
          <w:rFonts w:asciiTheme="minorHAnsi" w:hAnsiTheme="minorHAnsi" w:cstheme="minorHAnsi"/>
          <w:i/>
        </w:rPr>
        <w:t>Chester</w:t>
      </w:r>
      <w:r w:rsidR="007824BF" w:rsidRPr="007824BF">
        <w:rPr>
          <w:rFonts w:asciiTheme="minorHAnsi" w:hAnsiTheme="minorHAnsi" w:cstheme="minorHAnsi"/>
        </w:rPr>
        <w:t xml:space="preserve"> in 1877 and </w:t>
      </w:r>
      <w:r w:rsidR="007824BF" w:rsidRPr="007824BF">
        <w:rPr>
          <w:rFonts w:asciiTheme="minorHAnsi" w:hAnsiTheme="minorHAnsi" w:cstheme="minorHAnsi"/>
          <w:i/>
        </w:rPr>
        <w:t>Calamia</w:t>
      </w:r>
      <w:r w:rsidR="007824BF" w:rsidRPr="007824BF">
        <w:rPr>
          <w:rFonts w:asciiTheme="minorHAnsi" w:hAnsiTheme="minorHAnsi" w:cstheme="minorHAnsi"/>
        </w:rPr>
        <w:t xml:space="preserve"> in 1878. </w:t>
      </w:r>
      <w:r>
        <w:rPr>
          <w:rFonts w:asciiTheme="minorHAnsi" w:hAnsiTheme="minorHAnsi" w:cstheme="minorHAnsi"/>
        </w:rPr>
        <w:t xml:space="preserve"> </w:t>
      </w:r>
      <w:r w:rsidR="007824BF" w:rsidRPr="007824BF">
        <w:rPr>
          <w:rFonts w:asciiTheme="minorHAnsi" w:hAnsiTheme="minorHAnsi" w:cstheme="minorHAnsi"/>
        </w:rPr>
        <w:t xml:space="preserve">His record of five wins stood for almost a century until Bart Cummings equalled the figure in 1975. </w:t>
      </w:r>
      <w:r w:rsidR="00291F1A">
        <w:rPr>
          <w:rFonts w:asciiTheme="minorHAnsi" w:hAnsiTheme="minorHAnsi" w:cstheme="minorHAnsi"/>
        </w:rPr>
        <w:t xml:space="preserve"> </w:t>
      </w:r>
      <w:r w:rsidR="007824BF" w:rsidRPr="007824BF">
        <w:rPr>
          <w:rFonts w:asciiTheme="minorHAnsi" w:hAnsiTheme="minorHAnsi" w:cstheme="minorHAnsi"/>
          <w:i/>
        </w:rPr>
        <w:t xml:space="preserve">Archer </w:t>
      </w:r>
      <w:r w:rsidR="007824BF" w:rsidRPr="007824BF">
        <w:rPr>
          <w:rFonts w:asciiTheme="minorHAnsi" w:hAnsiTheme="minorHAnsi" w:cstheme="minorHAnsi"/>
        </w:rPr>
        <w:t xml:space="preserve">continued racing, and winning, despite the burden imposed by handicappers. </w:t>
      </w:r>
      <w:r w:rsidR="00910C20">
        <w:rPr>
          <w:rFonts w:asciiTheme="minorHAnsi" w:hAnsiTheme="minorHAnsi" w:cstheme="minorHAnsi"/>
        </w:rPr>
        <w:t xml:space="preserve"> </w:t>
      </w:r>
      <w:r w:rsidR="007824BF" w:rsidRPr="007824BF">
        <w:rPr>
          <w:rFonts w:asciiTheme="minorHAnsi" w:hAnsiTheme="minorHAnsi" w:cstheme="minorHAnsi"/>
        </w:rPr>
        <w:t xml:space="preserve">His career ended in 1865 following a fall at training. </w:t>
      </w:r>
      <w:r w:rsidR="00910C20">
        <w:rPr>
          <w:rFonts w:asciiTheme="minorHAnsi" w:hAnsiTheme="minorHAnsi" w:cstheme="minorHAnsi"/>
        </w:rPr>
        <w:t xml:space="preserve"> </w:t>
      </w:r>
      <w:r w:rsidR="007824BF" w:rsidRPr="007824BF">
        <w:rPr>
          <w:rFonts w:asciiTheme="minorHAnsi" w:hAnsiTheme="minorHAnsi" w:cstheme="minorHAnsi"/>
        </w:rPr>
        <w:t xml:space="preserve">He was retired to stud at </w:t>
      </w:r>
      <w:r w:rsidR="007824BF" w:rsidRPr="00DD2333">
        <w:rPr>
          <w:rFonts w:asciiTheme="minorHAnsi" w:hAnsiTheme="minorHAnsi" w:cstheme="minorHAnsi"/>
          <w:i/>
          <w:iCs/>
        </w:rPr>
        <w:t>Terara</w:t>
      </w:r>
      <w:r w:rsidR="007824BF" w:rsidRPr="007824BF">
        <w:rPr>
          <w:rFonts w:asciiTheme="minorHAnsi" w:hAnsiTheme="minorHAnsi" w:cstheme="minorHAnsi"/>
        </w:rPr>
        <w:t xml:space="preserve">. When </w:t>
      </w:r>
      <w:r w:rsidR="002839B7" w:rsidRPr="002839B7">
        <w:rPr>
          <w:rFonts w:asciiTheme="minorHAnsi" w:hAnsiTheme="minorHAnsi" w:cstheme="minorHAnsi"/>
          <w:i/>
          <w:iCs/>
        </w:rPr>
        <w:t>Archer</w:t>
      </w:r>
      <w:r w:rsidR="007824BF" w:rsidRPr="007824BF">
        <w:rPr>
          <w:rFonts w:asciiTheme="minorHAnsi" w:hAnsiTheme="minorHAnsi" w:cstheme="minorHAnsi"/>
        </w:rPr>
        <w:t xml:space="preserve"> died </w:t>
      </w:r>
      <w:r w:rsidRPr="00DD2333">
        <w:rPr>
          <w:rFonts w:asciiTheme="minorHAnsi" w:hAnsiTheme="minorHAnsi" w:cstheme="minorHAnsi"/>
          <w:iCs/>
        </w:rPr>
        <w:t xml:space="preserve">the </w:t>
      </w:r>
      <w:r w:rsidR="001F7E4E">
        <w:rPr>
          <w:rFonts w:asciiTheme="minorHAnsi" w:hAnsiTheme="minorHAnsi" w:cstheme="minorHAnsi"/>
          <w:iCs/>
        </w:rPr>
        <w:t>body</w:t>
      </w:r>
      <w:r>
        <w:rPr>
          <w:rFonts w:asciiTheme="minorHAnsi" w:hAnsiTheme="minorHAnsi" w:cstheme="minorHAnsi"/>
          <w:i/>
        </w:rPr>
        <w:t xml:space="preserve"> </w:t>
      </w:r>
      <w:r w:rsidR="007824BF" w:rsidRPr="007824BF">
        <w:rPr>
          <w:rFonts w:asciiTheme="minorHAnsi" w:hAnsiTheme="minorHAnsi" w:cstheme="minorHAnsi"/>
        </w:rPr>
        <w:t xml:space="preserve">was taken to Braidwood and buried at Exeter farm. </w:t>
      </w:r>
    </w:p>
    <w:p w14:paraId="1AD2933C" w14:textId="318BC8BC" w:rsidR="007824BF" w:rsidRPr="007824BF" w:rsidRDefault="00DD2333" w:rsidP="007824BF">
      <w:pPr>
        <w:spacing w:before="120" w:line="280" w:lineRule="exact"/>
        <w:rPr>
          <w:rFonts w:asciiTheme="minorHAnsi" w:hAnsiTheme="minorHAnsi" w:cstheme="minorHAnsi"/>
        </w:rPr>
      </w:pPr>
      <w:r>
        <w:rPr>
          <w:rFonts w:asciiTheme="minorHAnsi" w:hAnsiTheme="minorHAnsi" w:cstheme="minorHAnsi"/>
        </w:rPr>
        <w:t>Etienne d</w:t>
      </w:r>
      <w:r w:rsidR="007824BF" w:rsidRPr="007824BF">
        <w:rPr>
          <w:rFonts w:asciiTheme="minorHAnsi" w:hAnsiTheme="minorHAnsi" w:cstheme="minorHAnsi"/>
        </w:rPr>
        <w:t>e Mestre continued his successful training and breeding profession and</w:t>
      </w:r>
      <w:r>
        <w:rPr>
          <w:rFonts w:asciiTheme="minorHAnsi" w:hAnsiTheme="minorHAnsi" w:cstheme="minorHAnsi"/>
        </w:rPr>
        <w:t xml:space="preserve">, </w:t>
      </w:r>
      <w:r w:rsidRPr="007824BF">
        <w:rPr>
          <w:rFonts w:asciiTheme="minorHAnsi" w:hAnsiTheme="minorHAnsi" w:cstheme="minorHAnsi"/>
        </w:rPr>
        <w:t>at the age of 41</w:t>
      </w:r>
      <w:r w:rsidR="001B04D7">
        <w:rPr>
          <w:rFonts w:asciiTheme="minorHAnsi" w:hAnsiTheme="minorHAnsi" w:cstheme="minorHAnsi"/>
        </w:rPr>
        <w:t>,</w:t>
      </w:r>
      <w:r w:rsidR="007824BF" w:rsidRPr="007824BF">
        <w:rPr>
          <w:rFonts w:asciiTheme="minorHAnsi" w:hAnsiTheme="minorHAnsi" w:cstheme="minorHAnsi"/>
        </w:rPr>
        <w:t xml:space="preserve"> </w:t>
      </w:r>
      <w:r w:rsidR="007824BF" w:rsidRPr="007824BF">
        <w:rPr>
          <w:rFonts w:asciiTheme="minorHAnsi" w:hAnsiTheme="minorHAnsi" w:cstheme="minorHAnsi"/>
        </w:rPr>
        <w:t>married Clara Eliza Rowe at St. Matthias’s Church, Paddington</w:t>
      </w:r>
      <w:r w:rsidR="001B04D7">
        <w:rPr>
          <w:rFonts w:asciiTheme="minorHAnsi" w:hAnsiTheme="minorHAnsi" w:cstheme="minorHAnsi"/>
        </w:rPr>
        <w:t xml:space="preserve"> </w:t>
      </w:r>
      <w:r w:rsidR="001B04D7" w:rsidRPr="007824BF">
        <w:rPr>
          <w:rFonts w:asciiTheme="minorHAnsi" w:hAnsiTheme="minorHAnsi" w:cstheme="minorHAnsi"/>
        </w:rPr>
        <w:t>on 27 December 1873</w:t>
      </w:r>
      <w:r w:rsidR="007824BF" w:rsidRPr="007824BF">
        <w:rPr>
          <w:rFonts w:asciiTheme="minorHAnsi" w:hAnsiTheme="minorHAnsi" w:cstheme="minorHAnsi"/>
        </w:rPr>
        <w:t>.</w:t>
      </w:r>
      <w:r w:rsidR="006C6121">
        <w:rPr>
          <w:rFonts w:asciiTheme="minorHAnsi" w:hAnsiTheme="minorHAnsi" w:cstheme="minorHAnsi"/>
        </w:rPr>
        <w:t xml:space="preserve"> </w:t>
      </w:r>
      <w:r w:rsidR="007824BF" w:rsidRPr="007824BF">
        <w:rPr>
          <w:rFonts w:asciiTheme="minorHAnsi" w:hAnsiTheme="minorHAnsi" w:cstheme="minorHAnsi"/>
        </w:rPr>
        <w:t xml:space="preserve"> Clara was the daughter of George Taylor Rowe and Phoebe (nee Melville) and was born in 1852, one of ten children.</w:t>
      </w:r>
      <w:r w:rsidR="001D01C5">
        <w:rPr>
          <w:rFonts w:asciiTheme="minorHAnsi" w:hAnsiTheme="minorHAnsi" w:cstheme="minorHAnsi"/>
        </w:rPr>
        <w:t xml:space="preserve"> </w:t>
      </w:r>
    </w:p>
    <w:p w14:paraId="1941265C" w14:textId="0BCA2283" w:rsidR="005B11EB" w:rsidRDefault="00B31242" w:rsidP="007824BF">
      <w:pPr>
        <w:spacing w:before="120" w:line="280" w:lineRule="exact"/>
        <w:rPr>
          <w:rFonts w:asciiTheme="minorHAnsi" w:hAnsiTheme="minorHAnsi" w:cstheme="minorHAnsi"/>
        </w:rPr>
      </w:pPr>
      <w:r>
        <w:rPr>
          <w:rFonts w:asciiTheme="minorHAnsi" w:hAnsiTheme="minorHAnsi" w:cstheme="minorHAnsi"/>
          <w:noProof/>
        </w:rPr>
        <w:drawing>
          <wp:anchor distT="0" distB="0" distL="114300" distR="114300" simplePos="0" relativeHeight="251745792" behindDoc="0" locked="0" layoutInCell="1" allowOverlap="1" wp14:anchorId="3A0D9D0B" wp14:editId="38EF8108">
            <wp:simplePos x="0" y="0"/>
            <wp:positionH relativeFrom="margin">
              <wp:align>right</wp:align>
            </wp:positionH>
            <wp:positionV relativeFrom="paragraph">
              <wp:posOffset>81280</wp:posOffset>
            </wp:positionV>
            <wp:extent cx="2076450" cy="2552700"/>
            <wp:effectExtent l="0" t="0" r="0" b="0"/>
            <wp:wrapTight wrapText="bothSides">
              <wp:wrapPolygon edited="0">
                <wp:start x="0" y="0"/>
                <wp:lineTo x="0" y="21439"/>
                <wp:lineTo x="21402" y="21439"/>
                <wp:lineTo x="2140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9" cstate="print">
                      <a:extLst>
                        <a:ext uri="{BEBA8EAE-BF5A-486C-A8C5-ECC9F3942E4B}">
                          <a14:imgProps xmlns:a14="http://schemas.microsoft.com/office/drawing/2010/main">
                            <a14:imgLayer r:embed="rId30">
                              <a14:imgEffect>
                                <a14:brightnessContrast bright="20000" contrast="-20000"/>
                              </a14:imgEffect>
                            </a14:imgLayer>
                          </a14:imgProps>
                        </a:ext>
                        <a:ext uri="{28A0092B-C50C-407E-A947-70E740481C1C}">
                          <a14:useLocalDpi xmlns:a14="http://schemas.microsoft.com/office/drawing/2010/main"/>
                        </a:ext>
                      </a:extLst>
                    </a:blip>
                    <a:stretch>
                      <a:fillRect/>
                    </a:stretch>
                  </pic:blipFill>
                  <pic:spPr>
                    <a:xfrm>
                      <a:off x="0" y="0"/>
                      <a:ext cx="2076450" cy="2552700"/>
                    </a:xfrm>
                    <a:prstGeom prst="rect">
                      <a:avLst/>
                    </a:prstGeom>
                  </pic:spPr>
                </pic:pic>
              </a:graphicData>
            </a:graphic>
            <wp14:sizeRelH relativeFrom="margin">
              <wp14:pctWidth>0</wp14:pctWidth>
            </wp14:sizeRelH>
            <wp14:sizeRelV relativeFrom="margin">
              <wp14:pctHeight>0</wp14:pctHeight>
            </wp14:sizeRelV>
          </wp:anchor>
        </w:drawing>
      </w:r>
      <w:r w:rsidR="007824BF" w:rsidRPr="007824BF">
        <w:rPr>
          <w:rFonts w:asciiTheme="minorHAnsi" w:hAnsiTheme="minorHAnsi" w:cstheme="minorHAnsi"/>
        </w:rPr>
        <w:t xml:space="preserve">Etienne continued with his stud farm at </w:t>
      </w:r>
      <w:r w:rsidR="007824BF" w:rsidRPr="00C32435">
        <w:rPr>
          <w:rFonts w:asciiTheme="minorHAnsi" w:hAnsiTheme="minorHAnsi" w:cstheme="minorHAnsi"/>
          <w:i/>
          <w:iCs/>
        </w:rPr>
        <w:t>Terara</w:t>
      </w:r>
      <w:r w:rsidR="007824BF" w:rsidRPr="007824BF">
        <w:rPr>
          <w:rFonts w:asciiTheme="minorHAnsi" w:hAnsiTheme="minorHAnsi" w:cstheme="minorHAnsi"/>
        </w:rPr>
        <w:t xml:space="preserve">. </w:t>
      </w:r>
      <w:r w:rsidR="00910C20">
        <w:rPr>
          <w:rFonts w:asciiTheme="minorHAnsi" w:hAnsiTheme="minorHAnsi" w:cstheme="minorHAnsi"/>
        </w:rPr>
        <w:t xml:space="preserve"> </w:t>
      </w:r>
      <w:r w:rsidR="007824BF" w:rsidRPr="007824BF">
        <w:rPr>
          <w:rFonts w:asciiTheme="minorHAnsi" w:hAnsiTheme="minorHAnsi" w:cstheme="minorHAnsi"/>
        </w:rPr>
        <w:t xml:space="preserve">In 1877 Victorian owner </w:t>
      </w:r>
      <w:r w:rsidR="00910C20">
        <w:rPr>
          <w:rFonts w:asciiTheme="minorHAnsi" w:hAnsiTheme="minorHAnsi" w:cstheme="minorHAnsi"/>
        </w:rPr>
        <w:br/>
      </w:r>
      <w:r w:rsidR="007824BF" w:rsidRPr="007824BF">
        <w:rPr>
          <w:rFonts w:asciiTheme="minorHAnsi" w:hAnsiTheme="minorHAnsi" w:cstheme="minorHAnsi"/>
        </w:rPr>
        <w:t>C B Fisher retired from racing</w:t>
      </w:r>
      <w:r w:rsidR="00910C20">
        <w:rPr>
          <w:rFonts w:asciiTheme="minorHAnsi" w:hAnsiTheme="minorHAnsi" w:cstheme="minorHAnsi"/>
        </w:rPr>
        <w:t xml:space="preserve"> and </w:t>
      </w:r>
      <w:r w:rsidR="007824BF" w:rsidRPr="007824BF">
        <w:rPr>
          <w:rFonts w:asciiTheme="minorHAnsi" w:hAnsiTheme="minorHAnsi" w:cstheme="minorHAnsi"/>
        </w:rPr>
        <w:t xml:space="preserve">all his stock was sold. </w:t>
      </w:r>
      <w:r w:rsidR="00910C20">
        <w:rPr>
          <w:rFonts w:asciiTheme="minorHAnsi" w:hAnsiTheme="minorHAnsi" w:cstheme="minorHAnsi"/>
        </w:rPr>
        <w:t xml:space="preserve"> </w:t>
      </w:r>
      <w:r w:rsidR="007824BF" w:rsidRPr="007824BF">
        <w:rPr>
          <w:rFonts w:asciiTheme="minorHAnsi" w:hAnsiTheme="minorHAnsi" w:cstheme="minorHAnsi"/>
        </w:rPr>
        <w:t xml:space="preserve">De Mestre gambled heavily when he paid prices far beyond current values to purchase the best horses from Fisher. </w:t>
      </w:r>
    </w:p>
    <w:p w14:paraId="7D4F2BC8" w14:textId="649ABB94" w:rsidR="00D6491A" w:rsidRDefault="007824BF" w:rsidP="00FF1033">
      <w:pPr>
        <w:spacing w:before="120" w:line="280" w:lineRule="exact"/>
        <w:rPr>
          <w:rFonts w:asciiTheme="minorHAnsi" w:hAnsiTheme="minorHAnsi" w:cstheme="minorHAnsi"/>
        </w:rPr>
      </w:pPr>
      <w:r w:rsidRPr="007824BF">
        <w:rPr>
          <w:rFonts w:asciiTheme="minorHAnsi" w:hAnsiTheme="minorHAnsi" w:cstheme="minorHAnsi"/>
        </w:rPr>
        <w:t xml:space="preserve">In their first winter at </w:t>
      </w:r>
      <w:r w:rsidRPr="00C32435">
        <w:rPr>
          <w:rFonts w:asciiTheme="minorHAnsi" w:hAnsiTheme="minorHAnsi" w:cstheme="minorHAnsi"/>
          <w:i/>
          <w:iCs/>
        </w:rPr>
        <w:t>Terara</w:t>
      </w:r>
      <w:r w:rsidRPr="007824BF">
        <w:rPr>
          <w:rFonts w:asciiTheme="minorHAnsi" w:hAnsiTheme="minorHAnsi" w:cstheme="minorHAnsi"/>
        </w:rPr>
        <w:t xml:space="preserve"> many of the brood mares died and few of the thoroughbreds lived up to their promise. </w:t>
      </w:r>
      <w:r w:rsidR="00910C20">
        <w:rPr>
          <w:rFonts w:asciiTheme="minorHAnsi" w:hAnsiTheme="minorHAnsi" w:cstheme="minorHAnsi"/>
        </w:rPr>
        <w:t xml:space="preserve"> </w:t>
      </w:r>
      <w:r w:rsidRPr="007824BF">
        <w:rPr>
          <w:rFonts w:asciiTheme="minorHAnsi" w:hAnsiTheme="minorHAnsi" w:cstheme="minorHAnsi"/>
        </w:rPr>
        <w:t xml:space="preserve">De Mestre had also invested in several large Queensland stations and these were in trouble due to a devastating drought. </w:t>
      </w:r>
    </w:p>
    <w:p w14:paraId="5D01C1A9" w14:textId="77777777" w:rsidR="00910C20" w:rsidRDefault="007824BF" w:rsidP="00D6491A">
      <w:pPr>
        <w:spacing w:before="120" w:line="280" w:lineRule="exact"/>
        <w:rPr>
          <w:rFonts w:asciiTheme="minorHAnsi" w:hAnsiTheme="minorHAnsi" w:cstheme="minorHAnsi"/>
        </w:rPr>
      </w:pPr>
      <w:r w:rsidRPr="007824BF">
        <w:rPr>
          <w:rFonts w:asciiTheme="minorHAnsi" w:hAnsiTheme="minorHAnsi" w:cstheme="minorHAnsi"/>
        </w:rPr>
        <w:t xml:space="preserve">To add to his troubles de Mestre’s health failed and the doctors gave him little hope. </w:t>
      </w:r>
      <w:proofErr w:type="gramStart"/>
      <w:r w:rsidRPr="007824BF">
        <w:rPr>
          <w:rFonts w:asciiTheme="minorHAnsi" w:hAnsiTheme="minorHAnsi" w:cstheme="minorHAnsi"/>
        </w:rPr>
        <w:t>However</w:t>
      </w:r>
      <w:proofErr w:type="gramEnd"/>
      <w:r w:rsidRPr="007824BF">
        <w:rPr>
          <w:rFonts w:asciiTheme="minorHAnsi" w:hAnsiTheme="minorHAnsi" w:cstheme="minorHAnsi"/>
        </w:rPr>
        <w:t xml:space="preserve"> the trainer recovered and made a last-ditch effort to recover from his financial crisis. </w:t>
      </w:r>
      <w:r w:rsidR="00910C20">
        <w:rPr>
          <w:rFonts w:asciiTheme="minorHAnsi" w:hAnsiTheme="minorHAnsi" w:cstheme="minorHAnsi"/>
        </w:rPr>
        <w:t xml:space="preserve"> </w:t>
      </w:r>
    </w:p>
    <w:p w14:paraId="1B67198D" w14:textId="7CEAF68F" w:rsidR="007824BF" w:rsidRPr="007824BF" w:rsidRDefault="007824BF" w:rsidP="00D6491A">
      <w:pPr>
        <w:spacing w:before="120" w:line="280" w:lineRule="exact"/>
        <w:rPr>
          <w:rFonts w:asciiTheme="minorHAnsi" w:hAnsiTheme="minorHAnsi" w:cstheme="minorHAnsi"/>
        </w:rPr>
      </w:pPr>
      <w:r w:rsidRPr="007824BF">
        <w:rPr>
          <w:rFonts w:asciiTheme="minorHAnsi" w:hAnsiTheme="minorHAnsi" w:cstheme="minorHAnsi"/>
        </w:rPr>
        <w:t xml:space="preserve">He placed the largest single bet ever written in Australia to that date, £250 on a double for </w:t>
      </w:r>
      <w:r w:rsidRPr="007824BF">
        <w:rPr>
          <w:rFonts w:asciiTheme="minorHAnsi" w:hAnsiTheme="minorHAnsi" w:cstheme="minorHAnsi"/>
          <w:i/>
        </w:rPr>
        <w:t>Navigator</w:t>
      </w:r>
      <w:r w:rsidRPr="007824BF">
        <w:rPr>
          <w:rFonts w:asciiTheme="minorHAnsi" w:hAnsiTheme="minorHAnsi" w:cstheme="minorHAnsi"/>
        </w:rPr>
        <w:t xml:space="preserve"> to win the VRC Derby and </w:t>
      </w:r>
      <w:proofErr w:type="spellStart"/>
      <w:r w:rsidRPr="007824BF">
        <w:rPr>
          <w:rFonts w:asciiTheme="minorHAnsi" w:hAnsiTheme="minorHAnsi" w:cstheme="minorHAnsi"/>
          <w:i/>
        </w:rPr>
        <w:t>Gudarz</w:t>
      </w:r>
      <w:proofErr w:type="spellEnd"/>
      <w:r w:rsidRPr="007824BF">
        <w:rPr>
          <w:rFonts w:asciiTheme="minorHAnsi" w:hAnsiTheme="minorHAnsi" w:cstheme="minorHAnsi"/>
        </w:rPr>
        <w:t xml:space="preserve"> </w:t>
      </w:r>
      <w:r w:rsidR="00910C20">
        <w:rPr>
          <w:rFonts w:asciiTheme="minorHAnsi" w:hAnsiTheme="minorHAnsi" w:cstheme="minorHAnsi"/>
        </w:rPr>
        <w:t xml:space="preserve">to win </w:t>
      </w:r>
      <w:r w:rsidRPr="007824BF">
        <w:rPr>
          <w:rFonts w:asciiTheme="minorHAnsi" w:hAnsiTheme="minorHAnsi" w:cstheme="minorHAnsi"/>
        </w:rPr>
        <w:t xml:space="preserve">the 1882 Melbourne Cup. </w:t>
      </w:r>
      <w:r w:rsidRPr="007824BF">
        <w:rPr>
          <w:rFonts w:asciiTheme="minorHAnsi" w:hAnsiTheme="minorHAnsi" w:cstheme="minorHAnsi"/>
          <w:i/>
        </w:rPr>
        <w:t>Navigator</w:t>
      </w:r>
      <w:r w:rsidRPr="007824BF">
        <w:rPr>
          <w:rFonts w:asciiTheme="minorHAnsi" w:hAnsiTheme="minorHAnsi" w:cstheme="minorHAnsi"/>
        </w:rPr>
        <w:t xml:space="preserve"> won the first leg, but </w:t>
      </w:r>
      <w:r w:rsidRPr="007824BF">
        <w:rPr>
          <w:rFonts w:asciiTheme="minorHAnsi" w:hAnsiTheme="minorHAnsi" w:cstheme="minorHAnsi"/>
          <w:i/>
        </w:rPr>
        <w:t>Gudarz</w:t>
      </w:r>
      <w:r w:rsidRPr="007824BF">
        <w:rPr>
          <w:rFonts w:asciiTheme="minorHAnsi" w:hAnsiTheme="minorHAnsi" w:cstheme="minorHAnsi"/>
        </w:rPr>
        <w:t xml:space="preserve"> could only manage third in the cup, and so went de Mestre’s chance of winning £50,000.</w:t>
      </w:r>
    </w:p>
    <w:p w14:paraId="1986E8E9" w14:textId="1974E154" w:rsidR="00FF1033"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Etienne had some more minor wins, but on 23 April 1883, the auctioneer moved in on </w:t>
      </w:r>
      <w:r w:rsidRPr="00C32435">
        <w:rPr>
          <w:rFonts w:asciiTheme="minorHAnsi" w:hAnsiTheme="minorHAnsi" w:cstheme="minorHAnsi"/>
          <w:i/>
          <w:iCs/>
        </w:rPr>
        <w:t>Terara</w:t>
      </w:r>
      <w:r w:rsidRPr="007824BF">
        <w:rPr>
          <w:rFonts w:asciiTheme="minorHAnsi" w:hAnsiTheme="minorHAnsi" w:cstheme="minorHAnsi"/>
        </w:rPr>
        <w:t xml:space="preserve">. </w:t>
      </w:r>
      <w:r w:rsidR="00291F1A">
        <w:rPr>
          <w:rFonts w:asciiTheme="minorHAnsi" w:hAnsiTheme="minorHAnsi" w:cstheme="minorHAnsi"/>
        </w:rPr>
        <w:t xml:space="preserve"> </w:t>
      </w:r>
      <w:r w:rsidRPr="007824BF">
        <w:rPr>
          <w:rFonts w:asciiTheme="minorHAnsi" w:hAnsiTheme="minorHAnsi" w:cstheme="minorHAnsi"/>
        </w:rPr>
        <w:t xml:space="preserve">Bidding was brisk and the prices high, but they brought no benefit to de Mestre. </w:t>
      </w:r>
      <w:r w:rsidR="00910C20">
        <w:rPr>
          <w:rFonts w:asciiTheme="minorHAnsi" w:hAnsiTheme="minorHAnsi" w:cstheme="minorHAnsi"/>
        </w:rPr>
        <w:t xml:space="preserve"> </w:t>
      </w:r>
      <w:r w:rsidRPr="007824BF">
        <w:rPr>
          <w:rFonts w:asciiTheme="minorHAnsi" w:hAnsiTheme="minorHAnsi" w:cstheme="minorHAnsi"/>
        </w:rPr>
        <w:t xml:space="preserve">All proceeds went to his mortgagees. </w:t>
      </w:r>
    </w:p>
    <w:p w14:paraId="55C05987" w14:textId="4F1952B6" w:rsidR="009F7E0C"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In his adversity, de Mestre was not friendless. A complimentary race meeting was held for his benefit at Randwick and with the proceeds he was able to retire to the Southern Highlands and start a new chapter in his life. </w:t>
      </w:r>
    </w:p>
    <w:p w14:paraId="5D4BE4E7" w14:textId="451BC779" w:rsidR="007824BF" w:rsidRPr="007824BF" w:rsidRDefault="007824BF" w:rsidP="007824BF">
      <w:pPr>
        <w:spacing w:before="120" w:line="280" w:lineRule="exact"/>
        <w:rPr>
          <w:rFonts w:asciiTheme="minorHAnsi" w:hAnsiTheme="minorHAnsi" w:cstheme="minorHAnsi"/>
        </w:rPr>
      </w:pPr>
      <w:r w:rsidRPr="007824BF">
        <w:rPr>
          <w:rFonts w:asciiTheme="minorHAnsi" w:hAnsiTheme="minorHAnsi" w:cstheme="minorHAnsi"/>
        </w:rPr>
        <w:t>Clara was delighted with the move as she was born at Rowe’s Hill near Mittagong and christened at Christ Church, Bong Bong. She also believed that the change of air and lifestyle would be beneficial to Etienne.</w:t>
      </w:r>
    </w:p>
    <w:p w14:paraId="554AF9CC" w14:textId="77777777" w:rsidR="00910C20"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The move came early in 1892 after de Mestre leased a property on Kangaloon Road on the outskirts of Bowral. The name of the property was </w:t>
      </w:r>
      <w:r w:rsidRPr="007824BF">
        <w:rPr>
          <w:rFonts w:asciiTheme="minorHAnsi" w:hAnsiTheme="minorHAnsi" w:cstheme="minorHAnsi"/>
          <w:i/>
        </w:rPr>
        <w:t>Old Maryvale</w:t>
      </w:r>
      <w:r w:rsidRPr="007824BF">
        <w:rPr>
          <w:rFonts w:asciiTheme="minorHAnsi" w:hAnsiTheme="minorHAnsi" w:cstheme="minorHAnsi"/>
        </w:rPr>
        <w:t xml:space="preserve">. </w:t>
      </w:r>
    </w:p>
    <w:p w14:paraId="439951FA" w14:textId="5FE2051C" w:rsidR="007824BF" w:rsidRDefault="007824BF" w:rsidP="007824BF">
      <w:pPr>
        <w:spacing w:before="120" w:line="280" w:lineRule="exact"/>
        <w:rPr>
          <w:rFonts w:asciiTheme="minorHAnsi" w:hAnsiTheme="minorHAnsi" w:cstheme="minorHAnsi"/>
        </w:rPr>
      </w:pPr>
      <w:r w:rsidRPr="007824BF">
        <w:rPr>
          <w:rFonts w:asciiTheme="minorHAnsi" w:hAnsiTheme="minorHAnsi" w:cstheme="minorHAnsi"/>
        </w:rPr>
        <w:lastRenderedPageBreak/>
        <w:t xml:space="preserve">It did not take </w:t>
      </w:r>
      <w:r w:rsidR="00910C20">
        <w:rPr>
          <w:rFonts w:asciiTheme="minorHAnsi" w:hAnsiTheme="minorHAnsi" w:cstheme="minorHAnsi"/>
        </w:rPr>
        <w:t xml:space="preserve">the family </w:t>
      </w:r>
      <w:r w:rsidRPr="007824BF">
        <w:rPr>
          <w:rFonts w:asciiTheme="minorHAnsi" w:hAnsiTheme="minorHAnsi" w:cstheme="minorHAnsi"/>
        </w:rPr>
        <w:t>long to adjust to life in Bowral, although a tragic event occurred in 1893 when Clara gave birth to a son and the child died.</w:t>
      </w:r>
    </w:p>
    <w:p w14:paraId="5197D8EB" w14:textId="0F70C063" w:rsidR="00FF1033" w:rsidRDefault="00B31242" w:rsidP="00FF1033">
      <w:pPr>
        <w:spacing w:before="120"/>
        <w:rPr>
          <w:rFonts w:asciiTheme="minorHAnsi" w:hAnsiTheme="minorHAnsi" w:cstheme="minorHAnsi"/>
        </w:rPr>
      </w:pPr>
      <w:r>
        <w:rPr>
          <w:rFonts w:asciiTheme="minorHAnsi" w:hAnsiTheme="minorHAnsi" w:cstheme="minorHAnsi"/>
          <w:noProof/>
        </w:rPr>
        <w:drawing>
          <wp:inline distT="0" distB="0" distL="0" distR="0" wp14:anchorId="73914E02" wp14:editId="184C6214">
            <wp:extent cx="3329940" cy="1901190"/>
            <wp:effectExtent l="19050" t="19050" r="22860" b="228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1" cstate="print">
                      <a:extLst>
                        <a:ext uri="{BEBA8EAE-BF5A-486C-A8C5-ECC9F3942E4B}">
                          <a14:imgProps xmlns:a14="http://schemas.microsoft.com/office/drawing/2010/main">
                            <a14:imgLayer r:embed="rId32">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3329940" cy="1901190"/>
                    </a:xfrm>
                    <a:prstGeom prst="rect">
                      <a:avLst/>
                    </a:prstGeom>
                    <a:ln w="6350">
                      <a:solidFill>
                        <a:schemeClr val="tx1"/>
                      </a:solidFill>
                    </a:ln>
                  </pic:spPr>
                </pic:pic>
              </a:graphicData>
            </a:graphic>
          </wp:inline>
        </w:drawing>
      </w:r>
    </w:p>
    <w:p w14:paraId="63807E7F" w14:textId="460B2505" w:rsidR="00FF1033" w:rsidRPr="00FF1033" w:rsidRDefault="00FF1033" w:rsidP="00FF1033">
      <w:pPr>
        <w:spacing w:before="120" w:line="240" w:lineRule="exact"/>
        <w:ind w:right="282"/>
        <w:jc w:val="center"/>
        <w:rPr>
          <w:rFonts w:asciiTheme="minorHAnsi" w:hAnsiTheme="minorHAnsi" w:cstheme="minorHAnsi"/>
          <w:b/>
          <w:bCs/>
          <w:sz w:val="22"/>
          <w:szCs w:val="22"/>
        </w:rPr>
      </w:pPr>
      <w:r w:rsidRPr="00F862E0">
        <w:rPr>
          <w:rFonts w:asciiTheme="minorHAnsi" w:hAnsiTheme="minorHAnsi" w:cstheme="minorHAnsi"/>
          <w:b/>
          <w:bCs/>
          <w:sz w:val="22"/>
          <w:szCs w:val="22"/>
        </w:rPr>
        <w:t xml:space="preserve">Etienne </w:t>
      </w:r>
      <w:r w:rsidR="00B31242">
        <w:rPr>
          <w:rFonts w:asciiTheme="minorHAnsi" w:hAnsiTheme="minorHAnsi" w:cstheme="minorHAnsi"/>
          <w:b/>
          <w:bCs/>
          <w:sz w:val="22"/>
          <w:szCs w:val="22"/>
        </w:rPr>
        <w:t>&amp;</w:t>
      </w:r>
      <w:r>
        <w:rPr>
          <w:rFonts w:asciiTheme="minorHAnsi" w:hAnsiTheme="minorHAnsi" w:cstheme="minorHAnsi"/>
          <w:b/>
          <w:bCs/>
          <w:sz w:val="22"/>
          <w:szCs w:val="22"/>
        </w:rPr>
        <w:t xml:space="preserve"> </w:t>
      </w:r>
      <w:r w:rsidRPr="00F862E0">
        <w:rPr>
          <w:rFonts w:asciiTheme="minorHAnsi" w:hAnsiTheme="minorHAnsi" w:cstheme="minorHAnsi"/>
          <w:b/>
          <w:bCs/>
          <w:sz w:val="22"/>
          <w:szCs w:val="22"/>
        </w:rPr>
        <w:t>Clara de Mestre</w:t>
      </w:r>
      <w:r>
        <w:rPr>
          <w:rFonts w:asciiTheme="minorHAnsi" w:hAnsiTheme="minorHAnsi" w:cstheme="minorHAnsi"/>
          <w:b/>
          <w:bCs/>
          <w:sz w:val="22"/>
          <w:szCs w:val="22"/>
        </w:rPr>
        <w:t xml:space="preserve"> with </w:t>
      </w:r>
      <w:r w:rsidR="00B31242">
        <w:rPr>
          <w:rFonts w:asciiTheme="minorHAnsi" w:hAnsiTheme="minorHAnsi" w:cstheme="minorHAnsi"/>
          <w:b/>
          <w:bCs/>
          <w:sz w:val="22"/>
          <w:szCs w:val="22"/>
        </w:rPr>
        <w:t xml:space="preserve">Helen, </w:t>
      </w:r>
      <w:r>
        <w:rPr>
          <w:rFonts w:asciiTheme="minorHAnsi" w:hAnsiTheme="minorHAnsi" w:cstheme="minorHAnsi"/>
          <w:b/>
          <w:bCs/>
          <w:sz w:val="22"/>
          <w:szCs w:val="22"/>
        </w:rPr>
        <w:t>their first daughter</w:t>
      </w:r>
      <w:r w:rsidR="00B31242">
        <w:rPr>
          <w:rFonts w:asciiTheme="minorHAnsi" w:hAnsiTheme="minorHAnsi" w:cstheme="minorHAnsi"/>
          <w:b/>
          <w:bCs/>
          <w:sz w:val="22"/>
          <w:szCs w:val="22"/>
        </w:rPr>
        <w:t>;</w:t>
      </w:r>
      <w:r>
        <w:rPr>
          <w:rFonts w:asciiTheme="minorHAnsi" w:hAnsiTheme="minorHAnsi" w:cstheme="minorHAnsi"/>
          <w:b/>
          <w:bCs/>
          <w:sz w:val="22"/>
          <w:szCs w:val="22"/>
        </w:rPr>
        <w:t xml:space="preserve"> photo from </w:t>
      </w:r>
      <w:r w:rsidR="00E33055">
        <w:rPr>
          <w:rFonts w:asciiTheme="minorHAnsi" w:hAnsiTheme="minorHAnsi" w:cstheme="minorHAnsi"/>
          <w:b/>
          <w:bCs/>
          <w:sz w:val="22"/>
          <w:szCs w:val="22"/>
        </w:rPr>
        <w:t xml:space="preserve">the </w:t>
      </w:r>
      <w:r>
        <w:rPr>
          <w:rFonts w:asciiTheme="minorHAnsi" w:hAnsiTheme="minorHAnsi" w:cstheme="minorHAnsi"/>
          <w:b/>
          <w:bCs/>
          <w:sz w:val="22"/>
          <w:szCs w:val="22"/>
        </w:rPr>
        <w:t>late 1880s</w:t>
      </w:r>
    </w:p>
    <w:p w14:paraId="6BEAB869" w14:textId="34981CCA" w:rsidR="007824BF" w:rsidRPr="007824BF"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On 27 March 1894, Clara gave birth to her </w:t>
      </w:r>
      <w:r w:rsidR="002E3F8E">
        <w:rPr>
          <w:rFonts w:asciiTheme="minorHAnsi" w:hAnsiTheme="minorHAnsi" w:cstheme="minorHAnsi"/>
        </w:rPr>
        <w:t>10th</w:t>
      </w:r>
      <w:r w:rsidRPr="007824BF">
        <w:rPr>
          <w:rFonts w:asciiTheme="minorHAnsi" w:hAnsiTheme="minorHAnsi" w:cstheme="minorHAnsi"/>
        </w:rPr>
        <w:t xml:space="preserve"> child. The child</w:t>
      </w:r>
      <w:r w:rsidR="002E3F8E">
        <w:rPr>
          <w:rFonts w:asciiTheme="minorHAnsi" w:hAnsiTheme="minorHAnsi" w:cstheme="minorHAnsi"/>
        </w:rPr>
        <w:t xml:space="preserve">, </w:t>
      </w:r>
      <w:r w:rsidRPr="007824BF">
        <w:rPr>
          <w:rFonts w:asciiTheme="minorHAnsi" w:hAnsiTheme="minorHAnsi" w:cstheme="minorHAnsi"/>
        </w:rPr>
        <w:t>christened LeRoi Livingstone de Mestre</w:t>
      </w:r>
      <w:r w:rsidR="002E3F8E">
        <w:rPr>
          <w:rFonts w:asciiTheme="minorHAnsi" w:hAnsiTheme="minorHAnsi" w:cstheme="minorHAnsi"/>
        </w:rPr>
        <w:t xml:space="preserve">, </w:t>
      </w:r>
      <w:r w:rsidRPr="007824BF">
        <w:rPr>
          <w:rFonts w:asciiTheme="minorHAnsi" w:hAnsiTheme="minorHAnsi" w:cstheme="minorHAnsi"/>
        </w:rPr>
        <w:t xml:space="preserve">in later years became a famous impressionist artist in Australia. </w:t>
      </w:r>
      <w:r w:rsidR="00E33055">
        <w:rPr>
          <w:rFonts w:asciiTheme="minorHAnsi" w:hAnsiTheme="minorHAnsi" w:cstheme="minorHAnsi"/>
        </w:rPr>
        <w:t xml:space="preserve"> </w:t>
      </w:r>
      <w:r w:rsidRPr="007824BF">
        <w:rPr>
          <w:rFonts w:asciiTheme="minorHAnsi" w:hAnsiTheme="minorHAnsi" w:cstheme="minorHAnsi"/>
        </w:rPr>
        <w:t>In the 1930s he was based in London and changed his name to Roy de Maistre.</w:t>
      </w:r>
    </w:p>
    <w:p w14:paraId="26B1971F" w14:textId="21FF710C" w:rsidR="007824BF" w:rsidRPr="007824BF"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Etienne de Mestre’s love of horse racing had never diminished. With the help of </w:t>
      </w:r>
      <w:r w:rsidR="00291F1A">
        <w:rPr>
          <w:rFonts w:asciiTheme="minorHAnsi" w:hAnsiTheme="minorHAnsi" w:cstheme="minorHAnsi"/>
        </w:rPr>
        <w:t xml:space="preserve">his </w:t>
      </w:r>
      <w:r w:rsidRPr="007824BF">
        <w:rPr>
          <w:rFonts w:asciiTheme="minorHAnsi" w:hAnsiTheme="minorHAnsi" w:cstheme="minorHAnsi"/>
        </w:rPr>
        <w:t xml:space="preserve">sons Etienne George, </w:t>
      </w:r>
      <w:r w:rsidR="00291F1A">
        <w:rPr>
          <w:rFonts w:asciiTheme="minorHAnsi" w:hAnsiTheme="minorHAnsi" w:cstheme="minorHAnsi"/>
        </w:rPr>
        <w:t>then</w:t>
      </w:r>
      <w:r w:rsidRPr="007824BF">
        <w:rPr>
          <w:rFonts w:asciiTheme="minorHAnsi" w:hAnsiTheme="minorHAnsi" w:cstheme="minorHAnsi"/>
        </w:rPr>
        <w:t xml:space="preserve"> </w:t>
      </w:r>
      <w:r w:rsidR="00291F1A">
        <w:rPr>
          <w:rFonts w:asciiTheme="minorHAnsi" w:hAnsiTheme="minorHAnsi" w:cstheme="minorHAnsi"/>
        </w:rPr>
        <w:t>21</w:t>
      </w:r>
      <w:r w:rsidRPr="007824BF">
        <w:rPr>
          <w:rFonts w:asciiTheme="minorHAnsi" w:hAnsiTheme="minorHAnsi" w:cstheme="minorHAnsi"/>
        </w:rPr>
        <w:t xml:space="preserve"> years old, John, </w:t>
      </w:r>
      <w:r w:rsidR="00291F1A">
        <w:rPr>
          <w:rFonts w:asciiTheme="minorHAnsi" w:hAnsiTheme="minorHAnsi" w:cstheme="minorHAnsi"/>
        </w:rPr>
        <w:t>14,</w:t>
      </w:r>
      <w:r w:rsidRPr="007824BF">
        <w:rPr>
          <w:rFonts w:asciiTheme="minorHAnsi" w:hAnsiTheme="minorHAnsi" w:cstheme="minorHAnsi"/>
        </w:rPr>
        <w:t xml:space="preserve"> and Hurtle, </w:t>
      </w:r>
      <w:r w:rsidR="00291F1A">
        <w:rPr>
          <w:rFonts w:asciiTheme="minorHAnsi" w:hAnsiTheme="minorHAnsi" w:cstheme="minorHAnsi"/>
        </w:rPr>
        <w:t>12</w:t>
      </w:r>
      <w:r w:rsidRPr="007824BF">
        <w:rPr>
          <w:rFonts w:asciiTheme="minorHAnsi" w:hAnsiTheme="minorHAnsi" w:cstheme="minorHAnsi"/>
        </w:rPr>
        <w:t xml:space="preserve">, he set about constructing a training track on the property and preparing for the </w:t>
      </w:r>
      <w:r w:rsidR="00291F1A">
        <w:rPr>
          <w:rFonts w:asciiTheme="minorHAnsi" w:hAnsiTheme="minorHAnsi" w:cstheme="minorHAnsi"/>
        </w:rPr>
        <w:t>10th</w:t>
      </w:r>
      <w:r w:rsidRPr="007824BF">
        <w:rPr>
          <w:rFonts w:asciiTheme="minorHAnsi" w:hAnsiTheme="minorHAnsi" w:cstheme="minorHAnsi"/>
        </w:rPr>
        <w:t xml:space="preserve"> annual races at the Bong Bong course in January 1894.</w:t>
      </w:r>
    </w:p>
    <w:p w14:paraId="05FF4739" w14:textId="5FA0AB54" w:rsidR="007824BF" w:rsidRPr="007824BF"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The </w:t>
      </w:r>
      <w:r w:rsidRPr="007824BF">
        <w:rPr>
          <w:rFonts w:asciiTheme="minorHAnsi" w:hAnsiTheme="minorHAnsi" w:cstheme="minorHAnsi"/>
          <w:i/>
          <w:iCs/>
        </w:rPr>
        <w:t>Bowral Free Press</w:t>
      </w:r>
      <w:r w:rsidRPr="007824BF">
        <w:rPr>
          <w:rFonts w:asciiTheme="minorHAnsi" w:hAnsiTheme="minorHAnsi" w:cstheme="minorHAnsi"/>
        </w:rPr>
        <w:t xml:space="preserve"> announced on 22 February 1896 that a race meeting was to be held on the </w:t>
      </w:r>
      <w:r w:rsidR="00291F1A">
        <w:rPr>
          <w:rFonts w:asciiTheme="minorHAnsi" w:hAnsiTheme="minorHAnsi" w:cstheme="minorHAnsi"/>
        </w:rPr>
        <w:br/>
      </w:r>
      <w:r w:rsidRPr="007824BF">
        <w:rPr>
          <w:rFonts w:asciiTheme="minorHAnsi" w:hAnsiTheme="minorHAnsi" w:cstheme="minorHAnsi"/>
        </w:rPr>
        <w:t>de Mestre race course at Bowral on Easter Monday.</w:t>
      </w:r>
    </w:p>
    <w:p w14:paraId="418D8B18" w14:textId="565B69B3" w:rsidR="00A20185"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On 12 December 1896, Clara’s last child was born at </w:t>
      </w:r>
      <w:r w:rsidRPr="007824BF">
        <w:rPr>
          <w:rFonts w:asciiTheme="minorHAnsi" w:hAnsiTheme="minorHAnsi" w:cstheme="minorHAnsi"/>
          <w:i/>
        </w:rPr>
        <w:t>Maryvale</w:t>
      </w:r>
      <w:r w:rsidRPr="007824BF">
        <w:rPr>
          <w:rFonts w:asciiTheme="minorHAnsi" w:hAnsiTheme="minorHAnsi" w:cstheme="minorHAnsi"/>
        </w:rPr>
        <w:t>, her fifth daughter, Beryl Marjorie de Mestre.</w:t>
      </w:r>
      <w:r w:rsidR="00383FFB">
        <w:rPr>
          <w:rFonts w:asciiTheme="minorHAnsi" w:hAnsiTheme="minorHAnsi" w:cstheme="minorHAnsi"/>
        </w:rPr>
        <w:t xml:space="preserve">  </w:t>
      </w:r>
      <w:r w:rsidRPr="007824BF">
        <w:rPr>
          <w:rFonts w:asciiTheme="minorHAnsi" w:hAnsiTheme="minorHAnsi" w:cstheme="minorHAnsi"/>
        </w:rPr>
        <w:t xml:space="preserve">After five years at </w:t>
      </w:r>
      <w:r w:rsidRPr="007824BF">
        <w:rPr>
          <w:rFonts w:asciiTheme="minorHAnsi" w:hAnsiTheme="minorHAnsi" w:cstheme="minorHAnsi"/>
          <w:i/>
        </w:rPr>
        <w:t>Maryvale</w:t>
      </w:r>
      <w:r w:rsidRPr="007824BF">
        <w:rPr>
          <w:rFonts w:asciiTheme="minorHAnsi" w:hAnsiTheme="minorHAnsi" w:cstheme="minorHAnsi"/>
        </w:rPr>
        <w:t xml:space="preserve"> the year of 1897 brought about another move to a property leased by Etienne called </w:t>
      </w:r>
      <w:r w:rsidRPr="007824BF">
        <w:rPr>
          <w:rFonts w:asciiTheme="minorHAnsi" w:hAnsiTheme="minorHAnsi" w:cstheme="minorHAnsi"/>
          <w:i/>
        </w:rPr>
        <w:t>Ulster Park</w:t>
      </w:r>
      <w:r w:rsidRPr="007824BF">
        <w:rPr>
          <w:rFonts w:asciiTheme="minorHAnsi" w:hAnsiTheme="minorHAnsi" w:cstheme="minorHAnsi"/>
        </w:rPr>
        <w:t xml:space="preserve"> at Fitzroy Falls. </w:t>
      </w:r>
    </w:p>
    <w:p w14:paraId="3EED40D7" w14:textId="5F53B3C7" w:rsidR="007824BF" w:rsidRPr="007824BF" w:rsidRDefault="007824BF" w:rsidP="007824BF">
      <w:pPr>
        <w:spacing w:before="120" w:line="280" w:lineRule="exact"/>
        <w:rPr>
          <w:rFonts w:asciiTheme="minorHAnsi" w:hAnsiTheme="minorHAnsi" w:cstheme="minorHAnsi"/>
        </w:rPr>
      </w:pPr>
      <w:r w:rsidRPr="007824BF">
        <w:rPr>
          <w:rFonts w:asciiTheme="minorHAnsi" w:hAnsiTheme="minorHAnsi" w:cstheme="minorHAnsi"/>
          <w:i/>
        </w:rPr>
        <w:t>Ulster Park</w:t>
      </w:r>
      <w:r w:rsidRPr="007824BF">
        <w:rPr>
          <w:rFonts w:asciiTheme="minorHAnsi" w:hAnsiTheme="minorHAnsi" w:cstheme="minorHAnsi"/>
        </w:rPr>
        <w:t xml:space="preserve"> was an imposing </w:t>
      </w:r>
      <w:r w:rsidR="00C829A2">
        <w:rPr>
          <w:rFonts w:asciiTheme="minorHAnsi" w:hAnsiTheme="minorHAnsi" w:cstheme="minorHAnsi"/>
        </w:rPr>
        <w:t>three-</w:t>
      </w:r>
      <w:r w:rsidRPr="007824BF">
        <w:rPr>
          <w:rFonts w:asciiTheme="minorHAnsi" w:hAnsiTheme="minorHAnsi" w:cstheme="minorHAnsi"/>
        </w:rPr>
        <w:t>store</w:t>
      </w:r>
      <w:r w:rsidR="00383FFB">
        <w:rPr>
          <w:rFonts w:asciiTheme="minorHAnsi" w:hAnsiTheme="minorHAnsi" w:cstheme="minorHAnsi"/>
        </w:rPr>
        <w:t>y</w:t>
      </w:r>
      <w:r w:rsidRPr="007824BF">
        <w:rPr>
          <w:rFonts w:asciiTheme="minorHAnsi" w:hAnsiTheme="minorHAnsi" w:cstheme="minorHAnsi"/>
        </w:rPr>
        <w:t xml:space="preserve"> house with sixteen rooms and a large kitchen at the rear, built in the 1880s by Irishman Peter Francis Hart.</w:t>
      </w:r>
      <w:r w:rsidR="00A20185">
        <w:rPr>
          <w:rFonts w:asciiTheme="minorHAnsi" w:hAnsiTheme="minorHAnsi" w:cstheme="minorHAnsi"/>
        </w:rPr>
        <w:t xml:space="preserve"> </w:t>
      </w:r>
      <w:r w:rsidRPr="007824BF">
        <w:rPr>
          <w:rFonts w:asciiTheme="minorHAnsi" w:hAnsiTheme="minorHAnsi" w:cstheme="minorHAnsi"/>
        </w:rPr>
        <w:t xml:space="preserve"> </w:t>
      </w:r>
      <w:r w:rsidRPr="007824BF">
        <w:rPr>
          <w:rFonts w:asciiTheme="minorHAnsi" w:hAnsiTheme="minorHAnsi" w:cstheme="minorHAnsi"/>
          <w:i/>
        </w:rPr>
        <w:t xml:space="preserve">Ulster Park </w:t>
      </w:r>
      <w:r w:rsidRPr="007824BF">
        <w:rPr>
          <w:rFonts w:asciiTheme="minorHAnsi" w:hAnsiTheme="minorHAnsi" w:cstheme="minorHAnsi"/>
        </w:rPr>
        <w:t xml:space="preserve">later became the home of Doug Cull, </w:t>
      </w:r>
      <w:r w:rsidR="00383FFB">
        <w:rPr>
          <w:rFonts w:asciiTheme="minorHAnsi" w:hAnsiTheme="minorHAnsi" w:cstheme="minorHAnsi"/>
        </w:rPr>
        <w:t>who was</w:t>
      </w:r>
      <w:r w:rsidRPr="007824BF">
        <w:rPr>
          <w:rFonts w:asciiTheme="minorHAnsi" w:hAnsiTheme="minorHAnsi" w:cstheme="minorHAnsi"/>
        </w:rPr>
        <w:t xml:space="preserve"> President </w:t>
      </w:r>
      <w:r w:rsidRPr="00383FFB">
        <w:rPr>
          <w:rFonts w:asciiTheme="minorHAnsi" w:hAnsiTheme="minorHAnsi" w:cstheme="minorHAnsi"/>
        </w:rPr>
        <w:t xml:space="preserve">of </w:t>
      </w:r>
      <w:r w:rsidR="00A20185" w:rsidRPr="00383FFB">
        <w:rPr>
          <w:rFonts w:asciiTheme="minorHAnsi" w:hAnsiTheme="minorHAnsi" w:cstheme="minorHAnsi"/>
        </w:rPr>
        <w:t>our Society</w:t>
      </w:r>
      <w:r w:rsidR="00383FFB">
        <w:rPr>
          <w:rFonts w:asciiTheme="minorHAnsi" w:hAnsiTheme="minorHAnsi" w:cstheme="minorHAnsi"/>
        </w:rPr>
        <w:t xml:space="preserve"> from 1973 to 1979</w:t>
      </w:r>
      <w:r w:rsidRPr="007824BF">
        <w:rPr>
          <w:rFonts w:asciiTheme="minorHAnsi" w:hAnsiTheme="minorHAnsi" w:cstheme="minorHAnsi"/>
        </w:rPr>
        <w:t>.</w:t>
      </w:r>
    </w:p>
    <w:p w14:paraId="2EDD5B03" w14:textId="6C1481F3" w:rsidR="007824BF" w:rsidRPr="007824BF"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Etienne was granted a Government pension in 1901. The family remained at </w:t>
      </w:r>
      <w:r w:rsidRPr="007824BF">
        <w:rPr>
          <w:rFonts w:asciiTheme="minorHAnsi" w:hAnsiTheme="minorHAnsi" w:cstheme="minorHAnsi"/>
          <w:i/>
        </w:rPr>
        <w:t>Ulster Park</w:t>
      </w:r>
      <w:r w:rsidRPr="007824BF">
        <w:rPr>
          <w:rFonts w:asciiTheme="minorHAnsi" w:hAnsiTheme="minorHAnsi" w:cstheme="minorHAnsi"/>
        </w:rPr>
        <w:t xml:space="preserve"> for about five years before moving to </w:t>
      </w:r>
      <w:r w:rsidRPr="007824BF">
        <w:rPr>
          <w:rFonts w:asciiTheme="minorHAnsi" w:hAnsiTheme="minorHAnsi" w:cstheme="minorHAnsi"/>
          <w:i/>
        </w:rPr>
        <w:t>Mount Valdemar</w:t>
      </w:r>
      <w:r w:rsidRPr="007824BF">
        <w:rPr>
          <w:rFonts w:asciiTheme="minorHAnsi" w:hAnsiTheme="minorHAnsi" w:cstheme="minorHAnsi"/>
        </w:rPr>
        <w:t xml:space="preserve">, a magnificent home overlooking the village of Sutton Forest. The land had been acquired in 1878 by Anton Tange, born in Odense, Denmark, and he named the house </w:t>
      </w:r>
      <w:r w:rsidRPr="007824BF">
        <w:rPr>
          <w:rFonts w:asciiTheme="minorHAnsi" w:hAnsiTheme="minorHAnsi" w:cstheme="minorHAnsi"/>
          <w:i/>
        </w:rPr>
        <w:t>Mount Valdemar</w:t>
      </w:r>
      <w:r w:rsidRPr="007824BF">
        <w:rPr>
          <w:rFonts w:asciiTheme="minorHAnsi" w:hAnsiTheme="minorHAnsi" w:cstheme="minorHAnsi"/>
        </w:rPr>
        <w:t xml:space="preserve"> in honour of Valdemar the Great, King of Denmark from 1157 </w:t>
      </w:r>
      <w:r w:rsidR="00E33055">
        <w:rPr>
          <w:rFonts w:asciiTheme="minorHAnsi" w:hAnsiTheme="minorHAnsi" w:cstheme="minorHAnsi"/>
        </w:rPr>
        <w:t>to</w:t>
      </w:r>
      <w:r w:rsidRPr="007824BF">
        <w:rPr>
          <w:rFonts w:asciiTheme="minorHAnsi" w:hAnsiTheme="minorHAnsi" w:cstheme="minorHAnsi"/>
        </w:rPr>
        <w:t xml:space="preserve"> 1182.</w:t>
      </w:r>
    </w:p>
    <w:p w14:paraId="79D259B9" w14:textId="6A4F6B20" w:rsidR="00F862E0"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Without establishing the exact date, the de Mestre family relocated once again during 1907. </w:t>
      </w:r>
      <w:r w:rsidR="00E33055">
        <w:rPr>
          <w:rFonts w:asciiTheme="minorHAnsi" w:hAnsiTheme="minorHAnsi" w:cstheme="minorHAnsi"/>
        </w:rPr>
        <w:t xml:space="preserve"> </w:t>
      </w:r>
      <w:r w:rsidRPr="007824BF">
        <w:rPr>
          <w:rFonts w:asciiTheme="minorHAnsi" w:hAnsiTheme="minorHAnsi" w:cstheme="minorHAnsi"/>
        </w:rPr>
        <w:t>The move was made to a two-stor</w:t>
      </w:r>
      <w:r w:rsidR="00E33055">
        <w:rPr>
          <w:rFonts w:asciiTheme="minorHAnsi" w:hAnsiTheme="minorHAnsi" w:cstheme="minorHAnsi"/>
        </w:rPr>
        <w:t>eye</w:t>
      </w:r>
      <w:r w:rsidRPr="007824BF">
        <w:rPr>
          <w:rFonts w:asciiTheme="minorHAnsi" w:hAnsiTheme="minorHAnsi" w:cstheme="minorHAnsi"/>
        </w:rPr>
        <w:t xml:space="preserve">d twin gabled house </w:t>
      </w:r>
      <w:r w:rsidRPr="007824BF">
        <w:rPr>
          <w:rFonts w:asciiTheme="minorHAnsi" w:hAnsiTheme="minorHAnsi" w:cstheme="minorHAnsi"/>
        </w:rPr>
        <w:t xml:space="preserve">owned by Lady Emily Innes called </w:t>
      </w:r>
      <w:r w:rsidRPr="007824BF">
        <w:rPr>
          <w:rFonts w:asciiTheme="minorHAnsi" w:hAnsiTheme="minorHAnsi" w:cstheme="minorHAnsi"/>
          <w:i/>
        </w:rPr>
        <w:t>Clover Hill</w:t>
      </w:r>
      <w:r w:rsidRPr="007824BF">
        <w:rPr>
          <w:rFonts w:asciiTheme="minorHAnsi" w:hAnsiTheme="minorHAnsi" w:cstheme="minorHAnsi"/>
        </w:rPr>
        <w:t xml:space="preserve">, just down the road from Mount </w:t>
      </w:r>
      <w:r w:rsidRPr="007824BF">
        <w:rPr>
          <w:rFonts w:asciiTheme="minorHAnsi" w:hAnsiTheme="minorHAnsi" w:cstheme="minorHAnsi"/>
          <w:i/>
        </w:rPr>
        <w:t>Valdemar</w:t>
      </w:r>
      <w:r w:rsidRPr="007824BF">
        <w:rPr>
          <w:rFonts w:asciiTheme="minorHAnsi" w:hAnsiTheme="minorHAnsi" w:cstheme="minorHAnsi"/>
        </w:rPr>
        <w:t xml:space="preserve"> situated on what is now the Illawarra Highway at Sutton Forest. </w:t>
      </w:r>
    </w:p>
    <w:p w14:paraId="7CF952EF" w14:textId="15C90904" w:rsidR="007824BF" w:rsidRPr="007824BF" w:rsidRDefault="007824BF" w:rsidP="007824BF">
      <w:pPr>
        <w:spacing w:before="120" w:line="280" w:lineRule="exact"/>
        <w:rPr>
          <w:rFonts w:asciiTheme="minorHAnsi" w:hAnsiTheme="minorHAnsi" w:cstheme="minorHAnsi"/>
        </w:rPr>
      </w:pPr>
      <w:r w:rsidRPr="007824BF">
        <w:rPr>
          <w:rFonts w:asciiTheme="minorHAnsi" w:hAnsiTheme="minorHAnsi" w:cstheme="minorHAnsi"/>
        </w:rPr>
        <w:t>Marie Annette, the third daughter</w:t>
      </w:r>
      <w:r w:rsidR="00F862E0">
        <w:rPr>
          <w:rFonts w:asciiTheme="minorHAnsi" w:hAnsiTheme="minorHAnsi" w:cstheme="minorHAnsi"/>
        </w:rPr>
        <w:t>,</w:t>
      </w:r>
      <w:r w:rsidRPr="007824BF">
        <w:rPr>
          <w:rFonts w:asciiTheme="minorHAnsi" w:hAnsiTheme="minorHAnsi" w:cstheme="minorHAnsi"/>
        </w:rPr>
        <w:t xml:space="preserve"> married Philip Badgery at All Saint’s Church Sutton Forest on 1 June 1911 with the reception held at </w:t>
      </w:r>
      <w:r w:rsidRPr="007824BF">
        <w:rPr>
          <w:rFonts w:asciiTheme="minorHAnsi" w:hAnsiTheme="minorHAnsi" w:cstheme="minorHAnsi"/>
          <w:i/>
        </w:rPr>
        <w:t>Clover Hill</w:t>
      </w:r>
      <w:r w:rsidRPr="007824BF">
        <w:rPr>
          <w:rFonts w:asciiTheme="minorHAnsi" w:hAnsiTheme="minorHAnsi" w:cstheme="minorHAnsi"/>
        </w:rPr>
        <w:t>.</w:t>
      </w:r>
    </w:p>
    <w:p w14:paraId="0B67C612" w14:textId="677A04D8" w:rsidR="00F862E0" w:rsidRDefault="007824BF" w:rsidP="004E1EDF">
      <w:pPr>
        <w:spacing w:before="120" w:line="280" w:lineRule="exact"/>
        <w:rPr>
          <w:rFonts w:asciiTheme="minorHAnsi" w:hAnsiTheme="minorHAnsi" w:cstheme="minorHAnsi"/>
        </w:rPr>
      </w:pPr>
      <w:r w:rsidRPr="007824BF">
        <w:rPr>
          <w:rFonts w:asciiTheme="minorHAnsi" w:hAnsiTheme="minorHAnsi" w:cstheme="minorHAnsi"/>
        </w:rPr>
        <w:t xml:space="preserve">The de Mestre family enjoyed a very happy social life in the Southern Highlands. Etienne continued his love of horse racing and regularly attended the Bong Bong picnic races, on occasions entering a horse or two. </w:t>
      </w:r>
    </w:p>
    <w:p w14:paraId="03EF9AA8" w14:textId="7D0CAE4D" w:rsidR="007824BF" w:rsidRPr="007824BF" w:rsidRDefault="007824BF" w:rsidP="004E1EDF">
      <w:pPr>
        <w:spacing w:before="120" w:line="280" w:lineRule="exact"/>
        <w:rPr>
          <w:rFonts w:asciiTheme="minorHAnsi" w:hAnsiTheme="minorHAnsi" w:cstheme="minorHAnsi"/>
        </w:rPr>
      </w:pPr>
      <w:r w:rsidRPr="007824BF">
        <w:rPr>
          <w:rFonts w:asciiTheme="minorHAnsi" w:hAnsiTheme="minorHAnsi" w:cstheme="minorHAnsi"/>
        </w:rPr>
        <w:t>The three youngest children Nellie, Roi and Beryl were more into cultural aspects of the time and entertained at concerts presented by S</w:t>
      </w:r>
      <w:r w:rsidR="00291F1A">
        <w:rPr>
          <w:rFonts w:asciiTheme="minorHAnsi" w:hAnsiTheme="minorHAnsi" w:cstheme="minorHAnsi"/>
        </w:rPr>
        <w:t>ain</w:t>
      </w:r>
      <w:r w:rsidRPr="007824BF">
        <w:rPr>
          <w:rFonts w:asciiTheme="minorHAnsi" w:hAnsiTheme="minorHAnsi" w:cstheme="minorHAnsi"/>
        </w:rPr>
        <w:t>t Joseph’s School at Moss Vale with Nellie playing the piano and Roi performing solo on the violin.</w:t>
      </w:r>
    </w:p>
    <w:p w14:paraId="2E98EED7" w14:textId="03CD8824" w:rsidR="002E3F8E"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The final move for Etienne and Clara came in 1913 when they departed </w:t>
      </w:r>
      <w:r w:rsidRPr="007824BF">
        <w:rPr>
          <w:rFonts w:asciiTheme="minorHAnsi" w:hAnsiTheme="minorHAnsi" w:cstheme="minorHAnsi"/>
          <w:i/>
        </w:rPr>
        <w:t>Clover Hill</w:t>
      </w:r>
      <w:r w:rsidRPr="007824BF">
        <w:rPr>
          <w:rFonts w:asciiTheme="minorHAnsi" w:hAnsiTheme="minorHAnsi" w:cstheme="minorHAnsi"/>
        </w:rPr>
        <w:t xml:space="preserve"> and took up residency at </w:t>
      </w:r>
      <w:r w:rsidRPr="007824BF">
        <w:rPr>
          <w:rFonts w:asciiTheme="minorHAnsi" w:hAnsiTheme="minorHAnsi" w:cstheme="minorHAnsi"/>
          <w:i/>
        </w:rPr>
        <w:t>Garryowen</w:t>
      </w:r>
      <w:r w:rsidRPr="007824BF">
        <w:rPr>
          <w:rFonts w:asciiTheme="minorHAnsi" w:hAnsiTheme="minorHAnsi" w:cstheme="minorHAnsi"/>
        </w:rPr>
        <w:t xml:space="preserve"> </w:t>
      </w:r>
      <w:r w:rsidR="00C32435">
        <w:rPr>
          <w:rFonts w:asciiTheme="minorHAnsi" w:hAnsiTheme="minorHAnsi" w:cstheme="minorHAnsi"/>
        </w:rPr>
        <w:t xml:space="preserve">(below) </w:t>
      </w:r>
      <w:r w:rsidRPr="007824BF">
        <w:rPr>
          <w:rFonts w:asciiTheme="minorHAnsi" w:hAnsiTheme="minorHAnsi" w:cstheme="minorHAnsi"/>
        </w:rPr>
        <w:t>in Elizabeth Street</w:t>
      </w:r>
      <w:r w:rsidR="00E33055">
        <w:rPr>
          <w:rFonts w:asciiTheme="minorHAnsi" w:hAnsiTheme="minorHAnsi" w:cstheme="minorHAnsi"/>
        </w:rPr>
        <w:t>,</w:t>
      </w:r>
      <w:r w:rsidRPr="007824BF">
        <w:rPr>
          <w:rFonts w:asciiTheme="minorHAnsi" w:hAnsiTheme="minorHAnsi" w:cstheme="minorHAnsi"/>
        </w:rPr>
        <w:t xml:space="preserve"> Moss Vale. </w:t>
      </w:r>
    </w:p>
    <w:p w14:paraId="29E07A0F" w14:textId="49937825" w:rsidR="00F862E0" w:rsidRDefault="00B31242" w:rsidP="00F862E0">
      <w:pPr>
        <w:spacing w:before="120"/>
        <w:rPr>
          <w:rFonts w:asciiTheme="minorHAnsi" w:hAnsiTheme="minorHAnsi" w:cstheme="minorHAnsi"/>
        </w:rPr>
      </w:pPr>
      <w:r>
        <w:rPr>
          <w:rFonts w:asciiTheme="minorHAnsi" w:hAnsiTheme="minorHAnsi" w:cstheme="minorHAnsi"/>
          <w:noProof/>
        </w:rPr>
        <w:drawing>
          <wp:inline distT="0" distB="0" distL="0" distR="0" wp14:anchorId="3974FC4F" wp14:editId="44E2D2D9">
            <wp:extent cx="3329940" cy="1533525"/>
            <wp:effectExtent l="19050" t="19050" r="22860" b="285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rotWithShape="1">
                    <a:blip r:embed="rId33" cstate="print">
                      <a:extLst>
                        <a:ext uri="{28A0092B-C50C-407E-A947-70E740481C1C}">
                          <a14:useLocalDpi xmlns:a14="http://schemas.microsoft.com/office/drawing/2010/main"/>
                        </a:ext>
                      </a:extLst>
                    </a:blip>
                    <a:srcRect t="8851" b="7326"/>
                    <a:stretch/>
                  </pic:blipFill>
                  <pic:spPr bwMode="auto">
                    <a:xfrm>
                      <a:off x="0" y="0"/>
                      <a:ext cx="3329940" cy="1533525"/>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5FECC16" w14:textId="77777777" w:rsidR="009F7E0C" w:rsidRDefault="007824BF" w:rsidP="007824BF">
      <w:pPr>
        <w:spacing w:before="120" w:line="280" w:lineRule="exact"/>
        <w:rPr>
          <w:rFonts w:asciiTheme="minorHAnsi" w:hAnsiTheme="minorHAnsi" w:cstheme="minorHAnsi"/>
        </w:rPr>
      </w:pPr>
      <w:r w:rsidRPr="007824BF">
        <w:rPr>
          <w:rFonts w:asciiTheme="minorHAnsi" w:hAnsiTheme="minorHAnsi" w:cstheme="minorHAnsi"/>
        </w:rPr>
        <w:t>Three of the girls Alice, Nellie and Beryl were still living at home, and Roi, now nineteen, went to Sydney to study music and art at the State Conservatorium of Music and the Royal Art Society.</w:t>
      </w:r>
    </w:p>
    <w:p w14:paraId="645D909D" w14:textId="7EEC7490" w:rsidR="004E1EDF"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The eldest son Etienne Jnr had established himself as one of the leading trainers in England and the second son John </w:t>
      </w:r>
      <w:r w:rsidRPr="00383FFB">
        <w:rPr>
          <w:rFonts w:asciiTheme="minorHAnsi" w:hAnsiTheme="minorHAnsi" w:cstheme="minorHAnsi"/>
        </w:rPr>
        <w:t xml:space="preserve">had </w:t>
      </w:r>
      <w:r w:rsidR="005B11EB" w:rsidRPr="00383FFB">
        <w:rPr>
          <w:rFonts w:asciiTheme="minorHAnsi" w:hAnsiTheme="minorHAnsi" w:cstheme="minorHAnsi"/>
        </w:rPr>
        <w:t>served in the Boer War and then</w:t>
      </w:r>
      <w:r w:rsidR="005B11EB">
        <w:rPr>
          <w:rFonts w:asciiTheme="minorHAnsi" w:hAnsiTheme="minorHAnsi" w:cstheme="minorHAnsi"/>
        </w:rPr>
        <w:t xml:space="preserve"> </w:t>
      </w:r>
      <w:r w:rsidRPr="007824BF">
        <w:rPr>
          <w:rFonts w:asciiTheme="minorHAnsi" w:hAnsiTheme="minorHAnsi" w:cstheme="minorHAnsi"/>
        </w:rPr>
        <w:t xml:space="preserve">joined the Westmoreland &amp; Cumberland Yeomanry in England and was serving in Ireland. </w:t>
      </w:r>
    </w:p>
    <w:p w14:paraId="31A44DEE" w14:textId="32909B6B" w:rsidR="004E1EDF"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Hurtle de Mestre, after </w:t>
      </w:r>
      <w:r w:rsidR="005B11EB" w:rsidRPr="00383FFB">
        <w:rPr>
          <w:rFonts w:asciiTheme="minorHAnsi" w:hAnsiTheme="minorHAnsi" w:cstheme="minorHAnsi"/>
        </w:rPr>
        <w:t>also</w:t>
      </w:r>
      <w:r w:rsidR="005B11EB">
        <w:rPr>
          <w:rFonts w:asciiTheme="minorHAnsi" w:hAnsiTheme="minorHAnsi" w:cstheme="minorHAnsi"/>
        </w:rPr>
        <w:t xml:space="preserve"> </w:t>
      </w:r>
      <w:r w:rsidRPr="007824BF">
        <w:rPr>
          <w:rFonts w:asciiTheme="minorHAnsi" w:hAnsiTheme="minorHAnsi" w:cstheme="minorHAnsi"/>
        </w:rPr>
        <w:t xml:space="preserve">serving in the Boer War, was training horses </w:t>
      </w:r>
      <w:r w:rsidR="004E1EDF">
        <w:rPr>
          <w:rFonts w:asciiTheme="minorHAnsi" w:hAnsiTheme="minorHAnsi" w:cstheme="minorHAnsi"/>
        </w:rPr>
        <w:t xml:space="preserve">in </w:t>
      </w:r>
      <w:r w:rsidR="004E1EDF" w:rsidRPr="007824BF">
        <w:rPr>
          <w:rFonts w:asciiTheme="minorHAnsi" w:hAnsiTheme="minorHAnsi" w:cstheme="minorHAnsi"/>
        </w:rPr>
        <w:t xml:space="preserve">South Africa </w:t>
      </w:r>
      <w:r w:rsidRPr="007824BF">
        <w:rPr>
          <w:rFonts w:asciiTheme="minorHAnsi" w:hAnsiTheme="minorHAnsi" w:cstheme="minorHAnsi"/>
        </w:rPr>
        <w:t xml:space="preserve">at Standerton near Johannesburg, and Edward was managing a station at Binalong. </w:t>
      </w:r>
    </w:p>
    <w:p w14:paraId="1A0CCE04" w14:textId="70F7F24A" w:rsidR="007824BF" w:rsidRPr="007824BF"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During 1914 Nellie was married </w:t>
      </w:r>
      <w:r w:rsidRPr="007824BF">
        <w:rPr>
          <w:rFonts w:asciiTheme="minorHAnsi" w:hAnsiTheme="minorHAnsi" w:cstheme="minorHAnsi"/>
          <w:i/>
        </w:rPr>
        <w:t>at Garryowen</w:t>
      </w:r>
      <w:r w:rsidRPr="007824BF">
        <w:rPr>
          <w:rFonts w:asciiTheme="minorHAnsi" w:hAnsiTheme="minorHAnsi" w:cstheme="minorHAnsi"/>
        </w:rPr>
        <w:t xml:space="preserve"> to Arthur MacMullen (Max) Yeates</w:t>
      </w:r>
      <w:r w:rsidR="00383FFB">
        <w:rPr>
          <w:rFonts w:asciiTheme="minorHAnsi" w:hAnsiTheme="minorHAnsi" w:cstheme="minorHAnsi"/>
        </w:rPr>
        <w:t xml:space="preserve"> </w:t>
      </w:r>
      <w:r w:rsidRPr="007824BF">
        <w:rPr>
          <w:rFonts w:asciiTheme="minorHAnsi" w:hAnsiTheme="minorHAnsi" w:cstheme="minorHAnsi"/>
        </w:rPr>
        <w:t xml:space="preserve">who managed the </w:t>
      </w:r>
      <w:r w:rsidR="00383FFB" w:rsidRPr="007824BF">
        <w:rPr>
          <w:rFonts w:asciiTheme="minorHAnsi" w:hAnsiTheme="minorHAnsi" w:cstheme="minorHAnsi"/>
        </w:rPr>
        <w:t>Yeates &amp; Co</w:t>
      </w:r>
      <w:r w:rsidR="00383FFB">
        <w:rPr>
          <w:rFonts w:asciiTheme="minorHAnsi" w:hAnsiTheme="minorHAnsi" w:cstheme="minorHAnsi"/>
        </w:rPr>
        <w:t xml:space="preserve">mpany’s </w:t>
      </w:r>
      <w:r w:rsidRPr="007824BF">
        <w:rPr>
          <w:rFonts w:asciiTheme="minorHAnsi" w:hAnsiTheme="minorHAnsi" w:cstheme="minorHAnsi"/>
        </w:rPr>
        <w:t>commercial nursery at Exeter.</w:t>
      </w:r>
    </w:p>
    <w:p w14:paraId="7A2A36BB" w14:textId="5040ADF3" w:rsidR="002E4602"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Etienne de Mestre lived quietly in his last few years at </w:t>
      </w:r>
      <w:r w:rsidRPr="007824BF">
        <w:rPr>
          <w:rFonts w:asciiTheme="minorHAnsi" w:hAnsiTheme="minorHAnsi" w:cstheme="minorHAnsi"/>
          <w:i/>
        </w:rPr>
        <w:t xml:space="preserve">Garryowen. </w:t>
      </w:r>
      <w:r w:rsidRPr="007824BF">
        <w:rPr>
          <w:rFonts w:asciiTheme="minorHAnsi" w:hAnsiTheme="minorHAnsi" w:cstheme="minorHAnsi"/>
        </w:rPr>
        <w:t>He was ill for three weeks before he passed away on 22 October 1916</w:t>
      </w:r>
      <w:r w:rsidR="00E33055">
        <w:rPr>
          <w:rFonts w:asciiTheme="minorHAnsi" w:hAnsiTheme="minorHAnsi" w:cstheme="minorHAnsi"/>
        </w:rPr>
        <w:t>,</w:t>
      </w:r>
      <w:r w:rsidRPr="007824BF">
        <w:rPr>
          <w:rFonts w:asciiTheme="minorHAnsi" w:hAnsiTheme="minorHAnsi" w:cstheme="minorHAnsi"/>
        </w:rPr>
        <w:t xml:space="preserve"> aged 84 years. </w:t>
      </w:r>
      <w:r w:rsidR="002E4602">
        <w:rPr>
          <w:rFonts w:asciiTheme="minorHAnsi" w:hAnsiTheme="minorHAnsi" w:cstheme="minorHAnsi"/>
        </w:rPr>
        <w:t>He</w:t>
      </w:r>
      <w:r w:rsidRPr="007824BF">
        <w:rPr>
          <w:rFonts w:asciiTheme="minorHAnsi" w:hAnsiTheme="minorHAnsi" w:cstheme="minorHAnsi"/>
        </w:rPr>
        <w:t xml:space="preserve"> was buried at Christ Church Cemetery, Bong Bong. </w:t>
      </w:r>
    </w:p>
    <w:p w14:paraId="510803CF" w14:textId="77777777" w:rsidR="00FF1033"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After his death Clara did not delay in bringing her ageing mother Phoebe to live with her and the girls at Moss </w:t>
      </w:r>
      <w:r w:rsidR="002E4602">
        <w:rPr>
          <w:rFonts w:asciiTheme="minorHAnsi" w:hAnsiTheme="minorHAnsi" w:cstheme="minorHAnsi"/>
        </w:rPr>
        <w:t>V</w:t>
      </w:r>
      <w:r w:rsidRPr="007824BF">
        <w:rPr>
          <w:rFonts w:asciiTheme="minorHAnsi" w:hAnsiTheme="minorHAnsi" w:cstheme="minorHAnsi"/>
        </w:rPr>
        <w:t xml:space="preserve">ale. </w:t>
      </w:r>
      <w:r w:rsidR="007850D5">
        <w:rPr>
          <w:rFonts w:asciiTheme="minorHAnsi" w:hAnsiTheme="minorHAnsi" w:cstheme="minorHAnsi"/>
        </w:rPr>
        <w:t xml:space="preserve"> </w:t>
      </w:r>
    </w:p>
    <w:p w14:paraId="38E2577A" w14:textId="45F13195" w:rsidR="002E3F8E" w:rsidRDefault="007824BF" w:rsidP="007824BF">
      <w:pPr>
        <w:spacing w:before="120" w:line="280" w:lineRule="exact"/>
        <w:rPr>
          <w:rFonts w:asciiTheme="minorHAnsi" w:hAnsiTheme="minorHAnsi" w:cstheme="minorHAnsi"/>
        </w:rPr>
      </w:pPr>
      <w:r w:rsidRPr="007824BF">
        <w:rPr>
          <w:rFonts w:asciiTheme="minorHAnsi" w:hAnsiTheme="minorHAnsi" w:cstheme="minorHAnsi"/>
        </w:rPr>
        <w:lastRenderedPageBreak/>
        <w:t xml:space="preserve">A highlight for the de Mestre women was the marriage of Alice to Frank Morrice at </w:t>
      </w:r>
      <w:r w:rsidRPr="007824BF">
        <w:rPr>
          <w:rFonts w:asciiTheme="minorHAnsi" w:hAnsiTheme="minorHAnsi" w:cstheme="minorHAnsi"/>
          <w:i/>
        </w:rPr>
        <w:t>Garryowen</w:t>
      </w:r>
      <w:r w:rsidRPr="007824BF">
        <w:rPr>
          <w:rFonts w:asciiTheme="minorHAnsi" w:hAnsiTheme="minorHAnsi" w:cstheme="minorHAnsi"/>
        </w:rPr>
        <w:t xml:space="preserve"> on 10 October 1917. </w:t>
      </w:r>
      <w:r w:rsidR="002E4602">
        <w:rPr>
          <w:rFonts w:asciiTheme="minorHAnsi" w:hAnsiTheme="minorHAnsi" w:cstheme="minorHAnsi"/>
        </w:rPr>
        <w:t xml:space="preserve"> </w:t>
      </w:r>
      <w:r w:rsidRPr="007824BF">
        <w:rPr>
          <w:rFonts w:asciiTheme="minorHAnsi" w:hAnsiTheme="minorHAnsi" w:cstheme="minorHAnsi"/>
        </w:rPr>
        <w:t xml:space="preserve">The reception was held at </w:t>
      </w:r>
      <w:r w:rsidRPr="007824BF">
        <w:rPr>
          <w:rFonts w:asciiTheme="minorHAnsi" w:hAnsiTheme="minorHAnsi" w:cstheme="minorHAnsi"/>
          <w:i/>
        </w:rPr>
        <w:t>Garryowen</w:t>
      </w:r>
      <w:r w:rsidRPr="007824BF">
        <w:rPr>
          <w:rFonts w:asciiTheme="minorHAnsi" w:hAnsiTheme="minorHAnsi" w:cstheme="minorHAnsi"/>
        </w:rPr>
        <w:t xml:space="preserve">. </w:t>
      </w:r>
    </w:p>
    <w:p w14:paraId="78481EA8" w14:textId="7B36982B" w:rsidR="007824BF" w:rsidRPr="007824BF" w:rsidRDefault="007824BF" w:rsidP="007824BF">
      <w:pPr>
        <w:spacing w:before="120" w:line="280" w:lineRule="exact"/>
        <w:rPr>
          <w:rFonts w:asciiTheme="minorHAnsi" w:hAnsiTheme="minorHAnsi" w:cstheme="minorHAnsi"/>
        </w:rPr>
      </w:pPr>
      <w:r w:rsidRPr="007824BF">
        <w:rPr>
          <w:rFonts w:asciiTheme="minorHAnsi" w:hAnsiTheme="minorHAnsi" w:cstheme="minorHAnsi"/>
        </w:rPr>
        <w:t>Sadly, just ten days later on 20 October, Phoebe passed away</w:t>
      </w:r>
      <w:r w:rsidR="002B5CD9">
        <w:rPr>
          <w:rFonts w:asciiTheme="minorHAnsi" w:hAnsiTheme="minorHAnsi" w:cstheme="minorHAnsi"/>
        </w:rPr>
        <w:t xml:space="preserve">, aged </w:t>
      </w:r>
      <w:r w:rsidRPr="007824BF">
        <w:rPr>
          <w:rFonts w:asciiTheme="minorHAnsi" w:hAnsiTheme="minorHAnsi" w:cstheme="minorHAnsi"/>
        </w:rPr>
        <w:t>92 years</w:t>
      </w:r>
      <w:r w:rsidR="002B5CD9">
        <w:rPr>
          <w:rFonts w:asciiTheme="minorHAnsi" w:hAnsiTheme="minorHAnsi" w:cstheme="minorHAnsi"/>
        </w:rPr>
        <w:t xml:space="preserve">, and </w:t>
      </w:r>
      <w:r w:rsidRPr="007824BF">
        <w:rPr>
          <w:rFonts w:asciiTheme="minorHAnsi" w:hAnsiTheme="minorHAnsi" w:cstheme="minorHAnsi"/>
        </w:rPr>
        <w:t xml:space="preserve">was buried </w:t>
      </w:r>
      <w:r w:rsidR="007850D5">
        <w:rPr>
          <w:rFonts w:asciiTheme="minorHAnsi" w:hAnsiTheme="minorHAnsi" w:cstheme="minorHAnsi"/>
        </w:rPr>
        <w:t>next to</w:t>
      </w:r>
      <w:r w:rsidR="007850D5" w:rsidRPr="007824BF">
        <w:rPr>
          <w:rFonts w:asciiTheme="minorHAnsi" w:hAnsiTheme="minorHAnsi" w:cstheme="minorHAnsi"/>
        </w:rPr>
        <w:t xml:space="preserve"> Etienne in Christ Church cemetery, Bong Bong</w:t>
      </w:r>
      <w:r w:rsidRPr="007824BF">
        <w:rPr>
          <w:rFonts w:asciiTheme="minorHAnsi" w:hAnsiTheme="minorHAnsi" w:cstheme="minorHAnsi"/>
        </w:rPr>
        <w:t>.</w:t>
      </w:r>
    </w:p>
    <w:p w14:paraId="100E25BE" w14:textId="77777777" w:rsidR="00383FFB"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In 1918 Clara and Beryl were on the move again. Clara purchased a home called </w:t>
      </w:r>
      <w:r w:rsidRPr="007824BF">
        <w:rPr>
          <w:rFonts w:asciiTheme="minorHAnsi" w:hAnsiTheme="minorHAnsi" w:cstheme="minorHAnsi"/>
          <w:i/>
        </w:rPr>
        <w:t>Hazelton</w:t>
      </w:r>
      <w:r w:rsidRPr="007824BF">
        <w:rPr>
          <w:rFonts w:asciiTheme="minorHAnsi" w:hAnsiTheme="minorHAnsi" w:cstheme="minorHAnsi"/>
        </w:rPr>
        <w:t xml:space="preserve"> on the south side of Moss Vale on the Sutton Forest Road. </w:t>
      </w:r>
      <w:r w:rsidR="00383FFB">
        <w:rPr>
          <w:rFonts w:asciiTheme="minorHAnsi" w:hAnsiTheme="minorHAnsi" w:cstheme="minorHAnsi"/>
        </w:rPr>
        <w:t xml:space="preserve"> </w:t>
      </w:r>
    </w:p>
    <w:p w14:paraId="25DFE4A7" w14:textId="77777777" w:rsidR="00B31242" w:rsidRDefault="007824BF" w:rsidP="007824BF">
      <w:pPr>
        <w:spacing w:before="120" w:line="280" w:lineRule="exact"/>
        <w:rPr>
          <w:rFonts w:asciiTheme="minorHAnsi" w:hAnsiTheme="minorHAnsi" w:cstheme="minorHAnsi"/>
        </w:rPr>
      </w:pPr>
      <w:r w:rsidRPr="007824BF">
        <w:rPr>
          <w:rFonts w:asciiTheme="minorHAnsi" w:hAnsiTheme="minorHAnsi" w:cstheme="minorHAnsi"/>
        </w:rPr>
        <w:t>Clara de Mestre passed away on 7 May 1934</w:t>
      </w:r>
      <w:r w:rsidR="007850D5">
        <w:rPr>
          <w:rFonts w:asciiTheme="minorHAnsi" w:hAnsiTheme="minorHAnsi" w:cstheme="minorHAnsi"/>
        </w:rPr>
        <w:t xml:space="preserve">, </w:t>
      </w:r>
      <w:r w:rsidRPr="007824BF">
        <w:rPr>
          <w:rFonts w:asciiTheme="minorHAnsi" w:hAnsiTheme="minorHAnsi" w:cstheme="minorHAnsi"/>
        </w:rPr>
        <w:t xml:space="preserve">aged </w:t>
      </w:r>
      <w:r w:rsidR="00B31242">
        <w:rPr>
          <w:rFonts w:asciiTheme="minorHAnsi" w:hAnsiTheme="minorHAnsi" w:cstheme="minorHAnsi"/>
        </w:rPr>
        <w:br/>
      </w:r>
      <w:r w:rsidRPr="007824BF">
        <w:rPr>
          <w:rFonts w:asciiTheme="minorHAnsi" w:hAnsiTheme="minorHAnsi" w:cstheme="minorHAnsi"/>
        </w:rPr>
        <w:t xml:space="preserve">82 years. </w:t>
      </w:r>
      <w:r w:rsidR="007850D5">
        <w:rPr>
          <w:rFonts w:asciiTheme="minorHAnsi" w:hAnsiTheme="minorHAnsi" w:cstheme="minorHAnsi"/>
        </w:rPr>
        <w:t xml:space="preserve"> </w:t>
      </w:r>
      <w:r w:rsidRPr="007824BF">
        <w:rPr>
          <w:rFonts w:asciiTheme="minorHAnsi" w:hAnsiTheme="minorHAnsi" w:cstheme="minorHAnsi"/>
        </w:rPr>
        <w:t>She was buried beside her husband and mother at Christ Church, Bong Bong.</w:t>
      </w:r>
      <w:r w:rsidR="002B5CD9">
        <w:rPr>
          <w:rFonts w:asciiTheme="minorHAnsi" w:hAnsiTheme="minorHAnsi" w:cstheme="minorHAnsi"/>
        </w:rPr>
        <w:t xml:space="preserve">  </w:t>
      </w:r>
    </w:p>
    <w:p w14:paraId="30261C0D" w14:textId="4AD8D24B" w:rsidR="007824BF" w:rsidRDefault="007824BF" w:rsidP="007824BF">
      <w:pPr>
        <w:spacing w:before="120" w:line="280" w:lineRule="exact"/>
        <w:rPr>
          <w:rFonts w:asciiTheme="minorHAnsi" w:hAnsiTheme="minorHAnsi" w:cstheme="minorHAnsi"/>
        </w:rPr>
      </w:pPr>
      <w:r w:rsidRPr="007824BF">
        <w:rPr>
          <w:rFonts w:asciiTheme="minorHAnsi" w:hAnsiTheme="minorHAnsi" w:cstheme="minorHAnsi"/>
        </w:rPr>
        <w:t xml:space="preserve">Etienne and Clara’s happy times at </w:t>
      </w:r>
      <w:r w:rsidRPr="007824BF">
        <w:rPr>
          <w:rFonts w:asciiTheme="minorHAnsi" w:hAnsiTheme="minorHAnsi" w:cstheme="minorHAnsi"/>
          <w:i/>
        </w:rPr>
        <w:t>Garryowen</w:t>
      </w:r>
      <w:r w:rsidRPr="007824BF">
        <w:rPr>
          <w:rFonts w:asciiTheme="minorHAnsi" w:hAnsiTheme="minorHAnsi" w:cstheme="minorHAnsi"/>
        </w:rPr>
        <w:t xml:space="preserve"> in their twilight years does not signify the end of this well-known property</w:t>
      </w:r>
      <w:r w:rsidR="002B5CD9">
        <w:rPr>
          <w:rFonts w:asciiTheme="minorHAnsi" w:hAnsiTheme="minorHAnsi" w:cstheme="minorHAnsi"/>
        </w:rPr>
        <w:t xml:space="preserve">’s history </w:t>
      </w:r>
      <w:r w:rsidRPr="007824BF">
        <w:rPr>
          <w:rFonts w:asciiTheme="minorHAnsi" w:hAnsiTheme="minorHAnsi" w:cstheme="minorHAnsi"/>
        </w:rPr>
        <w:t xml:space="preserve">as it </w:t>
      </w:r>
      <w:r w:rsidR="00B31242">
        <w:rPr>
          <w:rFonts w:asciiTheme="minorHAnsi" w:hAnsiTheme="minorHAnsi" w:cstheme="minorHAnsi"/>
        </w:rPr>
        <w:t xml:space="preserve">later </w:t>
      </w:r>
      <w:r w:rsidRPr="007824BF">
        <w:rPr>
          <w:rFonts w:asciiTheme="minorHAnsi" w:hAnsiTheme="minorHAnsi" w:cstheme="minorHAnsi"/>
        </w:rPr>
        <w:t>assumes a new identity as a maternity hospital …</w:t>
      </w:r>
      <w:r w:rsidR="00B31242">
        <w:rPr>
          <w:rFonts w:asciiTheme="minorHAnsi" w:hAnsiTheme="minorHAnsi" w:cstheme="minorHAnsi"/>
        </w:rPr>
        <w:t xml:space="preserve"> </w:t>
      </w:r>
      <w:r w:rsidR="003B294C">
        <w:rPr>
          <w:rFonts w:asciiTheme="minorHAnsi" w:hAnsiTheme="minorHAnsi" w:cstheme="minorHAnsi"/>
        </w:rPr>
        <w:t>a</w:t>
      </w:r>
      <w:r w:rsidRPr="007824BF">
        <w:rPr>
          <w:rFonts w:asciiTheme="minorHAnsi" w:hAnsiTheme="minorHAnsi" w:cstheme="minorHAnsi"/>
        </w:rPr>
        <w:t>nd that is another story.</w:t>
      </w:r>
    </w:p>
    <w:p w14:paraId="3531413E" w14:textId="652409EC" w:rsidR="00A20185" w:rsidRPr="00A20185" w:rsidRDefault="00547BC7" w:rsidP="00922D9A">
      <w:pPr>
        <w:spacing w:before="120" w:line="280" w:lineRule="exact"/>
        <w:rPr>
          <w:rFonts w:asciiTheme="minorHAnsi" w:hAnsiTheme="minorHAnsi" w:cstheme="minorHAnsi"/>
          <w:b/>
          <w:bCs/>
        </w:rPr>
      </w:pPr>
      <w:r>
        <w:rPr>
          <w:rFonts w:asciiTheme="minorHAnsi" w:hAnsiTheme="minorHAnsi" w:cstheme="minorHAnsi"/>
          <w:b/>
          <w:bCs/>
        </w:rPr>
        <w:t>Sources:</w:t>
      </w:r>
    </w:p>
    <w:p w14:paraId="7F17CE7E" w14:textId="1F02859E" w:rsidR="00F91D93" w:rsidRPr="00547BC7" w:rsidRDefault="00C32435" w:rsidP="00AA21A8">
      <w:pPr>
        <w:pStyle w:val="ListParagraph"/>
        <w:numPr>
          <w:ilvl w:val="0"/>
          <w:numId w:val="10"/>
        </w:numPr>
        <w:spacing w:before="60" w:line="260" w:lineRule="exact"/>
        <w:ind w:left="284" w:hanging="284"/>
        <w:contextualSpacing w:val="0"/>
        <w:rPr>
          <w:rFonts w:asciiTheme="minorHAnsi" w:hAnsiTheme="minorHAnsi" w:cstheme="minorHAnsi"/>
          <w:b/>
          <w:bCs/>
          <w:i/>
          <w:iCs/>
          <w:sz w:val="22"/>
          <w:szCs w:val="22"/>
        </w:rPr>
      </w:pPr>
      <w:r w:rsidRPr="00547BC7">
        <w:rPr>
          <w:rFonts w:asciiTheme="minorHAnsi" w:hAnsiTheme="minorHAnsi" w:cstheme="minorHAnsi"/>
          <w:sz w:val="22"/>
          <w:szCs w:val="22"/>
        </w:rPr>
        <w:t xml:space="preserve">Some factual information </w:t>
      </w:r>
      <w:r w:rsidR="00A20185" w:rsidRPr="00547BC7">
        <w:rPr>
          <w:rFonts w:asciiTheme="minorHAnsi" w:hAnsiTheme="minorHAnsi" w:cstheme="minorHAnsi"/>
          <w:sz w:val="22"/>
          <w:szCs w:val="22"/>
        </w:rPr>
        <w:t xml:space="preserve">and the de Mestre family photographs are from: </w:t>
      </w:r>
      <w:r w:rsidR="00F91D93" w:rsidRPr="00547BC7">
        <w:rPr>
          <w:rFonts w:asciiTheme="minorHAnsi" w:hAnsiTheme="minorHAnsi" w:cstheme="minorHAnsi"/>
          <w:sz w:val="22"/>
          <w:szCs w:val="22"/>
        </w:rPr>
        <w:t>‘The Master's Touch: Racing with Etienne de Mestre - Winner of Five Melbourne Cups’, by Keith W Paterson, Nowra (2008)</w:t>
      </w:r>
      <w:r w:rsidR="00726EBC" w:rsidRPr="00547BC7">
        <w:rPr>
          <w:rFonts w:asciiTheme="minorHAnsi" w:hAnsiTheme="minorHAnsi" w:cstheme="minorHAnsi"/>
          <w:b/>
          <w:bCs/>
          <w:i/>
          <w:iCs/>
          <w:sz w:val="22"/>
          <w:szCs w:val="22"/>
        </w:rPr>
        <w:t>.</w:t>
      </w:r>
    </w:p>
    <w:p w14:paraId="185D2885" w14:textId="48888AE2" w:rsidR="00C32435" w:rsidRDefault="00547BC7" w:rsidP="00AA21A8">
      <w:pPr>
        <w:pStyle w:val="ListParagraph"/>
        <w:numPr>
          <w:ilvl w:val="0"/>
          <w:numId w:val="10"/>
        </w:numPr>
        <w:spacing w:before="60" w:line="260" w:lineRule="exact"/>
        <w:ind w:left="284" w:hanging="284"/>
        <w:contextualSpacing w:val="0"/>
        <w:rPr>
          <w:rFonts w:asciiTheme="minorHAnsi" w:hAnsiTheme="minorHAnsi" w:cstheme="minorHAnsi"/>
          <w:sz w:val="22"/>
          <w:szCs w:val="22"/>
        </w:rPr>
      </w:pPr>
      <w:r w:rsidRPr="00547BC7">
        <w:rPr>
          <w:rFonts w:asciiTheme="minorHAnsi" w:hAnsiTheme="minorHAnsi" w:cstheme="minorHAnsi"/>
          <w:sz w:val="22"/>
          <w:szCs w:val="22"/>
        </w:rPr>
        <w:t>The de Mestre biography file in the BDHS archives</w:t>
      </w:r>
    </w:p>
    <w:p w14:paraId="60C75D21" w14:textId="796DD4FA" w:rsidR="00A20185" w:rsidRPr="004B4498" w:rsidRDefault="00383FFB" w:rsidP="00AA21A8">
      <w:pPr>
        <w:pStyle w:val="ArticleHeading1"/>
        <w:spacing w:before="240"/>
        <w:rPr>
          <w:rFonts w:asciiTheme="minorHAnsi" w:hAnsiTheme="minorHAnsi" w:cstheme="minorHAnsi"/>
          <w:szCs w:val="28"/>
        </w:rPr>
      </w:pPr>
      <w:r w:rsidRPr="00383FFB">
        <w:rPr>
          <w:rFonts w:asciiTheme="minorHAnsi" w:hAnsiTheme="minorHAnsi" w:cstheme="minorHAnsi"/>
          <w:i/>
          <w:iCs/>
          <w:szCs w:val="28"/>
        </w:rPr>
        <w:t>Ulster Park</w:t>
      </w:r>
      <w:r w:rsidR="005950D7">
        <w:rPr>
          <w:rFonts w:asciiTheme="minorHAnsi" w:hAnsiTheme="minorHAnsi" w:cstheme="minorHAnsi"/>
          <w:szCs w:val="28"/>
        </w:rPr>
        <w:t xml:space="preserve"> </w:t>
      </w:r>
      <w:r w:rsidR="00C829A2">
        <w:rPr>
          <w:rFonts w:asciiTheme="minorHAnsi" w:hAnsiTheme="minorHAnsi" w:cstheme="minorHAnsi"/>
          <w:szCs w:val="28"/>
        </w:rPr>
        <w:t xml:space="preserve">on the </w:t>
      </w:r>
      <w:r w:rsidR="005950D7">
        <w:rPr>
          <w:rFonts w:asciiTheme="minorHAnsi" w:hAnsiTheme="minorHAnsi" w:cstheme="minorHAnsi"/>
          <w:szCs w:val="28"/>
        </w:rPr>
        <w:t xml:space="preserve">Nowra </w:t>
      </w:r>
      <w:r w:rsidR="00C829A2">
        <w:rPr>
          <w:rFonts w:asciiTheme="minorHAnsi" w:hAnsiTheme="minorHAnsi" w:cstheme="minorHAnsi"/>
          <w:szCs w:val="28"/>
        </w:rPr>
        <w:t>&amp;</w:t>
      </w:r>
      <w:r w:rsidR="005950D7">
        <w:rPr>
          <w:rFonts w:asciiTheme="minorHAnsi" w:hAnsiTheme="minorHAnsi" w:cstheme="minorHAnsi"/>
          <w:szCs w:val="28"/>
        </w:rPr>
        <w:t xml:space="preserve"> Fitzroy Falls R</w:t>
      </w:r>
      <w:r w:rsidR="00C829A2">
        <w:rPr>
          <w:rFonts w:asciiTheme="minorHAnsi" w:hAnsiTheme="minorHAnsi" w:cstheme="minorHAnsi"/>
          <w:szCs w:val="28"/>
        </w:rPr>
        <w:t>d</w:t>
      </w:r>
    </w:p>
    <w:p w14:paraId="66ABD84F" w14:textId="77777777" w:rsidR="00BC1B25" w:rsidRDefault="00806215" w:rsidP="00BC1B25">
      <w:pPr>
        <w:pStyle w:val="BodyText"/>
        <w:spacing w:before="180" w:after="0" w:line="280" w:lineRule="exact"/>
        <w:rPr>
          <w:rFonts w:asciiTheme="minorHAnsi" w:hAnsiTheme="minorHAnsi" w:cstheme="minorHAnsi"/>
        </w:rPr>
      </w:pPr>
      <w:r>
        <w:rPr>
          <w:rFonts w:asciiTheme="minorHAnsi" w:hAnsiTheme="minorHAnsi" w:cstheme="minorHAnsi"/>
        </w:rPr>
        <w:t>The book</w:t>
      </w:r>
      <w:r w:rsidR="005950D7" w:rsidRPr="005950D7">
        <w:rPr>
          <w:rFonts w:asciiTheme="minorHAnsi" w:hAnsiTheme="minorHAnsi" w:cstheme="minorHAnsi"/>
        </w:rPr>
        <w:t xml:space="preserve"> </w:t>
      </w:r>
      <w:r w:rsidR="005950D7" w:rsidRPr="002B5CD9">
        <w:rPr>
          <w:rFonts w:asciiTheme="minorHAnsi" w:hAnsiTheme="minorHAnsi" w:cstheme="minorHAnsi"/>
          <w:b/>
          <w:bCs/>
        </w:rPr>
        <w:t>“Echoes Through the Mist – a history of the Avoca District”</w:t>
      </w:r>
      <w:r>
        <w:rPr>
          <w:rFonts w:asciiTheme="minorHAnsi" w:hAnsiTheme="minorHAnsi" w:cstheme="minorHAnsi"/>
        </w:rPr>
        <w:t xml:space="preserve"> was </w:t>
      </w:r>
      <w:r w:rsidR="005950D7" w:rsidRPr="005950D7">
        <w:rPr>
          <w:rFonts w:asciiTheme="minorHAnsi" w:hAnsiTheme="minorHAnsi" w:cstheme="minorHAnsi"/>
        </w:rPr>
        <w:t xml:space="preserve">compiled </w:t>
      </w:r>
      <w:r w:rsidR="007850D5">
        <w:rPr>
          <w:rFonts w:asciiTheme="minorHAnsi" w:hAnsiTheme="minorHAnsi" w:cstheme="minorHAnsi"/>
        </w:rPr>
        <w:t xml:space="preserve">in 1988 </w:t>
      </w:r>
      <w:r w:rsidR="00E33055">
        <w:rPr>
          <w:rFonts w:asciiTheme="minorHAnsi" w:hAnsiTheme="minorHAnsi" w:cstheme="minorHAnsi"/>
        </w:rPr>
        <w:t>for</w:t>
      </w:r>
      <w:r w:rsidR="005950D7" w:rsidRPr="005950D7">
        <w:rPr>
          <w:rFonts w:asciiTheme="minorHAnsi" w:hAnsiTheme="minorHAnsi" w:cstheme="minorHAnsi"/>
        </w:rPr>
        <w:t xml:space="preserve"> the Avoca Bicentenary Committee</w:t>
      </w:r>
      <w:r w:rsidR="007850D5">
        <w:rPr>
          <w:rFonts w:asciiTheme="minorHAnsi" w:hAnsiTheme="minorHAnsi" w:cstheme="minorHAnsi"/>
        </w:rPr>
        <w:t xml:space="preserve">. It was </w:t>
      </w:r>
      <w:r w:rsidR="005950D7" w:rsidRPr="005950D7">
        <w:rPr>
          <w:rFonts w:asciiTheme="minorHAnsi" w:hAnsiTheme="minorHAnsi" w:cstheme="minorHAnsi"/>
        </w:rPr>
        <w:t>revised in 2013 by Ron</w:t>
      </w:r>
      <w:r w:rsidR="007850D5">
        <w:rPr>
          <w:rFonts w:asciiTheme="minorHAnsi" w:hAnsiTheme="minorHAnsi" w:cstheme="minorHAnsi"/>
        </w:rPr>
        <w:t xml:space="preserve">  Mumford</w:t>
      </w:r>
      <w:r w:rsidR="005950D7" w:rsidRPr="005950D7">
        <w:rPr>
          <w:rFonts w:asciiTheme="minorHAnsi" w:hAnsiTheme="minorHAnsi" w:cstheme="minorHAnsi"/>
        </w:rPr>
        <w:t xml:space="preserve"> </w:t>
      </w:r>
      <w:r w:rsidR="007850D5">
        <w:rPr>
          <w:rFonts w:asciiTheme="minorHAnsi" w:hAnsiTheme="minorHAnsi" w:cstheme="minorHAnsi"/>
        </w:rPr>
        <w:t>and</w:t>
      </w:r>
      <w:r w:rsidR="005950D7" w:rsidRPr="005950D7">
        <w:rPr>
          <w:rFonts w:asciiTheme="minorHAnsi" w:hAnsiTheme="minorHAnsi" w:cstheme="minorHAnsi"/>
        </w:rPr>
        <w:t xml:space="preserve"> rep</w:t>
      </w:r>
      <w:r w:rsidR="002B5CD9">
        <w:rPr>
          <w:rFonts w:asciiTheme="minorHAnsi" w:hAnsiTheme="minorHAnsi" w:cstheme="minorHAnsi"/>
        </w:rPr>
        <w:t>rint</w:t>
      </w:r>
      <w:r w:rsidR="007850D5">
        <w:rPr>
          <w:rFonts w:asciiTheme="minorHAnsi" w:hAnsiTheme="minorHAnsi" w:cstheme="minorHAnsi"/>
        </w:rPr>
        <w:t xml:space="preserve">ed </w:t>
      </w:r>
      <w:r w:rsidR="005950D7" w:rsidRPr="005950D7">
        <w:rPr>
          <w:rFonts w:asciiTheme="minorHAnsi" w:hAnsiTheme="minorHAnsi" w:cstheme="minorHAnsi"/>
        </w:rPr>
        <w:t xml:space="preserve">by our Society. </w:t>
      </w:r>
    </w:p>
    <w:p w14:paraId="2FF03731" w14:textId="0AADE158" w:rsidR="005950D7" w:rsidRDefault="00BC1B25" w:rsidP="00BC1B25">
      <w:pPr>
        <w:pStyle w:val="BodyText"/>
        <w:spacing w:before="180" w:after="0" w:line="280" w:lineRule="exact"/>
        <w:rPr>
          <w:rFonts w:asciiTheme="minorHAnsi" w:hAnsiTheme="minorHAnsi" w:cstheme="minorHAnsi"/>
        </w:rPr>
      </w:pPr>
      <w:r>
        <w:rPr>
          <w:rFonts w:asciiTheme="minorHAnsi" w:hAnsiTheme="minorHAnsi" w:cstheme="minorHAnsi"/>
        </w:rPr>
        <w:t>I</w:t>
      </w:r>
      <w:r w:rsidR="00806215">
        <w:rPr>
          <w:rFonts w:asciiTheme="minorHAnsi" w:hAnsiTheme="minorHAnsi" w:cstheme="minorHAnsi"/>
        </w:rPr>
        <w:t>nclude</w:t>
      </w:r>
      <w:r>
        <w:rPr>
          <w:rFonts w:asciiTheme="minorHAnsi" w:hAnsiTheme="minorHAnsi" w:cstheme="minorHAnsi"/>
        </w:rPr>
        <w:t>d is</w:t>
      </w:r>
      <w:r w:rsidR="00806215">
        <w:rPr>
          <w:rFonts w:asciiTheme="minorHAnsi" w:hAnsiTheme="minorHAnsi" w:cstheme="minorHAnsi"/>
        </w:rPr>
        <w:t xml:space="preserve"> a </w:t>
      </w:r>
      <w:r w:rsidR="007850D5">
        <w:rPr>
          <w:rFonts w:asciiTheme="minorHAnsi" w:hAnsiTheme="minorHAnsi" w:cstheme="minorHAnsi"/>
        </w:rPr>
        <w:t>chapter</w:t>
      </w:r>
      <w:r w:rsidR="00806215">
        <w:rPr>
          <w:rFonts w:asciiTheme="minorHAnsi" w:hAnsiTheme="minorHAnsi" w:cstheme="minorHAnsi"/>
        </w:rPr>
        <w:t xml:space="preserve"> </w:t>
      </w:r>
      <w:r w:rsidR="00F8723D" w:rsidRPr="005950D7">
        <w:rPr>
          <w:rFonts w:asciiTheme="minorHAnsi" w:hAnsiTheme="minorHAnsi" w:cstheme="minorHAnsi"/>
        </w:rPr>
        <w:t>by Doug Cull</w:t>
      </w:r>
      <w:r w:rsidR="00F8723D">
        <w:rPr>
          <w:rFonts w:asciiTheme="minorHAnsi" w:hAnsiTheme="minorHAnsi" w:cstheme="minorHAnsi"/>
        </w:rPr>
        <w:t xml:space="preserve"> </w:t>
      </w:r>
      <w:r w:rsidR="007850D5">
        <w:rPr>
          <w:rFonts w:asciiTheme="minorHAnsi" w:hAnsiTheme="minorHAnsi" w:cstheme="minorHAnsi"/>
        </w:rPr>
        <w:t>on</w:t>
      </w:r>
      <w:r w:rsidR="00806215">
        <w:rPr>
          <w:rFonts w:asciiTheme="minorHAnsi" w:hAnsiTheme="minorHAnsi" w:cstheme="minorHAnsi"/>
        </w:rPr>
        <w:t xml:space="preserve"> </w:t>
      </w:r>
      <w:r w:rsidR="00806215" w:rsidRPr="006B3A69">
        <w:rPr>
          <w:rFonts w:asciiTheme="minorHAnsi" w:hAnsiTheme="minorHAnsi" w:cstheme="minorHAnsi"/>
          <w:i/>
          <w:iCs/>
        </w:rPr>
        <w:t>Ulster Park</w:t>
      </w:r>
      <w:r w:rsidR="00F8723D">
        <w:rPr>
          <w:rFonts w:asciiTheme="minorHAnsi" w:hAnsiTheme="minorHAnsi" w:cstheme="minorHAnsi"/>
        </w:rPr>
        <w:t xml:space="preserve">, built </w:t>
      </w:r>
      <w:r>
        <w:rPr>
          <w:rFonts w:asciiTheme="minorHAnsi" w:hAnsiTheme="minorHAnsi" w:cstheme="minorHAnsi"/>
        </w:rPr>
        <w:t xml:space="preserve">at Yarrunga </w:t>
      </w:r>
      <w:r w:rsidR="00F8723D">
        <w:rPr>
          <w:rFonts w:asciiTheme="minorHAnsi" w:hAnsiTheme="minorHAnsi" w:cstheme="minorHAnsi"/>
        </w:rPr>
        <w:t xml:space="preserve">in 1881. Edited </w:t>
      </w:r>
      <w:r w:rsidR="00806215">
        <w:rPr>
          <w:rFonts w:asciiTheme="minorHAnsi" w:hAnsiTheme="minorHAnsi" w:cstheme="minorHAnsi"/>
        </w:rPr>
        <w:t>extract</w:t>
      </w:r>
      <w:r w:rsidR="00F8723D">
        <w:rPr>
          <w:rFonts w:asciiTheme="minorHAnsi" w:hAnsiTheme="minorHAnsi" w:cstheme="minorHAnsi"/>
        </w:rPr>
        <w:t>s follow here</w:t>
      </w:r>
      <w:r w:rsidR="00806215">
        <w:rPr>
          <w:rFonts w:asciiTheme="minorHAnsi" w:hAnsiTheme="minorHAnsi" w:cstheme="minorHAnsi"/>
        </w:rPr>
        <w:t>:</w:t>
      </w:r>
    </w:p>
    <w:p w14:paraId="573F7B8F" w14:textId="52B7B6FB" w:rsidR="005950D7" w:rsidRPr="00806215" w:rsidRDefault="006B3A69" w:rsidP="00806215">
      <w:pPr>
        <w:pStyle w:val="BodyText"/>
        <w:spacing w:before="120" w:after="0" w:line="280" w:lineRule="exact"/>
        <w:rPr>
          <w:rFonts w:asciiTheme="minorHAnsi" w:hAnsiTheme="minorHAnsi" w:cstheme="minorHAnsi"/>
          <w:b/>
        </w:rPr>
      </w:pPr>
      <w:r>
        <w:rPr>
          <w:rFonts w:asciiTheme="minorHAnsi" w:hAnsiTheme="minorHAnsi" w:cstheme="minorHAnsi"/>
        </w:rPr>
        <w:t>“</w:t>
      </w:r>
      <w:r w:rsidR="005950D7" w:rsidRPr="00747534">
        <w:rPr>
          <w:rFonts w:asciiTheme="minorHAnsi" w:hAnsiTheme="minorHAnsi" w:cstheme="minorHAnsi"/>
        </w:rPr>
        <w:t>All who have travelled the Moss Vale to Fitzroy Falls Road have seen Ulster Park, the old home on the hill about nine miles from Moss Vale.</w:t>
      </w:r>
      <w:r w:rsidR="005950D7">
        <w:rPr>
          <w:rFonts w:asciiTheme="minorHAnsi" w:hAnsiTheme="minorHAnsi" w:cstheme="minorHAnsi"/>
        </w:rPr>
        <w:t xml:space="preserve"> </w:t>
      </w:r>
      <w:r w:rsidR="007850D5">
        <w:rPr>
          <w:rFonts w:asciiTheme="minorHAnsi" w:hAnsiTheme="minorHAnsi" w:cstheme="minorHAnsi"/>
        </w:rPr>
        <w:t xml:space="preserve"> </w:t>
      </w:r>
      <w:r w:rsidR="005950D7" w:rsidRPr="00747534">
        <w:rPr>
          <w:rFonts w:asciiTheme="minorHAnsi" w:hAnsiTheme="minorHAnsi" w:cstheme="minorHAnsi"/>
        </w:rPr>
        <w:t>Every man, it has been written, builds his own monument and this imposing stone edifice on the roadside is that of Peter Hart.</w:t>
      </w:r>
      <w:r w:rsidR="00806215">
        <w:rPr>
          <w:rFonts w:asciiTheme="minorHAnsi" w:hAnsiTheme="minorHAnsi" w:cstheme="minorHAnsi"/>
        </w:rPr>
        <w:t xml:space="preserve">  </w:t>
      </w:r>
      <w:r w:rsidR="005950D7" w:rsidRPr="00747534">
        <w:rPr>
          <w:rFonts w:asciiTheme="minorHAnsi" w:hAnsiTheme="minorHAnsi" w:cstheme="minorHAnsi"/>
        </w:rPr>
        <w:t>It was in the fifties of last century that Hart first set eyes upon the section of rising ground which reared above the level of the surrounding scrub.</w:t>
      </w:r>
      <w:r w:rsidR="005950D7">
        <w:rPr>
          <w:rFonts w:asciiTheme="minorHAnsi" w:hAnsiTheme="minorHAnsi" w:cstheme="minorHAnsi"/>
        </w:rPr>
        <w:t xml:space="preserve">  </w:t>
      </w:r>
      <w:r w:rsidR="005950D7" w:rsidRPr="00747534">
        <w:rPr>
          <w:rFonts w:asciiTheme="minorHAnsi" w:hAnsiTheme="minorHAnsi" w:cstheme="minorHAnsi"/>
        </w:rPr>
        <w:t>A young man, a carpenter and joiner, he came from the old country to seek his fortune, and fate found him plying his trade at Sutton Forest</w:t>
      </w:r>
      <w:r w:rsidR="005950D7">
        <w:rPr>
          <w:rFonts w:asciiTheme="minorHAnsi" w:hAnsiTheme="minorHAnsi" w:cstheme="minorHAnsi"/>
        </w:rPr>
        <w:t>.</w:t>
      </w:r>
    </w:p>
    <w:p w14:paraId="3233E505" w14:textId="41738501" w:rsidR="005950D7" w:rsidRPr="00747534" w:rsidRDefault="005950D7" w:rsidP="005950D7">
      <w:pPr>
        <w:pStyle w:val="ASylfaenbodytext"/>
        <w:spacing w:line="280" w:lineRule="exact"/>
        <w:jc w:val="left"/>
        <w:rPr>
          <w:rFonts w:asciiTheme="minorHAnsi" w:hAnsiTheme="minorHAnsi" w:cstheme="minorHAnsi"/>
          <w:sz w:val="24"/>
          <w:szCs w:val="24"/>
        </w:rPr>
      </w:pPr>
      <w:r w:rsidRPr="00747534">
        <w:rPr>
          <w:rFonts w:asciiTheme="minorHAnsi" w:hAnsiTheme="minorHAnsi" w:cstheme="minorHAnsi"/>
          <w:sz w:val="24"/>
          <w:szCs w:val="24"/>
        </w:rPr>
        <w:t xml:space="preserve">His path was a peculiarly rosy one in those days, for the gold rush had enticed many from their work and those who remained reaped a harvest.  Peter was one of these and success found him engaging in business in Sydney, demolishing and re-building houses and terraces, but before long he submitted to </w:t>
      </w:r>
      <w:r w:rsidRPr="00747534">
        <w:rPr>
          <w:rFonts w:asciiTheme="minorHAnsi" w:hAnsiTheme="minorHAnsi" w:cstheme="minorHAnsi"/>
          <w:sz w:val="24"/>
          <w:szCs w:val="24"/>
        </w:rPr>
        <w:t>a yearning to again return to the locality upon which his heart was bent.</w:t>
      </w:r>
      <w:r>
        <w:rPr>
          <w:rFonts w:asciiTheme="minorHAnsi" w:hAnsiTheme="minorHAnsi" w:cstheme="minorHAnsi"/>
          <w:sz w:val="24"/>
          <w:szCs w:val="24"/>
        </w:rPr>
        <w:t xml:space="preserve">  </w:t>
      </w:r>
      <w:r w:rsidRPr="00747534">
        <w:rPr>
          <w:rFonts w:asciiTheme="minorHAnsi" w:hAnsiTheme="minorHAnsi" w:cstheme="minorHAnsi"/>
          <w:sz w:val="24"/>
          <w:szCs w:val="24"/>
        </w:rPr>
        <w:t>First</w:t>
      </w:r>
      <w:r w:rsidR="00AA21A8">
        <w:rPr>
          <w:rFonts w:asciiTheme="minorHAnsi" w:hAnsiTheme="minorHAnsi" w:cstheme="minorHAnsi"/>
          <w:sz w:val="24"/>
          <w:szCs w:val="24"/>
        </w:rPr>
        <w:t>,</w:t>
      </w:r>
      <w:r w:rsidRPr="00747534">
        <w:rPr>
          <w:rFonts w:asciiTheme="minorHAnsi" w:hAnsiTheme="minorHAnsi" w:cstheme="minorHAnsi"/>
          <w:sz w:val="24"/>
          <w:szCs w:val="24"/>
        </w:rPr>
        <w:t xml:space="preserve"> he negotiated the purchase of the land upon which Ulster Park now stands.  </w:t>
      </w:r>
    </w:p>
    <w:p w14:paraId="07B3B6B1" w14:textId="6F045837" w:rsidR="005950D7" w:rsidRPr="00747534" w:rsidRDefault="005950D7" w:rsidP="005950D7">
      <w:pPr>
        <w:pStyle w:val="ASylfaenbodytext"/>
        <w:spacing w:line="280" w:lineRule="exact"/>
        <w:jc w:val="left"/>
        <w:rPr>
          <w:rFonts w:asciiTheme="minorHAnsi" w:hAnsiTheme="minorHAnsi" w:cstheme="minorHAnsi"/>
          <w:szCs w:val="24"/>
        </w:rPr>
      </w:pPr>
      <w:r w:rsidRPr="00747534">
        <w:rPr>
          <w:rFonts w:asciiTheme="minorHAnsi" w:hAnsiTheme="minorHAnsi" w:cstheme="minorHAnsi"/>
          <w:sz w:val="24"/>
          <w:szCs w:val="24"/>
        </w:rPr>
        <w:t>Yarrunga was then a cluster of houses at the 9-mile post, one of them being the post office.  Here, Mrs Payne lived, and was ready with hot coffee for the mail driver when he drove his horses round the curve to the door at 11 o'clock at night on his way to Nowra.</w:t>
      </w:r>
      <w:r>
        <w:rPr>
          <w:rFonts w:asciiTheme="minorHAnsi" w:hAnsiTheme="minorHAnsi" w:cstheme="minorHAnsi"/>
          <w:sz w:val="24"/>
          <w:szCs w:val="24"/>
        </w:rPr>
        <w:t xml:space="preserve">  </w:t>
      </w:r>
      <w:r w:rsidRPr="00747534">
        <w:rPr>
          <w:rFonts w:asciiTheme="minorHAnsi" w:hAnsiTheme="minorHAnsi" w:cstheme="minorHAnsi"/>
          <w:sz w:val="24"/>
          <w:szCs w:val="24"/>
        </w:rPr>
        <w:t xml:space="preserve">The coach on the return journey would arrive at 3am and the coffee would again be ready.  </w:t>
      </w:r>
    </w:p>
    <w:p w14:paraId="1474615F" w14:textId="6B9F27EA" w:rsidR="005950D7" w:rsidRPr="00747534" w:rsidRDefault="005950D7" w:rsidP="005950D7">
      <w:pPr>
        <w:pStyle w:val="ASylfaenbodytext"/>
        <w:spacing w:line="280" w:lineRule="exact"/>
        <w:jc w:val="left"/>
        <w:rPr>
          <w:rFonts w:asciiTheme="minorHAnsi" w:hAnsiTheme="minorHAnsi" w:cstheme="minorHAnsi"/>
          <w:sz w:val="24"/>
          <w:szCs w:val="24"/>
        </w:rPr>
      </w:pPr>
      <w:r w:rsidRPr="00747534">
        <w:rPr>
          <w:rFonts w:asciiTheme="minorHAnsi" w:hAnsiTheme="minorHAnsi" w:cstheme="minorHAnsi"/>
          <w:sz w:val="24"/>
          <w:szCs w:val="24"/>
        </w:rPr>
        <w:t>Near the post office stood Webb's saw-mill.  Further back was Jimmy Jones's farm; across the road where stood</w:t>
      </w:r>
      <w:r w:rsidR="00806215">
        <w:rPr>
          <w:rFonts w:asciiTheme="minorHAnsi" w:hAnsiTheme="minorHAnsi" w:cstheme="minorHAnsi"/>
          <w:sz w:val="24"/>
          <w:szCs w:val="24"/>
        </w:rPr>
        <w:t xml:space="preserve"> </w:t>
      </w:r>
      <w:r w:rsidRPr="00747534">
        <w:rPr>
          <w:rFonts w:asciiTheme="minorHAnsi" w:hAnsiTheme="minorHAnsi" w:cstheme="minorHAnsi"/>
          <w:sz w:val="24"/>
          <w:szCs w:val="24"/>
        </w:rPr>
        <w:t>the dilapidated “Rebecca Cottage”</w:t>
      </w:r>
      <w:r w:rsidR="00806215">
        <w:rPr>
          <w:rFonts w:asciiTheme="minorHAnsi" w:hAnsiTheme="minorHAnsi" w:cstheme="minorHAnsi"/>
          <w:sz w:val="24"/>
          <w:szCs w:val="24"/>
        </w:rPr>
        <w:t xml:space="preserve"> </w:t>
      </w:r>
      <w:r w:rsidRPr="00747534">
        <w:rPr>
          <w:rFonts w:asciiTheme="minorHAnsi" w:hAnsiTheme="minorHAnsi" w:cstheme="minorHAnsi"/>
          <w:sz w:val="24"/>
          <w:szCs w:val="24"/>
        </w:rPr>
        <w:t xml:space="preserve">lived Mrs Ritchie, and later, Roger Spain, a bricklayer, who helped to build the big house.  All these places were acquired eventually by Peter Hart, and the post office was moved along to past the 10-mile post.  </w:t>
      </w:r>
    </w:p>
    <w:p w14:paraId="01ABB94D" w14:textId="2B836A62" w:rsidR="0086058B" w:rsidRDefault="005950D7" w:rsidP="000C17A0">
      <w:pPr>
        <w:pStyle w:val="ASylfaenbodytext"/>
        <w:spacing w:line="280" w:lineRule="exact"/>
        <w:jc w:val="left"/>
        <w:rPr>
          <w:rFonts w:asciiTheme="minorHAnsi" w:hAnsiTheme="minorHAnsi" w:cstheme="minorHAnsi"/>
          <w:sz w:val="24"/>
          <w:szCs w:val="24"/>
        </w:rPr>
      </w:pPr>
      <w:r w:rsidRPr="00747534">
        <w:rPr>
          <w:rFonts w:asciiTheme="minorHAnsi" w:hAnsiTheme="minorHAnsi" w:cstheme="minorHAnsi"/>
          <w:sz w:val="24"/>
          <w:szCs w:val="24"/>
        </w:rPr>
        <w:t xml:space="preserve">Peter had the property fenced, cleared and cultivated by local labour, bought a piece of land with stone on it and had the stone quarried and cut for </w:t>
      </w:r>
      <w:r w:rsidR="00BB4535">
        <w:rPr>
          <w:rFonts w:asciiTheme="minorHAnsi" w:hAnsiTheme="minorHAnsi" w:cstheme="minorHAnsi"/>
          <w:sz w:val="24"/>
          <w:szCs w:val="24"/>
        </w:rPr>
        <w:t xml:space="preserve">the </w:t>
      </w:r>
      <w:r w:rsidRPr="00747534">
        <w:rPr>
          <w:rFonts w:asciiTheme="minorHAnsi" w:hAnsiTheme="minorHAnsi" w:cstheme="minorHAnsi"/>
          <w:sz w:val="24"/>
          <w:szCs w:val="24"/>
        </w:rPr>
        <w:t>building of his house.</w:t>
      </w:r>
      <w:r>
        <w:rPr>
          <w:rFonts w:asciiTheme="minorHAnsi" w:hAnsiTheme="minorHAnsi" w:cstheme="minorHAnsi"/>
          <w:sz w:val="24"/>
          <w:szCs w:val="24"/>
        </w:rPr>
        <w:t xml:space="preserve">  </w:t>
      </w:r>
      <w:r w:rsidRPr="00747534">
        <w:rPr>
          <w:rFonts w:asciiTheme="minorHAnsi" w:hAnsiTheme="minorHAnsi" w:cstheme="minorHAnsi"/>
          <w:sz w:val="24"/>
          <w:szCs w:val="24"/>
        </w:rPr>
        <w:t xml:space="preserve">He erected a brick-kiln where the big dam stands near the road.  </w:t>
      </w:r>
      <w:r w:rsidR="0086058B">
        <w:rPr>
          <w:rFonts w:asciiTheme="minorHAnsi" w:hAnsiTheme="minorHAnsi" w:cstheme="minorHAnsi"/>
          <w:sz w:val="24"/>
          <w:szCs w:val="24"/>
        </w:rPr>
        <w:t xml:space="preserve"> </w:t>
      </w:r>
    </w:p>
    <w:p w14:paraId="74338470" w14:textId="0C9DE8D5" w:rsidR="005950D7" w:rsidRDefault="0086058B" w:rsidP="000C17A0">
      <w:pPr>
        <w:pStyle w:val="ASylfaenbodytext"/>
        <w:spacing w:line="280" w:lineRule="exact"/>
        <w:jc w:val="left"/>
        <w:rPr>
          <w:rFonts w:asciiTheme="minorHAnsi" w:hAnsiTheme="minorHAnsi" w:cstheme="minorHAnsi"/>
          <w:sz w:val="24"/>
          <w:szCs w:val="24"/>
        </w:rPr>
      </w:pPr>
      <w:r>
        <w:rPr>
          <w:rFonts w:asciiTheme="minorHAnsi" w:hAnsiTheme="minorHAnsi" w:cstheme="minorHAnsi"/>
          <w:noProof/>
          <w:sz w:val="24"/>
          <w:szCs w:val="24"/>
        </w:rPr>
        <w:drawing>
          <wp:anchor distT="0" distB="0" distL="114300" distR="114300" simplePos="0" relativeHeight="251744768" behindDoc="1" locked="0" layoutInCell="1" allowOverlap="1" wp14:anchorId="675665B7" wp14:editId="0C1393CD">
            <wp:simplePos x="0" y="0"/>
            <wp:positionH relativeFrom="margin">
              <wp:align>right</wp:align>
            </wp:positionH>
            <wp:positionV relativeFrom="paragraph">
              <wp:posOffset>100330</wp:posOffset>
            </wp:positionV>
            <wp:extent cx="2178050" cy="1666875"/>
            <wp:effectExtent l="19050" t="19050" r="12700" b="28575"/>
            <wp:wrapTight wrapText="bothSides">
              <wp:wrapPolygon edited="0">
                <wp:start x="-189" y="-247"/>
                <wp:lineTo x="-189" y="21723"/>
                <wp:lineTo x="21537" y="21723"/>
                <wp:lineTo x="21537" y="-247"/>
                <wp:lineTo x="-189" y="-247"/>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rotWithShape="1">
                    <a:blip r:embed="rId34" cstate="print">
                      <a:extLst>
                        <a:ext uri="{28A0092B-C50C-407E-A947-70E740481C1C}">
                          <a14:useLocalDpi xmlns:a14="http://schemas.microsoft.com/office/drawing/2010/main"/>
                        </a:ext>
                      </a:extLst>
                    </a:blip>
                    <a:srcRect t="3137"/>
                    <a:stretch/>
                  </pic:blipFill>
                  <pic:spPr bwMode="auto">
                    <a:xfrm>
                      <a:off x="0" y="0"/>
                      <a:ext cx="2178050" cy="1666875"/>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50D7" w:rsidRPr="00747534">
        <w:rPr>
          <w:rFonts w:asciiTheme="minorHAnsi" w:hAnsiTheme="minorHAnsi" w:cstheme="minorHAnsi"/>
          <w:sz w:val="24"/>
          <w:szCs w:val="24"/>
        </w:rPr>
        <w:t xml:space="preserve">Then the house was built, solid and strong; </w:t>
      </w:r>
      <w:r w:rsidR="00BB4535">
        <w:rPr>
          <w:rFonts w:asciiTheme="minorHAnsi" w:hAnsiTheme="minorHAnsi" w:cstheme="minorHAnsi"/>
          <w:sz w:val="24"/>
          <w:szCs w:val="24"/>
        </w:rPr>
        <w:t>16</w:t>
      </w:r>
      <w:r w:rsidR="005950D7" w:rsidRPr="00747534">
        <w:rPr>
          <w:rFonts w:asciiTheme="minorHAnsi" w:hAnsiTheme="minorHAnsi" w:cstheme="minorHAnsi"/>
          <w:sz w:val="24"/>
          <w:szCs w:val="24"/>
        </w:rPr>
        <w:t xml:space="preserve"> rooms in the three-storeyed main building, the only fault </w:t>
      </w:r>
      <w:r w:rsidR="000C17A0">
        <w:rPr>
          <w:rFonts w:asciiTheme="minorHAnsi" w:hAnsiTheme="minorHAnsi" w:cstheme="minorHAnsi"/>
          <w:sz w:val="24"/>
          <w:szCs w:val="24"/>
        </w:rPr>
        <w:t>being</w:t>
      </w:r>
      <w:r w:rsidR="005950D7" w:rsidRPr="00747534">
        <w:rPr>
          <w:rFonts w:asciiTheme="minorHAnsi" w:hAnsiTheme="minorHAnsi" w:cstheme="minorHAnsi"/>
          <w:sz w:val="24"/>
          <w:szCs w:val="24"/>
        </w:rPr>
        <w:t xml:space="preserve"> the omission of a bathroom, which had to be added and clings like a limpet to the outside back wall. </w:t>
      </w:r>
      <w:r w:rsidR="00BB4535">
        <w:rPr>
          <w:rFonts w:asciiTheme="minorHAnsi" w:hAnsiTheme="minorHAnsi" w:cstheme="minorHAnsi"/>
          <w:sz w:val="24"/>
          <w:szCs w:val="24"/>
        </w:rPr>
        <w:t xml:space="preserve"> </w:t>
      </w:r>
      <w:r w:rsidR="005950D7" w:rsidRPr="00747534">
        <w:rPr>
          <w:rFonts w:asciiTheme="minorHAnsi" w:hAnsiTheme="minorHAnsi" w:cstheme="minorHAnsi"/>
          <w:sz w:val="24"/>
          <w:szCs w:val="24"/>
        </w:rPr>
        <w:t xml:space="preserve">The rear part, a kitchen with a big open fireplace where log fires crackled and the kettle hung on a crane and </w:t>
      </w:r>
      <w:r w:rsidR="00BB4535">
        <w:rPr>
          <w:rFonts w:asciiTheme="minorHAnsi" w:hAnsiTheme="minorHAnsi" w:cstheme="minorHAnsi"/>
          <w:sz w:val="24"/>
          <w:szCs w:val="24"/>
        </w:rPr>
        <w:t xml:space="preserve">with </w:t>
      </w:r>
      <w:r w:rsidR="005950D7" w:rsidRPr="00747534">
        <w:rPr>
          <w:rFonts w:asciiTheme="minorHAnsi" w:hAnsiTheme="minorHAnsi" w:cstheme="minorHAnsi"/>
          <w:sz w:val="24"/>
          <w:szCs w:val="24"/>
        </w:rPr>
        <w:t>a baker's oven built into the wall; other bedrooms, a concrete</w:t>
      </w:r>
      <w:r w:rsidR="00BB4535">
        <w:rPr>
          <w:rFonts w:asciiTheme="minorHAnsi" w:hAnsiTheme="minorHAnsi" w:cstheme="minorHAnsi"/>
          <w:sz w:val="24"/>
          <w:szCs w:val="24"/>
        </w:rPr>
        <w:t>-</w:t>
      </w:r>
      <w:r w:rsidR="005950D7" w:rsidRPr="00747534">
        <w:rPr>
          <w:rFonts w:asciiTheme="minorHAnsi" w:hAnsiTheme="minorHAnsi" w:cstheme="minorHAnsi"/>
          <w:sz w:val="24"/>
          <w:szCs w:val="24"/>
        </w:rPr>
        <w:t>floored billiard room, the ballroom with its fireplace</w:t>
      </w:r>
      <w:r w:rsidR="000C17A0">
        <w:rPr>
          <w:rFonts w:asciiTheme="minorHAnsi" w:hAnsiTheme="minorHAnsi" w:cstheme="minorHAnsi"/>
          <w:sz w:val="24"/>
          <w:szCs w:val="24"/>
        </w:rPr>
        <w:t>,</w:t>
      </w:r>
      <w:r w:rsidR="005950D7" w:rsidRPr="00747534">
        <w:rPr>
          <w:rFonts w:asciiTheme="minorHAnsi" w:hAnsiTheme="minorHAnsi" w:cstheme="minorHAnsi"/>
          <w:sz w:val="24"/>
          <w:szCs w:val="24"/>
        </w:rPr>
        <w:t xml:space="preserve"> and</w:t>
      </w:r>
      <w:r w:rsidR="000C17A0">
        <w:rPr>
          <w:rFonts w:asciiTheme="minorHAnsi" w:hAnsiTheme="minorHAnsi" w:cstheme="minorHAnsi"/>
          <w:sz w:val="24"/>
          <w:szCs w:val="24"/>
        </w:rPr>
        <w:t xml:space="preserve"> </w:t>
      </w:r>
      <w:r w:rsidR="005950D7" w:rsidRPr="00747534">
        <w:rPr>
          <w:rFonts w:asciiTheme="minorHAnsi" w:hAnsiTheme="minorHAnsi" w:cstheme="minorHAnsi"/>
          <w:sz w:val="24"/>
          <w:szCs w:val="24"/>
        </w:rPr>
        <w:t xml:space="preserve">a cellar which </w:t>
      </w:r>
      <w:r w:rsidR="00BB4535">
        <w:rPr>
          <w:rFonts w:asciiTheme="minorHAnsi" w:hAnsiTheme="minorHAnsi" w:cstheme="minorHAnsi"/>
          <w:sz w:val="24"/>
          <w:szCs w:val="24"/>
        </w:rPr>
        <w:t>Peter</w:t>
      </w:r>
      <w:r w:rsidR="005950D7" w:rsidRPr="00747534">
        <w:rPr>
          <w:rFonts w:asciiTheme="minorHAnsi" w:hAnsiTheme="minorHAnsi" w:cstheme="minorHAnsi"/>
          <w:sz w:val="24"/>
          <w:szCs w:val="24"/>
        </w:rPr>
        <w:t xml:space="preserve"> did not neglect to stock – were all </w:t>
      </w:r>
      <w:r w:rsidR="00AE16AA" w:rsidRPr="00747534">
        <w:rPr>
          <w:rFonts w:asciiTheme="minorHAnsi" w:hAnsiTheme="minorHAnsi" w:cstheme="minorHAnsi"/>
          <w:sz w:val="24"/>
          <w:szCs w:val="24"/>
        </w:rPr>
        <w:t>well-built</w:t>
      </w:r>
      <w:r w:rsidR="005950D7" w:rsidRPr="00747534">
        <w:rPr>
          <w:rFonts w:asciiTheme="minorHAnsi" w:hAnsiTheme="minorHAnsi" w:cstheme="minorHAnsi"/>
          <w:sz w:val="24"/>
          <w:szCs w:val="24"/>
        </w:rPr>
        <w:t>, and will stand for many a day.</w:t>
      </w:r>
      <w:r w:rsidR="002B5CD9">
        <w:rPr>
          <w:rFonts w:asciiTheme="minorHAnsi" w:hAnsiTheme="minorHAnsi" w:cstheme="minorHAnsi"/>
          <w:sz w:val="24"/>
          <w:szCs w:val="24"/>
        </w:rPr>
        <w:t xml:space="preserve"> </w:t>
      </w:r>
    </w:p>
    <w:p w14:paraId="4EACD38D" w14:textId="1385CBBD" w:rsidR="0086058B" w:rsidRDefault="0086058B" w:rsidP="00BB4535">
      <w:pPr>
        <w:pStyle w:val="ASylfaenbodytext"/>
        <w:spacing w:line="280" w:lineRule="exact"/>
        <w:jc w:val="left"/>
        <w:rPr>
          <w:rFonts w:asciiTheme="minorHAnsi" w:hAnsiTheme="minorHAnsi" w:cstheme="minorHAnsi"/>
          <w:sz w:val="24"/>
          <w:szCs w:val="24"/>
        </w:rPr>
      </w:pPr>
      <w:r>
        <w:rPr>
          <w:rFonts w:asciiTheme="minorHAnsi" w:hAnsiTheme="minorHAnsi" w:cstheme="minorHAnsi"/>
          <w:noProof/>
          <w:sz w:val="24"/>
          <w:szCs w:val="24"/>
        </w:rPr>
        <w:drawing>
          <wp:anchor distT="0" distB="0" distL="114300" distR="114300" simplePos="0" relativeHeight="251743744" behindDoc="1" locked="0" layoutInCell="1" allowOverlap="1" wp14:anchorId="409654A7" wp14:editId="24B42760">
            <wp:simplePos x="0" y="0"/>
            <wp:positionH relativeFrom="margin">
              <wp:align>right</wp:align>
            </wp:positionH>
            <wp:positionV relativeFrom="paragraph">
              <wp:posOffset>100330</wp:posOffset>
            </wp:positionV>
            <wp:extent cx="1532890" cy="1571625"/>
            <wp:effectExtent l="19050" t="19050" r="10160" b="28575"/>
            <wp:wrapTight wrapText="bothSides">
              <wp:wrapPolygon edited="0">
                <wp:start x="-268" y="-262"/>
                <wp:lineTo x="-268" y="21731"/>
                <wp:lineTo x="21475" y="21731"/>
                <wp:lineTo x="21475" y="-262"/>
                <wp:lineTo x="-268" y="-262"/>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35" cstate="print">
                      <a:extLst>
                        <a:ext uri="{28A0092B-C50C-407E-A947-70E740481C1C}">
                          <a14:useLocalDpi xmlns:a14="http://schemas.microsoft.com/office/drawing/2010/main"/>
                        </a:ext>
                      </a:extLst>
                    </a:blip>
                    <a:srcRect l="4589" t="7364"/>
                    <a:stretch/>
                  </pic:blipFill>
                  <pic:spPr bwMode="auto">
                    <a:xfrm>
                      <a:off x="0" y="0"/>
                      <a:ext cx="1532890" cy="1571625"/>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50D7" w:rsidRPr="00747534">
        <w:rPr>
          <w:rFonts w:asciiTheme="minorHAnsi" w:hAnsiTheme="minorHAnsi" w:cstheme="minorHAnsi"/>
          <w:sz w:val="24"/>
          <w:szCs w:val="24"/>
        </w:rPr>
        <w:t xml:space="preserve">Peter </w:t>
      </w:r>
      <w:r w:rsidR="00BB4535">
        <w:rPr>
          <w:rFonts w:asciiTheme="minorHAnsi" w:hAnsiTheme="minorHAnsi" w:cstheme="minorHAnsi"/>
          <w:sz w:val="24"/>
          <w:szCs w:val="24"/>
        </w:rPr>
        <w:t xml:space="preserve">Hart </w:t>
      </w:r>
      <w:r w:rsidR="005950D7" w:rsidRPr="00747534">
        <w:rPr>
          <w:rFonts w:asciiTheme="minorHAnsi" w:hAnsiTheme="minorHAnsi" w:cstheme="minorHAnsi"/>
          <w:sz w:val="24"/>
          <w:szCs w:val="24"/>
        </w:rPr>
        <w:t xml:space="preserve">leased the </w:t>
      </w:r>
      <w:r w:rsidR="00BB4535">
        <w:rPr>
          <w:rFonts w:asciiTheme="minorHAnsi" w:hAnsiTheme="minorHAnsi" w:cstheme="minorHAnsi"/>
          <w:sz w:val="24"/>
          <w:szCs w:val="24"/>
        </w:rPr>
        <w:t>property</w:t>
      </w:r>
      <w:r w:rsidR="005950D7" w:rsidRPr="00747534">
        <w:rPr>
          <w:rFonts w:asciiTheme="minorHAnsi" w:hAnsiTheme="minorHAnsi" w:cstheme="minorHAnsi"/>
          <w:sz w:val="24"/>
          <w:szCs w:val="24"/>
        </w:rPr>
        <w:t xml:space="preserve"> about 1896 to the de Mestres, who had it for several years, and after them the Wrights had it for a sheep-run.  Later Wyatt rented it, and then Peter Hart returned.</w:t>
      </w:r>
      <w:r w:rsidR="006B3A69">
        <w:rPr>
          <w:rFonts w:asciiTheme="minorHAnsi" w:hAnsiTheme="minorHAnsi" w:cstheme="minorHAnsi"/>
          <w:sz w:val="24"/>
          <w:szCs w:val="24"/>
        </w:rPr>
        <w:t>”</w:t>
      </w:r>
      <w:r w:rsidR="000C17A0">
        <w:rPr>
          <w:rFonts w:asciiTheme="minorHAnsi" w:hAnsiTheme="minorHAnsi" w:cstheme="minorHAnsi"/>
          <w:sz w:val="24"/>
          <w:szCs w:val="24"/>
        </w:rPr>
        <w:t xml:space="preserve">  </w:t>
      </w:r>
    </w:p>
    <w:p w14:paraId="5A47EF31" w14:textId="5F9F6992" w:rsidR="00BB4535" w:rsidRPr="00440B35" w:rsidRDefault="00E33055" w:rsidP="00BB4535">
      <w:pPr>
        <w:pStyle w:val="ASylfaenbodytext"/>
        <w:spacing w:line="280" w:lineRule="exact"/>
        <w:jc w:val="left"/>
        <w:rPr>
          <w:rFonts w:asciiTheme="minorHAnsi" w:hAnsiTheme="minorHAnsi" w:cstheme="minorHAnsi"/>
          <w:sz w:val="24"/>
          <w:szCs w:val="24"/>
        </w:rPr>
      </w:pPr>
      <w:r>
        <w:rPr>
          <w:rFonts w:asciiTheme="minorHAnsi" w:hAnsiTheme="minorHAnsi" w:cstheme="minorHAnsi"/>
          <w:sz w:val="24"/>
          <w:szCs w:val="24"/>
        </w:rPr>
        <w:t>T</w:t>
      </w:r>
      <w:r w:rsidR="00440B35">
        <w:rPr>
          <w:rFonts w:asciiTheme="minorHAnsi" w:hAnsiTheme="minorHAnsi" w:cstheme="minorHAnsi"/>
          <w:sz w:val="24"/>
          <w:szCs w:val="24"/>
        </w:rPr>
        <w:t xml:space="preserve">ours of </w:t>
      </w:r>
      <w:r w:rsidR="00440B35" w:rsidRPr="006B3A69">
        <w:rPr>
          <w:rFonts w:asciiTheme="minorHAnsi" w:hAnsiTheme="minorHAnsi" w:cstheme="minorHAnsi"/>
          <w:i/>
          <w:iCs/>
          <w:sz w:val="24"/>
          <w:szCs w:val="24"/>
        </w:rPr>
        <w:t>Ulster Park</w:t>
      </w:r>
      <w:r w:rsidR="00440B35">
        <w:rPr>
          <w:rFonts w:asciiTheme="minorHAnsi" w:hAnsiTheme="minorHAnsi" w:cstheme="minorHAnsi"/>
          <w:sz w:val="24"/>
          <w:szCs w:val="24"/>
        </w:rPr>
        <w:t xml:space="preserve"> </w:t>
      </w:r>
      <w:r w:rsidR="0086058B">
        <w:rPr>
          <w:rFonts w:asciiTheme="minorHAnsi" w:hAnsiTheme="minorHAnsi" w:cstheme="minorHAnsi"/>
          <w:sz w:val="24"/>
          <w:szCs w:val="24"/>
        </w:rPr>
        <w:t>were held</w:t>
      </w:r>
      <w:r w:rsidR="006B3A69">
        <w:rPr>
          <w:rFonts w:asciiTheme="minorHAnsi" w:hAnsiTheme="minorHAnsi" w:cstheme="minorHAnsi"/>
          <w:sz w:val="24"/>
          <w:szCs w:val="24"/>
        </w:rPr>
        <w:t xml:space="preserve"> from the 1970s</w:t>
      </w:r>
      <w:r>
        <w:rPr>
          <w:rFonts w:asciiTheme="minorHAnsi" w:hAnsiTheme="minorHAnsi" w:cstheme="minorHAnsi"/>
          <w:sz w:val="24"/>
          <w:szCs w:val="24"/>
        </w:rPr>
        <w:t xml:space="preserve"> to raise funds for the BDHS, the then </w:t>
      </w:r>
      <w:r w:rsidR="0086058B">
        <w:rPr>
          <w:rFonts w:asciiTheme="minorHAnsi" w:hAnsiTheme="minorHAnsi" w:cstheme="minorHAnsi"/>
          <w:sz w:val="24"/>
          <w:szCs w:val="24"/>
        </w:rPr>
        <w:t xml:space="preserve">owner Doug Cull being </w:t>
      </w:r>
      <w:r>
        <w:rPr>
          <w:rFonts w:asciiTheme="minorHAnsi" w:hAnsiTheme="minorHAnsi" w:cstheme="minorHAnsi"/>
          <w:sz w:val="24"/>
          <w:szCs w:val="24"/>
        </w:rPr>
        <w:t>our Society’s</w:t>
      </w:r>
      <w:r w:rsidR="00FF1033">
        <w:rPr>
          <w:rFonts w:asciiTheme="minorHAnsi" w:hAnsiTheme="minorHAnsi" w:cstheme="minorHAnsi"/>
          <w:sz w:val="24"/>
          <w:szCs w:val="24"/>
        </w:rPr>
        <w:t xml:space="preserve"> </w:t>
      </w:r>
      <w:r w:rsidR="0086058B">
        <w:rPr>
          <w:rFonts w:asciiTheme="minorHAnsi" w:hAnsiTheme="minorHAnsi" w:cstheme="minorHAnsi"/>
          <w:sz w:val="24"/>
          <w:szCs w:val="24"/>
        </w:rPr>
        <w:t xml:space="preserve">President for </w:t>
      </w:r>
      <w:r w:rsidR="00FF1033">
        <w:rPr>
          <w:rFonts w:asciiTheme="minorHAnsi" w:hAnsiTheme="minorHAnsi" w:cstheme="minorHAnsi"/>
          <w:sz w:val="24"/>
          <w:szCs w:val="24"/>
        </w:rPr>
        <w:t>most of that decade</w:t>
      </w:r>
      <w:r w:rsidR="00440B35">
        <w:rPr>
          <w:rFonts w:asciiTheme="minorHAnsi" w:hAnsiTheme="minorHAnsi" w:cstheme="minorHAnsi"/>
          <w:sz w:val="24"/>
          <w:szCs w:val="24"/>
        </w:rPr>
        <w:t xml:space="preserve">. </w:t>
      </w:r>
      <w:r w:rsidR="00BB4535">
        <w:rPr>
          <w:rFonts w:asciiTheme="minorHAnsi" w:hAnsiTheme="minorHAnsi" w:cstheme="minorHAnsi"/>
        </w:rPr>
        <w:br w:type="page"/>
      </w:r>
    </w:p>
    <w:p w14:paraId="41E2CEFB" w14:textId="433B7017" w:rsidR="009B1AC6" w:rsidRDefault="002839B7" w:rsidP="00922D9A">
      <w:pPr>
        <w:pStyle w:val="ArticleHeading1"/>
        <w:spacing w:after="60"/>
        <w:rPr>
          <w:rFonts w:asciiTheme="minorHAnsi" w:hAnsiTheme="minorHAnsi" w:cstheme="minorHAnsi"/>
        </w:rPr>
      </w:pPr>
      <w:r>
        <w:rPr>
          <w:rFonts w:asciiTheme="minorHAnsi" w:hAnsiTheme="minorHAnsi" w:cstheme="minorHAnsi"/>
        </w:rPr>
        <w:lastRenderedPageBreak/>
        <w:t xml:space="preserve">The two sons of </w:t>
      </w:r>
      <w:r w:rsidR="005B11EB">
        <w:rPr>
          <w:rFonts w:asciiTheme="minorHAnsi" w:hAnsiTheme="minorHAnsi" w:cstheme="minorHAnsi"/>
        </w:rPr>
        <w:t>Etienne</w:t>
      </w:r>
      <w:r w:rsidR="00E42D11">
        <w:rPr>
          <w:rFonts w:asciiTheme="minorHAnsi" w:hAnsiTheme="minorHAnsi" w:cstheme="minorHAnsi"/>
        </w:rPr>
        <w:t xml:space="preserve"> </w:t>
      </w:r>
      <w:r>
        <w:rPr>
          <w:rFonts w:asciiTheme="minorHAnsi" w:hAnsiTheme="minorHAnsi" w:cstheme="minorHAnsi"/>
        </w:rPr>
        <w:t>and</w:t>
      </w:r>
      <w:r w:rsidR="00E42D11">
        <w:rPr>
          <w:rFonts w:asciiTheme="minorHAnsi" w:hAnsiTheme="minorHAnsi" w:cstheme="minorHAnsi"/>
        </w:rPr>
        <w:t xml:space="preserve"> Clara </w:t>
      </w:r>
      <w:r>
        <w:rPr>
          <w:rFonts w:asciiTheme="minorHAnsi" w:hAnsiTheme="minorHAnsi" w:cstheme="minorHAnsi"/>
        </w:rPr>
        <w:br/>
      </w:r>
      <w:r w:rsidR="00B7543B">
        <w:rPr>
          <w:rFonts w:asciiTheme="minorHAnsi" w:hAnsiTheme="minorHAnsi" w:cstheme="minorHAnsi"/>
        </w:rPr>
        <w:t>de Mestre</w:t>
      </w:r>
      <w:r w:rsidR="00E42D11">
        <w:rPr>
          <w:rFonts w:asciiTheme="minorHAnsi" w:hAnsiTheme="minorHAnsi" w:cstheme="minorHAnsi"/>
        </w:rPr>
        <w:t xml:space="preserve"> who</w:t>
      </w:r>
      <w:r w:rsidR="00B7543B">
        <w:rPr>
          <w:rFonts w:asciiTheme="minorHAnsi" w:hAnsiTheme="minorHAnsi" w:cstheme="minorHAnsi"/>
        </w:rPr>
        <w:t xml:space="preserve"> served in </w:t>
      </w:r>
      <w:r w:rsidR="004E1EDF">
        <w:rPr>
          <w:rFonts w:asciiTheme="minorHAnsi" w:hAnsiTheme="minorHAnsi" w:cstheme="minorHAnsi"/>
        </w:rPr>
        <w:t xml:space="preserve">the </w:t>
      </w:r>
      <w:r w:rsidR="00B7543B">
        <w:rPr>
          <w:rFonts w:asciiTheme="minorHAnsi" w:hAnsiTheme="minorHAnsi" w:cstheme="minorHAnsi"/>
        </w:rPr>
        <w:t>Boer War</w:t>
      </w:r>
    </w:p>
    <w:bookmarkEnd w:id="4"/>
    <w:p w14:paraId="30B28F52" w14:textId="4F4DD9D4" w:rsidR="00AB09C8" w:rsidRDefault="00A62434" w:rsidP="00AB09C8">
      <w:pPr>
        <w:spacing w:before="180" w:line="280" w:lineRule="exact"/>
        <w:rPr>
          <w:rFonts w:asciiTheme="minorHAnsi" w:hAnsiTheme="minorHAnsi" w:cstheme="minorHAnsi"/>
        </w:rPr>
      </w:pPr>
      <w:r>
        <w:rPr>
          <w:rFonts w:asciiTheme="minorHAnsi" w:hAnsiTheme="minorHAnsi" w:cstheme="minorHAnsi"/>
          <w:b/>
          <w:bCs/>
        </w:rPr>
        <w:t>“</w:t>
      </w:r>
      <w:r w:rsidR="005B11EB" w:rsidRPr="005B11EB">
        <w:rPr>
          <w:rFonts w:asciiTheme="minorHAnsi" w:hAnsiTheme="minorHAnsi" w:cstheme="minorHAnsi"/>
          <w:b/>
          <w:bCs/>
        </w:rPr>
        <w:t>Forgotten Soldiers</w:t>
      </w:r>
      <w:r>
        <w:rPr>
          <w:rFonts w:asciiTheme="minorHAnsi" w:hAnsiTheme="minorHAnsi" w:cstheme="minorHAnsi"/>
          <w:b/>
          <w:bCs/>
        </w:rPr>
        <w:t>”</w:t>
      </w:r>
      <w:r w:rsidR="004E1EDF">
        <w:rPr>
          <w:rFonts w:asciiTheme="minorHAnsi" w:hAnsiTheme="minorHAnsi" w:cstheme="minorHAnsi"/>
          <w:b/>
          <w:bCs/>
        </w:rPr>
        <w:t xml:space="preserve"> </w:t>
      </w:r>
      <w:r w:rsidR="00C829A2">
        <w:rPr>
          <w:rFonts w:asciiTheme="minorHAnsi" w:hAnsiTheme="minorHAnsi" w:cstheme="minorHAnsi"/>
        </w:rPr>
        <w:t xml:space="preserve">was </w:t>
      </w:r>
      <w:r>
        <w:rPr>
          <w:rFonts w:asciiTheme="minorHAnsi" w:hAnsiTheme="minorHAnsi" w:cstheme="minorHAnsi"/>
        </w:rPr>
        <w:t xml:space="preserve">published by </w:t>
      </w:r>
      <w:r w:rsidR="006B0446">
        <w:rPr>
          <w:rFonts w:asciiTheme="minorHAnsi" w:hAnsiTheme="minorHAnsi" w:cstheme="minorHAnsi"/>
        </w:rPr>
        <w:t>our Society</w:t>
      </w:r>
      <w:r w:rsidR="002839B7">
        <w:rPr>
          <w:rFonts w:asciiTheme="minorHAnsi" w:hAnsiTheme="minorHAnsi" w:cstheme="minorHAnsi"/>
        </w:rPr>
        <w:t xml:space="preserve"> in </w:t>
      </w:r>
      <w:r w:rsidR="002839B7" w:rsidRPr="006B0446">
        <w:rPr>
          <w:rFonts w:asciiTheme="minorHAnsi" w:hAnsiTheme="minorHAnsi" w:cstheme="minorHAnsi"/>
        </w:rPr>
        <w:t>20</w:t>
      </w:r>
      <w:r w:rsidR="006B0446">
        <w:rPr>
          <w:rFonts w:asciiTheme="minorHAnsi" w:hAnsiTheme="minorHAnsi" w:cstheme="minorHAnsi"/>
        </w:rPr>
        <w:t>14</w:t>
      </w:r>
      <w:r>
        <w:rPr>
          <w:rFonts w:asciiTheme="minorHAnsi" w:hAnsiTheme="minorHAnsi" w:cstheme="minorHAnsi"/>
        </w:rPr>
        <w:t xml:space="preserve">. </w:t>
      </w:r>
      <w:r w:rsidR="00C829A2">
        <w:rPr>
          <w:rFonts w:asciiTheme="minorHAnsi" w:hAnsiTheme="minorHAnsi" w:cstheme="minorHAnsi"/>
        </w:rPr>
        <w:t xml:space="preserve"> </w:t>
      </w:r>
      <w:r w:rsidR="00AB09C8" w:rsidRPr="00AB09C8">
        <w:rPr>
          <w:rFonts w:asciiTheme="minorHAnsi" w:hAnsiTheme="minorHAnsi" w:cstheme="minorHAnsi"/>
        </w:rPr>
        <w:t>Updated and expanded by Janet Black, the book builds on work by the late Colin Sproul</w:t>
      </w:r>
      <w:r w:rsidR="00AB09C8">
        <w:rPr>
          <w:rFonts w:asciiTheme="minorHAnsi" w:hAnsiTheme="minorHAnsi" w:cstheme="minorHAnsi"/>
        </w:rPr>
        <w:t>e</w:t>
      </w:r>
      <w:r w:rsidR="00AB09C8" w:rsidRPr="00AB09C8">
        <w:rPr>
          <w:rFonts w:asciiTheme="minorHAnsi" w:hAnsiTheme="minorHAnsi" w:cstheme="minorHAnsi"/>
        </w:rPr>
        <w:t xml:space="preserve">. </w:t>
      </w:r>
      <w:r w:rsidR="00E33055">
        <w:rPr>
          <w:rFonts w:asciiTheme="minorHAnsi" w:hAnsiTheme="minorHAnsi" w:cstheme="minorHAnsi"/>
        </w:rPr>
        <w:t xml:space="preserve"> </w:t>
      </w:r>
      <w:r w:rsidR="00AB09C8">
        <w:rPr>
          <w:rFonts w:asciiTheme="minorHAnsi" w:hAnsiTheme="minorHAnsi" w:cstheme="minorHAnsi"/>
        </w:rPr>
        <w:t xml:space="preserve">It provides details </w:t>
      </w:r>
      <w:r w:rsidR="00AB09C8" w:rsidRPr="00A62434">
        <w:rPr>
          <w:rFonts w:asciiTheme="minorHAnsi" w:hAnsiTheme="minorHAnsi" w:cstheme="minorHAnsi"/>
        </w:rPr>
        <w:t>about the</w:t>
      </w:r>
      <w:r w:rsidR="00AB09C8">
        <w:rPr>
          <w:rFonts w:asciiTheme="minorHAnsi" w:hAnsiTheme="minorHAnsi" w:cstheme="minorHAnsi"/>
          <w:b/>
          <w:bCs/>
        </w:rPr>
        <w:t xml:space="preserve"> </w:t>
      </w:r>
      <w:r w:rsidR="00AB09C8" w:rsidRPr="00A62434">
        <w:rPr>
          <w:rFonts w:asciiTheme="minorHAnsi" w:hAnsiTheme="minorHAnsi" w:cstheme="minorHAnsi"/>
        </w:rPr>
        <w:t>m</w:t>
      </w:r>
      <w:r w:rsidR="00AB09C8" w:rsidRPr="005B11EB">
        <w:rPr>
          <w:rFonts w:asciiTheme="minorHAnsi" w:hAnsiTheme="minorHAnsi" w:cstheme="minorHAnsi"/>
        </w:rPr>
        <w:t xml:space="preserve">en and </w:t>
      </w:r>
      <w:r w:rsidR="00AB09C8">
        <w:rPr>
          <w:rFonts w:asciiTheme="minorHAnsi" w:hAnsiTheme="minorHAnsi" w:cstheme="minorHAnsi"/>
        </w:rPr>
        <w:t>w</w:t>
      </w:r>
      <w:r w:rsidR="00AB09C8" w:rsidRPr="005B11EB">
        <w:rPr>
          <w:rFonts w:asciiTheme="minorHAnsi" w:hAnsiTheme="minorHAnsi" w:cstheme="minorHAnsi"/>
        </w:rPr>
        <w:t xml:space="preserve">omen </w:t>
      </w:r>
      <w:r w:rsidR="00AB09C8">
        <w:rPr>
          <w:rFonts w:asciiTheme="minorHAnsi" w:hAnsiTheme="minorHAnsi" w:cstheme="minorHAnsi"/>
        </w:rPr>
        <w:t xml:space="preserve">from the </w:t>
      </w:r>
      <w:r w:rsidR="00AB09C8" w:rsidRPr="005B11EB">
        <w:rPr>
          <w:rFonts w:asciiTheme="minorHAnsi" w:hAnsiTheme="minorHAnsi" w:cstheme="minorHAnsi"/>
        </w:rPr>
        <w:t>Southern Highlands</w:t>
      </w:r>
      <w:r w:rsidR="00AB09C8">
        <w:rPr>
          <w:rFonts w:asciiTheme="minorHAnsi" w:hAnsiTheme="minorHAnsi" w:cstheme="minorHAnsi"/>
        </w:rPr>
        <w:t xml:space="preserve"> </w:t>
      </w:r>
      <w:r w:rsidR="00AB09C8" w:rsidRPr="005B11EB">
        <w:rPr>
          <w:rFonts w:asciiTheme="minorHAnsi" w:hAnsiTheme="minorHAnsi" w:cstheme="minorHAnsi"/>
        </w:rPr>
        <w:t>who served in the Boer War, 1899 to 1902</w:t>
      </w:r>
      <w:r w:rsidR="00AB09C8">
        <w:rPr>
          <w:rFonts w:asciiTheme="minorHAnsi" w:hAnsiTheme="minorHAnsi" w:cstheme="minorHAnsi"/>
        </w:rPr>
        <w:t>.</w:t>
      </w:r>
      <w:r w:rsidR="00AB09C8" w:rsidRPr="00AB09C8">
        <w:rPr>
          <w:rFonts w:asciiTheme="minorHAnsi" w:hAnsiTheme="minorHAnsi" w:cstheme="minorHAnsi"/>
        </w:rPr>
        <w:t xml:space="preserve"> </w:t>
      </w:r>
      <w:r w:rsidR="00AB09C8">
        <w:rPr>
          <w:rFonts w:asciiTheme="minorHAnsi" w:hAnsiTheme="minorHAnsi" w:cstheme="minorHAnsi"/>
        </w:rPr>
        <w:t xml:space="preserve"> Presented </w:t>
      </w:r>
      <w:r w:rsidR="00E33055">
        <w:rPr>
          <w:rFonts w:asciiTheme="minorHAnsi" w:hAnsiTheme="minorHAnsi" w:cstheme="minorHAnsi"/>
        </w:rPr>
        <w:t>below</w:t>
      </w:r>
      <w:r w:rsidR="00AB09C8">
        <w:rPr>
          <w:rFonts w:asciiTheme="minorHAnsi" w:hAnsiTheme="minorHAnsi" w:cstheme="minorHAnsi"/>
        </w:rPr>
        <w:t xml:space="preserve"> are e</w:t>
      </w:r>
      <w:r w:rsidR="00AB09C8" w:rsidRPr="002839B7">
        <w:rPr>
          <w:rFonts w:asciiTheme="minorHAnsi" w:hAnsiTheme="minorHAnsi" w:cstheme="minorHAnsi"/>
        </w:rPr>
        <w:t>xtracts from</w:t>
      </w:r>
      <w:r w:rsidR="00AB09C8">
        <w:rPr>
          <w:rFonts w:asciiTheme="minorHAnsi" w:hAnsiTheme="minorHAnsi" w:cstheme="minorHAnsi"/>
          <w:b/>
          <w:bCs/>
        </w:rPr>
        <w:t xml:space="preserve"> </w:t>
      </w:r>
      <w:r w:rsidR="00AB09C8" w:rsidRPr="008D3C3F">
        <w:rPr>
          <w:rFonts w:asciiTheme="minorHAnsi" w:hAnsiTheme="minorHAnsi" w:cstheme="minorHAnsi"/>
        </w:rPr>
        <w:t xml:space="preserve">the </w:t>
      </w:r>
      <w:r w:rsidR="00AB09C8">
        <w:rPr>
          <w:rFonts w:asciiTheme="minorHAnsi" w:hAnsiTheme="minorHAnsi" w:cstheme="minorHAnsi"/>
        </w:rPr>
        <w:t>two de Mestre entries in the book.</w:t>
      </w:r>
    </w:p>
    <w:p w14:paraId="315C65FC" w14:textId="77777777" w:rsidR="005B11EB" w:rsidRPr="005B11EB" w:rsidRDefault="005B11EB" w:rsidP="008D3C3F">
      <w:pPr>
        <w:spacing w:before="120" w:line="280" w:lineRule="exact"/>
        <w:rPr>
          <w:rFonts w:asciiTheme="minorHAnsi" w:hAnsiTheme="minorHAnsi" w:cstheme="minorHAnsi"/>
        </w:rPr>
      </w:pPr>
      <w:r w:rsidRPr="005B11EB">
        <w:rPr>
          <w:rFonts w:asciiTheme="minorHAnsi" w:hAnsiTheme="minorHAnsi" w:cstheme="minorHAnsi"/>
          <w:b/>
          <w:bCs/>
        </w:rPr>
        <w:t>De Mestre, John Charles Prosper</w:t>
      </w:r>
      <w:r w:rsidRPr="005B11EB">
        <w:rPr>
          <w:rFonts w:asciiTheme="minorHAnsi" w:hAnsiTheme="minorHAnsi" w:cstheme="minorHAnsi"/>
        </w:rPr>
        <w:t xml:space="preserve">, No 187, Trooper, “B” Squadron. Born in 1879 to Etienne and Clara (nee Rowe) at </w:t>
      </w:r>
      <w:r w:rsidRPr="005B11EB">
        <w:rPr>
          <w:rFonts w:asciiTheme="minorHAnsi" w:hAnsiTheme="minorHAnsi" w:cstheme="minorHAnsi"/>
          <w:i/>
          <w:iCs/>
        </w:rPr>
        <w:t>Terrara</w:t>
      </w:r>
      <w:r w:rsidRPr="005B11EB">
        <w:rPr>
          <w:rFonts w:asciiTheme="minorHAnsi" w:hAnsiTheme="minorHAnsi" w:cstheme="minorHAnsi"/>
        </w:rPr>
        <w:t>, Shoalhaven.</w:t>
      </w:r>
    </w:p>
    <w:p w14:paraId="40C148B1" w14:textId="087111F2" w:rsidR="005B11EB" w:rsidRDefault="005B11EB" w:rsidP="005B11EB">
      <w:pPr>
        <w:spacing w:before="120" w:line="280" w:lineRule="exact"/>
        <w:rPr>
          <w:rFonts w:asciiTheme="minorHAnsi" w:hAnsiTheme="minorHAnsi" w:cstheme="minorHAnsi"/>
        </w:rPr>
      </w:pPr>
      <w:r w:rsidRPr="005B11EB">
        <w:rPr>
          <w:rFonts w:asciiTheme="minorHAnsi" w:hAnsiTheme="minorHAnsi" w:cstheme="minorHAnsi"/>
        </w:rPr>
        <w:t xml:space="preserve">When John enlisted, his attestation papers said he was single, working as a farmer and his next-of-kin was given as his father at </w:t>
      </w:r>
      <w:r w:rsidRPr="005B11EB">
        <w:rPr>
          <w:rFonts w:asciiTheme="minorHAnsi" w:hAnsiTheme="minorHAnsi" w:cstheme="minorHAnsi"/>
          <w:i/>
          <w:iCs/>
        </w:rPr>
        <w:t>Mt Valdemar</w:t>
      </w:r>
      <w:r w:rsidRPr="005B11EB">
        <w:rPr>
          <w:rFonts w:asciiTheme="minorHAnsi" w:hAnsiTheme="minorHAnsi" w:cstheme="minorHAnsi"/>
        </w:rPr>
        <w:t xml:space="preserve">, Sutton Forest. During his time in South Africa, according to family stories, John achieved some success as an amateur jockey. </w:t>
      </w:r>
    </w:p>
    <w:p w14:paraId="0D58C728" w14:textId="109769E7" w:rsidR="00A62434" w:rsidRDefault="00A62434" w:rsidP="005B11EB">
      <w:pPr>
        <w:spacing w:before="120" w:line="280" w:lineRule="exact"/>
        <w:rPr>
          <w:rFonts w:asciiTheme="minorHAnsi" w:hAnsiTheme="minorHAnsi" w:cstheme="minorHAnsi"/>
        </w:rPr>
      </w:pPr>
      <w:r w:rsidRPr="005B11EB">
        <w:rPr>
          <w:rFonts w:asciiTheme="minorHAnsi" w:hAnsiTheme="minorHAnsi" w:cstheme="minorHAnsi"/>
        </w:rPr>
        <w:t xml:space="preserve">After the war </w:t>
      </w:r>
      <w:r>
        <w:rPr>
          <w:rFonts w:asciiTheme="minorHAnsi" w:hAnsiTheme="minorHAnsi" w:cstheme="minorHAnsi"/>
        </w:rPr>
        <w:t>John</w:t>
      </w:r>
      <w:r w:rsidRPr="005B11EB">
        <w:rPr>
          <w:rFonts w:asciiTheme="minorHAnsi" w:hAnsiTheme="minorHAnsi" w:cstheme="minorHAnsi"/>
        </w:rPr>
        <w:t xml:space="preserve"> moved to England and worked as a small-arms instructor at Hythe, Kent</w:t>
      </w:r>
      <w:r w:rsidR="006B0446">
        <w:rPr>
          <w:rFonts w:asciiTheme="minorHAnsi" w:hAnsiTheme="minorHAnsi" w:cstheme="minorHAnsi"/>
        </w:rPr>
        <w:t>, l</w:t>
      </w:r>
      <w:r w:rsidRPr="005B11EB">
        <w:rPr>
          <w:rFonts w:asciiTheme="minorHAnsi" w:hAnsiTheme="minorHAnsi" w:cstheme="minorHAnsi"/>
        </w:rPr>
        <w:t>ater join</w:t>
      </w:r>
      <w:r w:rsidR="006B0446">
        <w:rPr>
          <w:rFonts w:asciiTheme="minorHAnsi" w:hAnsiTheme="minorHAnsi" w:cstheme="minorHAnsi"/>
        </w:rPr>
        <w:t>ing</w:t>
      </w:r>
      <w:r w:rsidRPr="005B11EB">
        <w:rPr>
          <w:rFonts w:asciiTheme="minorHAnsi" w:hAnsiTheme="minorHAnsi" w:cstheme="minorHAnsi"/>
        </w:rPr>
        <w:t xml:space="preserve"> the Westmoreland Cumberland Yeomanry and saw service in Ireland during the 1915 Easter uprising.  He was gazetted as 2</w:t>
      </w:r>
      <w:r w:rsidRPr="005B11EB">
        <w:rPr>
          <w:rFonts w:asciiTheme="minorHAnsi" w:hAnsiTheme="minorHAnsi" w:cstheme="minorHAnsi"/>
          <w:vertAlign w:val="superscript"/>
        </w:rPr>
        <w:t>nd</w:t>
      </w:r>
      <w:r w:rsidRPr="005B11EB">
        <w:rPr>
          <w:rFonts w:asciiTheme="minorHAnsi" w:hAnsiTheme="minorHAnsi" w:cstheme="minorHAnsi"/>
        </w:rPr>
        <w:t xml:space="preserve"> Lieutenant in November 1915 and commissioned Captain in May 1918. </w:t>
      </w:r>
    </w:p>
    <w:p w14:paraId="31C8F59A" w14:textId="77777777" w:rsidR="00DC63D7" w:rsidRDefault="00A62434" w:rsidP="005B11EB">
      <w:pPr>
        <w:spacing w:before="120" w:line="280" w:lineRule="exact"/>
        <w:rPr>
          <w:rFonts w:asciiTheme="minorHAnsi" w:hAnsiTheme="minorHAnsi" w:cstheme="minorHAnsi"/>
        </w:rPr>
      </w:pPr>
      <w:r w:rsidRPr="005B11EB">
        <w:rPr>
          <w:rFonts w:asciiTheme="minorHAnsi" w:hAnsiTheme="minorHAnsi" w:cstheme="minorHAnsi"/>
        </w:rPr>
        <w:t xml:space="preserve">John married Mollie (Mary Isobel) Persse in 1915 and they had three children. </w:t>
      </w:r>
      <w:r w:rsidR="005B11EB" w:rsidRPr="005B11EB">
        <w:rPr>
          <w:rFonts w:asciiTheme="minorHAnsi" w:hAnsiTheme="minorHAnsi" w:cstheme="minorHAnsi"/>
        </w:rPr>
        <w:t>In 1919 he was appointed custodian of the abbey ruins at Titchfield Abbey.</w:t>
      </w:r>
    </w:p>
    <w:p w14:paraId="520E8777" w14:textId="65BD7F49" w:rsidR="005B11EB" w:rsidRDefault="005B11EB" w:rsidP="005B11EB">
      <w:pPr>
        <w:spacing w:before="120" w:line="280" w:lineRule="exact"/>
        <w:rPr>
          <w:rFonts w:asciiTheme="minorHAnsi" w:hAnsiTheme="minorHAnsi" w:cstheme="minorHAnsi"/>
        </w:rPr>
      </w:pPr>
      <w:r w:rsidRPr="005B11EB">
        <w:rPr>
          <w:rFonts w:asciiTheme="minorHAnsi" w:hAnsiTheme="minorHAnsi" w:cstheme="minorHAnsi"/>
        </w:rPr>
        <w:t>From 1922 he was a tenant dairy farmer at Newnham Grange, Northamptonshire until he was ruined after an outbreak of foot and mouth disease. Later he worked for the Greyhound Racing Association. Both John and his wife died in 1957 in Birmingham.</w:t>
      </w:r>
    </w:p>
    <w:p w14:paraId="126FBFEB" w14:textId="431857E1" w:rsidR="005B11EB" w:rsidRPr="005B11EB" w:rsidRDefault="005B11EB" w:rsidP="008D3C3F">
      <w:pPr>
        <w:spacing w:before="240" w:line="280" w:lineRule="exact"/>
        <w:rPr>
          <w:rFonts w:asciiTheme="minorHAnsi" w:hAnsiTheme="minorHAnsi" w:cstheme="minorHAnsi"/>
        </w:rPr>
      </w:pPr>
      <w:r w:rsidRPr="005B11EB">
        <w:rPr>
          <w:rFonts w:asciiTheme="minorHAnsi" w:hAnsiTheme="minorHAnsi" w:cstheme="minorHAnsi"/>
          <w:b/>
          <w:bCs/>
        </w:rPr>
        <w:t>De Mestre, Hurtle Edwin</w:t>
      </w:r>
      <w:r w:rsidRPr="005B11EB">
        <w:rPr>
          <w:rFonts w:asciiTheme="minorHAnsi" w:hAnsiTheme="minorHAnsi" w:cstheme="minorHAnsi"/>
        </w:rPr>
        <w:t>, No 194</w:t>
      </w:r>
      <w:r w:rsidR="00A62434">
        <w:rPr>
          <w:rFonts w:asciiTheme="minorHAnsi" w:hAnsiTheme="minorHAnsi" w:cstheme="minorHAnsi"/>
        </w:rPr>
        <w:t>,</w:t>
      </w:r>
      <w:r w:rsidRPr="005B11EB">
        <w:rPr>
          <w:rFonts w:asciiTheme="minorHAnsi" w:hAnsiTheme="minorHAnsi" w:cstheme="minorHAnsi"/>
        </w:rPr>
        <w:t xml:space="preserve"> Trooper, “D” Squadron. Born in 1881 to Etienne and Clara (nee Rowe) at </w:t>
      </w:r>
      <w:r w:rsidRPr="005B11EB">
        <w:rPr>
          <w:rFonts w:asciiTheme="minorHAnsi" w:hAnsiTheme="minorHAnsi" w:cstheme="minorHAnsi"/>
          <w:i/>
          <w:iCs/>
        </w:rPr>
        <w:t>Terrara</w:t>
      </w:r>
      <w:r w:rsidRPr="005B11EB">
        <w:rPr>
          <w:rFonts w:asciiTheme="minorHAnsi" w:hAnsiTheme="minorHAnsi" w:cstheme="minorHAnsi"/>
        </w:rPr>
        <w:t>, Shoalhaven. He was the younger brother of John Charles (cited above).</w:t>
      </w:r>
    </w:p>
    <w:p w14:paraId="64224C1F" w14:textId="2E1879D5" w:rsidR="005B11EB" w:rsidRPr="005B11EB" w:rsidRDefault="005B11EB" w:rsidP="005B11EB">
      <w:pPr>
        <w:spacing w:before="120" w:line="280" w:lineRule="exact"/>
        <w:rPr>
          <w:rFonts w:asciiTheme="minorHAnsi" w:hAnsiTheme="minorHAnsi" w:cstheme="minorHAnsi"/>
        </w:rPr>
      </w:pPr>
      <w:r w:rsidRPr="005B11EB">
        <w:rPr>
          <w:rFonts w:asciiTheme="minorHAnsi" w:hAnsiTheme="minorHAnsi" w:cstheme="minorHAnsi"/>
        </w:rPr>
        <w:t xml:space="preserve">Although Hurtle originally enlisted as a trooper he had already been promoted to corporal by the time the troops embarked for South Africa on 28 February 1900. After distinguishing himself at the battle of Rustenburg, Hurtle was promoted to sergeant on </w:t>
      </w:r>
      <w:r w:rsidR="00FC12CE">
        <w:rPr>
          <w:rFonts w:asciiTheme="minorHAnsi" w:hAnsiTheme="minorHAnsi" w:cstheme="minorHAnsi"/>
        </w:rPr>
        <w:br/>
      </w:r>
      <w:r w:rsidRPr="005B11EB">
        <w:rPr>
          <w:rFonts w:asciiTheme="minorHAnsi" w:hAnsiTheme="minorHAnsi" w:cstheme="minorHAnsi"/>
        </w:rPr>
        <w:t>26 March 1901 and to lieutenant on 8 May 1901.</w:t>
      </w:r>
    </w:p>
    <w:p w14:paraId="12CF327B" w14:textId="2C06CA9C" w:rsidR="005B11EB" w:rsidRDefault="005B11EB" w:rsidP="005B11EB">
      <w:pPr>
        <w:spacing w:before="120" w:line="280" w:lineRule="exact"/>
        <w:rPr>
          <w:rFonts w:asciiTheme="minorHAnsi" w:hAnsiTheme="minorHAnsi" w:cstheme="minorHAnsi"/>
        </w:rPr>
      </w:pPr>
      <w:r w:rsidRPr="005B11EB">
        <w:rPr>
          <w:rFonts w:asciiTheme="minorHAnsi" w:hAnsiTheme="minorHAnsi" w:cstheme="minorHAnsi"/>
        </w:rPr>
        <w:t xml:space="preserve">At this </w:t>
      </w:r>
      <w:r w:rsidR="00AE16AA" w:rsidRPr="005B11EB">
        <w:rPr>
          <w:rFonts w:asciiTheme="minorHAnsi" w:hAnsiTheme="minorHAnsi" w:cstheme="minorHAnsi"/>
        </w:rPr>
        <w:t>time,</w:t>
      </w:r>
      <w:r w:rsidRPr="005B11EB">
        <w:rPr>
          <w:rFonts w:asciiTheme="minorHAnsi" w:hAnsiTheme="minorHAnsi" w:cstheme="minorHAnsi"/>
        </w:rPr>
        <w:t xml:space="preserve"> he was transferred to the 2</w:t>
      </w:r>
      <w:r w:rsidRPr="005B11EB">
        <w:rPr>
          <w:rFonts w:asciiTheme="minorHAnsi" w:hAnsiTheme="minorHAnsi" w:cstheme="minorHAnsi"/>
          <w:vertAlign w:val="superscript"/>
        </w:rPr>
        <w:t>nd</w:t>
      </w:r>
      <w:r w:rsidRPr="005B11EB">
        <w:rPr>
          <w:rFonts w:asciiTheme="minorHAnsi" w:hAnsiTheme="minorHAnsi" w:cstheme="minorHAnsi"/>
        </w:rPr>
        <w:t xml:space="preserve"> NSW Mounted Rifles and ended the war as a lieutenant and adjutant with the 3</w:t>
      </w:r>
      <w:r w:rsidRPr="005B11EB">
        <w:rPr>
          <w:rFonts w:asciiTheme="minorHAnsi" w:hAnsiTheme="minorHAnsi" w:cstheme="minorHAnsi"/>
          <w:vertAlign w:val="superscript"/>
        </w:rPr>
        <w:t>rd</w:t>
      </w:r>
      <w:r w:rsidRPr="005B11EB">
        <w:rPr>
          <w:rFonts w:asciiTheme="minorHAnsi" w:hAnsiTheme="minorHAnsi" w:cstheme="minorHAnsi"/>
        </w:rPr>
        <w:t xml:space="preserve"> NSW Imperial Bushmen. </w:t>
      </w:r>
    </w:p>
    <w:p w14:paraId="31D05DC5" w14:textId="3EE24D69" w:rsidR="005B11EB" w:rsidRPr="005B11EB" w:rsidRDefault="005B11EB" w:rsidP="005B11EB">
      <w:pPr>
        <w:spacing w:before="120" w:line="280" w:lineRule="exact"/>
        <w:rPr>
          <w:rFonts w:asciiTheme="minorHAnsi" w:hAnsiTheme="minorHAnsi" w:cstheme="minorHAnsi"/>
        </w:rPr>
      </w:pPr>
      <w:r w:rsidRPr="005B11EB">
        <w:rPr>
          <w:rFonts w:asciiTheme="minorHAnsi" w:hAnsiTheme="minorHAnsi" w:cstheme="minorHAnsi"/>
        </w:rPr>
        <w:t xml:space="preserve">An item published in the </w:t>
      </w:r>
      <w:r w:rsidRPr="005B11EB">
        <w:rPr>
          <w:rFonts w:asciiTheme="minorHAnsi" w:hAnsiTheme="minorHAnsi" w:cstheme="minorHAnsi"/>
          <w:i/>
          <w:iCs/>
        </w:rPr>
        <w:t>Mittagong Express</w:t>
      </w:r>
      <w:r w:rsidRPr="005B11EB">
        <w:rPr>
          <w:rFonts w:asciiTheme="minorHAnsi" w:hAnsiTheme="minorHAnsi" w:cstheme="minorHAnsi"/>
        </w:rPr>
        <w:t xml:space="preserve"> </w:t>
      </w:r>
      <w:r w:rsidR="00A62434">
        <w:rPr>
          <w:rFonts w:asciiTheme="minorHAnsi" w:hAnsiTheme="minorHAnsi" w:cstheme="minorHAnsi"/>
        </w:rPr>
        <w:t>in</w:t>
      </w:r>
      <w:r w:rsidRPr="005B11EB">
        <w:rPr>
          <w:rFonts w:asciiTheme="minorHAnsi" w:hAnsiTheme="minorHAnsi" w:cstheme="minorHAnsi"/>
        </w:rPr>
        <w:t xml:space="preserve"> September 1902 indicates some of </w:t>
      </w:r>
      <w:r w:rsidR="00C0227E">
        <w:rPr>
          <w:rFonts w:asciiTheme="minorHAnsi" w:hAnsiTheme="minorHAnsi" w:cstheme="minorHAnsi"/>
        </w:rPr>
        <w:t>Hurtle’s</w:t>
      </w:r>
      <w:r w:rsidRPr="005B11EB">
        <w:rPr>
          <w:rFonts w:asciiTheme="minorHAnsi" w:hAnsiTheme="minorHAnsi" w:cstheme="minorHAnsi"/>
        </w:rPr>
        <w:t xml:space="preserve"> other (non-military) activities:</w:t>
      </w:r>
    </w:p>
    <w:p w14:paraId="53068075" w14:textId="4239A1B8" w:rsidR="006B0446" w:rsidRPr="005B11EB" w:rsidRDefault="006B0446" w:rsidP="00DC63D7">
      <w:pPr>
        <w:spacing w:before="120"/>
        <w:jc w:val="center"/>
        <w:rPr>
          <w:rFonts w:asciiTheme="minorHAnsi" w:hAnsiTheme="minorHAnsi" w:cstheme="minorHAnsi"/>
        </w:rPr>
      </w:pPr>
      <w:r>
        <w:rPr>
          <w:rFonts w:asciiTheme="minorHAnsi" w:hAnsiTheme="minorHAnsi" w:cstheme="minorHAnsi"/>
          <w:noProof/>
        </w:rPr>
        <w:drawing>
          <wp:inline distT="0" distB="0" distL="0" distR="0" wp14:anchorId="37FDE171" wp14:editId="2C2F7876">
            <wp:extent cx="2651125" cy="2876604"/>
            <wp:effectExtent l="19050" t="19050" r="15875" b="19050"/>
            <wp:docPr id="19" name="Picture 19" descr="A person riding a hor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erson riding a horse&#10;&#10;Description automatically generated with medium confidence"/>
                    <pic:cNvPicPr/>
                  </pic:nvPicPr>
                  <pic:blipFill>
                    <a:blip r:embed="rId36"/>
                    <a:stretch>
                      <a:fillRect/>
                    </a:stretch>
                  </pic:blipFill>
                  <pic:spPr>
                    <a:xfrm>
                      <a:off x="0" y="0"/>
                      <a:ext cx="2673139" cy="2900490"/>
                    </a:xfrm>
                    <a:prstGeom prst="rect">
                      <a:avLst/>
                    </a:prstGeom>
                    <a:ln w="6350">
                      <a:solidFill>
                        <a:schemeClr val="tx1"/>
                      </a:solidFill>
                    </a:ln>
                  </pic:spPr>
                </pic:pic>
              </a:graphicData>
            </a:graphic>
          </wp:inline>
        </w:drawing>
      </w:r>
    </w:p>
    <w:p w14:paraId="31260DB7" w14:textId="05E3A6BD" w:rsidR="006B0446" w:rsidRPr="00C0227E" w:rsidRDefault="006B0446" w:rsidP="008D3C3F">
      <w:pPr>
        <w:spacing w:before="120" w:line="240" w:lineRule="exact"/>
        <w:jc w:val="center"/>
        <w:rPr>
          <w:rFonts w:asciiTheme="minorHAnsi" w:hAnsiTheme="minorHAnsi" w:cstheme="minorHAnsi"/>
          <w:sz w:val="22"/>
          <w:szCs w:val="22"/>
        </w:rPr>
      </w:pPr>
      <w:r w:rsidRPr="00C0227E">
        <w:rPr>
          <w:rFonts w:asciiTheme="minorHAnsi" w:hAnsiTheme="minorHAnsi" w:cstheme="minorHAnsi"/>
          <w:b/>
          <w:bCs/>
          <w:sz w:val="22"/>
          <w:szCs w:val="22"/>
        </w:rPr>
        <w:t>Hurtle</w:t>
      </w:r>
      <w:r w:rsidR="00C0227E" w:rsidRPr="00C0227E">
        <w:rPr>
          <w:rFonts w:asciiTheme="minorHAnsi" w:hAnsiTheme="minorHAnsi" w:cstheme="minorHAnsi"/>
          <w:b/>
          <w:bCs/>
          <w:sz w:val="22"/>
          <w:szCs w:val="22"/>
        </w:rPr>
        <w:t xml:space="preserve"> de Mestre</w:t>
      </w:r>
      <w:r w:rsidR="00C0227E" w:rsidRPr="00C0227E">
        <w:rPr>
          <w:rFonts w:asciiTheme="minorHAnsi" w:hAnsiTheme="minorHAnsi" w:cstheme="minorHAnsi"/>
          <w:b/>
          <w:bCs/>
          <w:i/>
          <w:iCs/>
          <w:sz w:val="22"/>
          <w:szCs w:val="22"/>
        </w:rPr>
        <w:t xml:space="preserve"> </w:t>
      </w:r>
      <w:r w:rsidR="00C0227E">
        <w:rPr>
          <w:rFonts w:asciiTheme="minorHAnsi" w:hAnsiTheme="minorHAnsi" w:cstheme="minorHAnsi"/>
          <w:b/>
          <w:bCs/>
          <w:i/>
          <w:iCs/>
          <w:sz w:val="22"/>
          <w:szCs w:val="22"/>
        </w:rPr>
        <w:br/>
      </w:r>
      <w:r w:rsidR="00C0227E" w:rsidRPr="006D1D6A">
        <w:rPr>
          <w:rFonts w:asciiTheme="minorHAnsi" w:hAnsiTheme="minorHAnsi" w:cstheme="minorHAnsi"/>
          <w:b/>
          <w:bCs/>
          <w:sz w:val="22"/>
          <w:szCs w:val="22"/>
        </w:rPr>
        <w:t>(from Renshaw Family Tree, Ancestry.com.au)</w:t>
      </w:r>
    </w:p>
    <w:p w14:paraId="5193ABF7" w14:textId="77777777" w:rsidR="006D1D6A" w:rsidRDefault="006D1D6A" w:rsidP="006D1D6A">
      <w:pPr>
        <w:spacing w:before="120" w:line="280" w:lineRule="exact"/>
        <w:rPr>
          <w:rFonts w:asciiTheme="minorHAnsi" w:hAnsiTheme="minorHAnsi" w:cstheme="minorHAnsi"/>
        </w:rPr>
      </w:pPr>
      <w:r w:rsidRPr="005B11EB">
        <w:rPr>
          <w:rFonts w:asciiTheme="minorHAnsi" w:hAnsiTheme="minorHAnsi" w:cstheme="minorHAnsi"/>
        </w:rPr>
        <w:t>“. . . of a gymkhana held . . . at Klerksdorp of the six events on the programme, five were won by Australian horses, while the winner was in every instance ridden by an Australian, Lieut. de Mestre (Moss Vale) piloting three to victory.”</w:t>
      </w:r>
    </w:p>
    <w:p w14:paraId="14D4D260" w14:textId="3E254039" w:rsidR="005B11EB" w:rsidRPr="005B11EB" w:rsidRDefault="004B1DF0" w:rsidP="005B11EB">
      <w:pPr>
        <w:spacing w:before="120" w:line="280" w:lineRule="exact"/>
        <w:rPr>
          <w:rFonts w:asciiTheme="minorHAnsi" w:hAnsiTheme="minorHAnsi" w:cstheme="minorHAnsi"/>
        </w:rPr>
      </w:pPr>
      <w:r>
        <w:rPr>
          <w:rFonts w:asciiTheme="minorHAnsi" w:hAnsiTheme="minorHAnsi" w:cstheme="minorHAnsi"/>
        </w:rPr>
        <w:t>Hurtle</w:t>
      </w:r>
      <w:r w:rsidR="005B11EB" w:rsidRPr="005B11EB">
        <w:rPr>
          <w:rFonts w:asciiTheme="minorHAnsi" w:hAnsiTheme="minorHAnsi" w:cstheme="minorHAnsi"/>
        </w:rPr>
        <w:t xml:space="preserve"> settled in South Africa</w:t>
      </w:r>
      <w:r>
        <w:rPr>
          <w:rFonts w:asciiTheme="minorHAnsi" w:hAnsiTheme="minorHAnsi" w:cstheme="minorHAnsi"/>
        </w:rPr>
        <w:t xml:space="preserve"> a</w:t>
      </w:r>
      <w:r w:rsidRPr="005B11EB">
        <w:rPr>
          <w:rFonts w:asciiTheme="minorHAnsi" w:hAnsiTheme="minorHAnsi" w:cstheme="minorHAnsi"/>
        </w:rPr>
        <w:t>fter the Boer War</w:t>
      </w:r>
      <w:r>
        <w:rPr>
          <w:rFonts w:asciiTheme="minorHAnsi" w:hAnsiTheme="minorHAnsi" w:cstheme="minorHAnsi"/>
        </w:rPr>
        <w:t>,</w:t>
      </w:r>
      <w:r w:rsidR="005B11EB" w:rsidRPr="005B11EB">
        <w:rPr>
          <w:rFonts w:asciiTheme="minorHAnsi" w:hAnsiTheme="minorHAnsi" w:cstheme="minorHAnsi"/>
        </w:rPr>
        <w:t xml:space="preserve"> joining the Government farm at Beginsal, near Standerton, south-east of Johannesburg. </w:t>
      </w:r>
      <w:r w:rsidR="00C35E52">
        <w:rPr>
          <w:rFonts w:asciiTheme="minorHAnsi" w:hAnsiTheme="minorHAnsi" w:cstheme="minorHAnsi"/>
        </w:rPr>
        <w:t xml:space="preserve"> </w:t>
      </w:r>
      <w:r w:rsidR="005B11EB" w:rsidRPr="005B11EB">
        <w:rPr>
          <w:rFonts w:asciiTheme="minorHAnsi" w:hAnsiTheme="minorHAnsi" w:cstheme="minorHAnsi"/>
        </w:rPr>
        <w:t xml:space="preserve">He was influential in the development of racing in South Africa and in the breeding and training of race horses as manager of </w:t>
      </w:r>
      <w:r w:rsidR="005B11EB" w:rsidRPr="005B11EB">
        <w:rPr>
          <w:rFonts w:asciiTheme="minorHAnsi" w:hAnsiTheme="minorHAnsi" w:cstheme="minorHAnsi"/>
          <w:i/>
          <w:iCs/>
        </w:rPr>
        <w:t>Kromdraai</w:t>
      </w:r>
      <w:r w:rsidR="005B11EB" w:rsidRPr="005B11EB">
        <w:rPr>
          <w:rFonts w:asciiTheme="minorHAnsi" w:hAnsiTheme="minorHAnsi" w:cstheme="minorHAnsi"/>
        </w:rPr>
        <w:t>, Standerton.</w:t>
      </w:r>
    </w:p>
    <w:p w14:paraId="06687DD4" w14:textId="2DF47D51" w:rsidR="00C0227E" w:rsidRPr="00C35E52" w:rsidRDefault="005B11EB" w:rsidP="005B11EB">
      <w:pPr>
        <w:spacing w:before="120" w:line="280" w:lineRule="exact"/>
        <w:rPr>
          <w:rFonts w:asciiTheme="minorHAnsi" w:hAnsiTheme="minorHAnsi" w:cstheme="minorHAnsi"/>
        </w:rPr>
      </w:pPr>
      <w:r w:rsidRPr="005B11EB">
        <w:rPr>
          <w:rFonts w:asciiTheme="minorHAnsi" w:hAnsiTheme="minorHAnsi" w:cstheme="minorHAnsi"/>
        </w:rPr>
        <w:t xml:space="preserve">In 1909 he married Daisy Newland </w:t>
      </w:r>
      <w:r w:rsidR="00C35E52">
        <w:rPr>
          <w:rFonts w:asciiTheme="minorHAnsi" w:hAnsiTheme="minorHAnsi" w:cstheme="minorHAnsi"/>
        </w:rPr>
        <w:t>of</w:t>
      </w:r>
      <w:r w:rsidRPr="005B11EB">
        <w:rPr>
          <w:rFonts w:asciiTheme="minorHAnsi" w:hAnsiTheme="minorHAnsi" w:cstheme="minorHAnsi"/>
        </w:rPr>
        <w:t xml:space="preserve"> Herefordshire, England</w:t>
      </w:r>
      <w:r w:rsidR="00C35E52">
        <w:rPr>
          <w:rFonts w:asciiTheme="minorHAnsi" w:hAnsiTheme="minorHAnsi" w:cstheme="minorHAnsi"/>
        </w:rPr>
        <w:t>,</w:t>
      </w:r>
      <w:r w:rsidRPr="005B11EB">
        <w:rPr>
          <w:rFonts w:asciiTheme="minorHAnsi" w:hAnsiTheme="minorHAnsi" w:cstheme="minorHAnsi"/>
        </w:rPr>
        <w:t xml:space="preserve"> and they had two children. </w:t>
      </w:r>
      <w:r w:rsidR="00C35E52">
        <w:rPr>
          <w:rFonts w:asciiTheme="minorHAnsi" w:hAnsiTheme="minorHAnsi" w:cstheme="minorHAnsi"/>
        </w:rPr>
        <w:t xml:space="preserve"> </w:t>
      </w:r>
      <w:r w:rsidR="004B1DF0">
        <w:rPr>
          <w:rFonts w:asciiTheme="minorHAnsi" w:hAnsiTheme="minorHAnsi" w:cstheme="minorHAnsi"/>
        </w:rPr>
        <w:t>H</w:t>
      </w:r>
      <w:r w:rsidRPr="005B11EB">
        <w:rPr>
          <w:rFonts w:asciiTheme="minorHAnsi" w:hAnsiTheme="minorHAnsi" w:cstheme="minorHAnsi"/>
        </w:rPr>
        <w:t xml:space="preserve">e established himself as an owner/trainer in Durban </w:t>
      </w:r>
      <w:r w:rsidR="004B1DF0">
        <w:rPr>
          <w:rFonts w:asciiTheme="minorHAnsi" w:hAnsiTheme="minorHAnsi" w:cstheme="minorHAnsi"/>
        </w:rPr>
        <w:t>at the end of</w:t>
      </w:r>
      <w:r w:rsidR="004B1DF0" w:rsidRPr="005B11EB">
        <w:rPr>
          <w:rFonts w:asciiTheme="minorHAnsi" w:hAnsiTheme="minorHAnsi" w:cstheme="minorHAnsi"/>
        </w:rPr>
        <w:t xml:space="preserve"> World War I</w:t>
      </w:r>
      <w:r w:rsidR="004B1DF0">
        <w:rPr>
          <w:rFonts w:asciiTheme="minorHAnsi" w:hAnsiTheme="minorHAnsi" w:cstheme="minorHAnsi"/>
        </w:rPr>
        <w:t>,</w:t>
      </w:r>
      <w:r w:rsidR="004B1DF0" w:rsidRPr="005B11EB">
        <w:rPr>
          <w:rFonts w:asciiTheme="minorHAnsi" w:hAnsiTheme="minorHAnsi" w:cstheme="minorHAnsi"/>
        </w:rPr>
        <w:t xml:space="preserve"> </w:t>
      </w:r>
      <w:r w:rsidRPr="005B11EB">
        <w:rPr>
          <w:rFonts w:asciiTheme="minorHAnsi" w:hAnsiTheme="minorHAnsi" w:cstheme="minorHAnsi"/>
        </w:rPr>
        <w:t xml:space="preserve">but was unfortunately killed after being thrown from a horse </w:t>
      </w:r>
      <w:r w:rsidR="004B1DF0">
        <w:rPr>
          <w:rFonts w:asciiTheme="minorHAnsi" w:hAnsiTheme="minorHAnsi" w:cstheme="minorHAnsi"/>
        </w:rPr>
        <w:t>in</w:t>
      </w:r>
      <w:r w:rsidRPr="005B11EB">
        <w:rPr>
          <w:rFonts w:asciiTheme="minorHAnsi" w:hAnsiTheme="minorHAnsi" w:cstheme="minorHAnsi"/>
        </w:rPr>
        <w:t xml:space="preserve"> 1922</w:t>
      </w:r>
      <w:r w:rsidRPr="004B1DF0">
        <w:rPr>
          <w:rFonts w:asciiTheme="minorHAnsi" w:hAnsiTheme="minorHAnsi" w:cstheme="minorHAnsi"/>
          <w:i/>
          <w:iCs/>
        </w:rPr>
        <w:t>.</w:t>
      </w:r>
    </w:p>
    <w:p w14:paraId="0DFBDDCC" w14:textId="23765C4B" w:rsidR="004B1DF0" w:rsidRDefault="00DC63D7" w:rsidP="006B3A69">
      <w:pPr>
        <w:spacing w:before="120" w:line="280" w:lineRule="exact"/>
        <w:rPr>
          <w:rFonts w:asciiTheme="minorHAnsi" w:hAnsiTheme="minorHAnsi" w:cstheme="minorHAnsi"/>
          <w:b/>
          <w:bCs/>
          <w:i/>
          <w:iCs/>
        </w:rPr>
      </w:pPr>
      <w:r>
        <w:rPr>
          <w:rFonts w:asciiTheme="minorHAnsi" w:hAnsiTheme="minorHAnsi" w:cstheme="minorHAnsi"/>
          <w:b/>
          <w:bCs/>
          <w:i/>
          <w:iCs/>
        </w:rPr>
        <w:t>T</w:t>
      </w:r>
      <w:r w:rsidR="00C0227E" w:rsidRPr="00C0227E">
        <w:rPr>
          <w:rFonts w:asciiTheme="minorHAnsi" w:hAnsiTheme="minorHAnsi" w:cstheme="minorHAnsi"/>
          <w:b/>
          <w:bCs/>
          <w:i/>
          <w:iCs/>
        </w:rPr>
        <w:t xml:space="preserve">he book </w:t>
      </w:r>
      <w:r>
        <w:rPr>
          <w:rFonts w:asciiTheme="minorHAnsi" w:hAnsiTheme="minorHAnsi" w:cstheme="minorHAnsi"/>
          <w:b/>
          <w:bCs/>
          <w:i/>
          <w:iCs/>
        </w:rPr>
        <w:t>is</w:t>
      </w:r>
      <w:r w:rsidR="00C0227E" w:rsidRPr="00C0227E">
        <w:rPr>
          <w:rFonts w:asciiTheme="minorHAnsi" w:hAnsiTheme="minorHAnsi" w:cstheme="minorHAnsi"/>
          <w:b/>
          <w:bCs/>
          <w:i/>
          <w:iCs/>
        </w:rPr>
        <w:t xml:space="preserve"> available from the Society </w:t>
      </w:r>
      <w:r>
        <w:rPr>
          <w:rFonts w:asciiTheme="minorHAnsi" w:hAnsiTheme="minorHAnsi" w:cstheme="minorHAnsi"/>
          <w:b/>
          <w:bCs/>
          <w:i/>
          <w:iCs/>
        </w:rPr>
        <w:t xml:space="preserve">for </w:t>
      </w:r>
      <w:r w:rsidR="00C0227E" w:rsidRPr="00C0227E">
        <w:rPr>
          <w:rFonts w:asciiTheme="minorHAnsi" w:hAnsiTheme="minorHAnsi" w:cstheme="minorHAnsi"/>
          <w:b/>
          <w:bCs/>
          <w:i/>
          <w:iCs/>
        </w:rPr>
        <w:t>$20</w:t>
      </w:r>
    </w:p>
    <w:p w14:paraId="7B119C06" w14:textId="77777777" w:rsidR="00AB09C8" w:rsidRDefault="00AB09C8" w:rsidP="00AB09C8">
      <w:pPr>
        <w:spacing w:before="120" w:line="280" w:lineRule="exact"/>
        <w:rPr>
          <w:rFonts w:asciiTheme="minorHAnsi" w:hAnsiTheme="minorHAnsi" w:cstheme="minorHAnsi"/>
        </w:rPr>
      </w:pPr>
      <w:r w:rsidRPr="00AB09C8">
        <w:rPr>
          <w:rFonts w:asciiTheme="minorHAnsi" w:hAnsiTheme="minorHAnsi" w:cstheme="minorHAnsi"/>
        </w:rPr>
        <w:t>In his address at the launch of the book in May 2014, Dr Craig Wilcox, a military historian based in Sydney,</w:t>
      </w:r>
      <w:r>
        <w:rPr>
          <w:rFonts w:asciiTheme="minorHAnsi" w:hAnsiTheme="minorHAnsi" w:cstheme="minorHAnsi"/>
        </w:rPr>
        <w:t xml:space="preserve"> </w:t>
      </w:r>
      <w:r w:rsidRPr="00AB09C8">
        <w:rPr>
          <w:rFonts w:asciiTheme="minorHAnsi" w:hAnsiTheme="minorHAnsi" w:cstheme="minorHAnsi"/>
        </w:rPr>
        <w:t xml:space="preserve">said how the book reminds us all that Australian military history does not start with WW I. </w:t>
      </w:r>
    </w:p>
    <w:p w14:paraId="607CDE0C" w14:textId="03A97DF6" w:rsidR="00AB09C8" w:rsidRPr="00AB09C8" w:rsidRDefault="00AB09C8" w:rsidP="00AB09C8">
      <w:pPr>
        <w:spacing w:before="120" w:line="280" w:lineRule="exact"/>
        <w:rPr>
          <w:rFonts w:asciiTheme="minorHAnsi" w:hAnsiTheme="minorHAnsi" w:cstheme="minorHAnsi"/>
        </w:rPr>
      </w:pPr>
      <w:r w:rsidRPr="00AB09C8">
        <w:rPr>
          <w:rFonts w:asciiTheme="minorHAnsi" w:hAnsiTheme="minorHAnsi" w:cstheme="minorHAnsi"/>
        </w:rPr>
        <w:t xml:space="preserve">He complimented Janet for the manner in which she portrayed the complicated lives and military arrangements of the Boer years. </w:t>
      </w:r>
      <w:r w:rsidR="006D1D6A">
        <w:rPr>
          <w:rFonts w:asciiTheme="minorHAnsi" w:hAnsiTheme="minorHAnsi" w:cstheme="minorHAnsi"/>
        </w:rPr>
        <w:t xml:space="preserve"> </w:t>
      </w:r>
      <w:r w:rsidR="00C35E52">
        <w:rPr>
          <w:rFonts w:asciiTheme="minorHAnsi" w:hAnsiTheme="minorHAnsi" w:cstheme="minorHAnsi"/>
        </w:rPr>
        <w:t xml:space="preserve">He went on to say that </w:t>
      </w:r>
      <w:r w:rsidRPr="00AB09C8">
        <w:rPr>
          <w:rFonts w:asciiTheme="minorHAnsi" w:hAnsiTheme="minorHAnsi" w:cstheme="minorHAnsi"/>
        </w:rPr>
        <w:t>the book clearly defines region, explains the war and, by providing excellent biographical details, reveals the human stories behind the statistics. This makes it a deeply moving and poignant account.</w:t>
      </w:r>
    </w:p>
    <w:p w14:paraId="315F5A23" w14:textId="3EF10DA0" w:rsidR="00AB09C8" w:rsidRPr="00AB09C8" w:rsidRDefault="00AB09C8" w:rsidP="00AB09C8">
      <w:pPr>
        <w:spacing w:before="120" w:line="280" w:lineRule="exact"/>
        <w:rPr>
          <w:rFonts w:asciiTheme="minorHAnsi" w:hAnsiTheme="minorHAnsi" w:cstheme="minorHAnsi"/>
        </w:rPr>
      </w:pPr>
      <w:r w:rsidRPr="00AB09C8">
        <w:rPr>
          <w:rFonts w:asciiTheme="minorHAnsi" w:hAnsiTheme="minorHAnsi" w:cstheme="minorHAnsi"/>
        </w:rPr>
        <w:t xml:space="preserve">The book also reveals </w:t>
      </w:r>
      <w:r w:rsidR="00C35E52">
        <w:rPr>
          <w:rFonts w:asciiTheme="minorHAnsi" w:hAnsiTheme="minorHAnsi" w:cstheme="minorHAnsi"/>
        </w:rPr>
        <w:t xml:space="preserve">the war’s </w:t>
      </w:r>
      <w:r w:rsidRPr="00AB09C8">
        <w:rPr>
          <w:rFonts w:asciiTheme="minorHAnsi" w:hAnsiTheme="minorHAnsi" w:cstheme="minorHAnsi"/>
        </w:rPr>
        <w:t xml:space="preserve">positive side by detailing the benefits obtained by participants, such as </w:t>
      </w:r>
      <w:r w:rsidR="00C35E52">
        <w:rPr>
          <w:rFonts w:asciiTheme="minorHAnsi" w:hAnsiTheme="minorHAnsi" w:cstheme="minorHAnsi"/>
        </w:rPr>
        <w:t xml:space="preserve">the </w:t>
      </w:r>
      <w:r w:rsidRPr="00AB09C8">
        <w:rPr>
          <w:rFonts w:asciiTheme="minorHAnsi" w:hAnsiTheme="minorHAnsi" w:cstheme="minorHAnsi"/>
        </w:rPr>
        <w:t xml:space="preserve">new frontiers discovered and, for some, </w:t>
      </w:r>
      <w:r w:rsidR="007B25A5">
        <w:rPr>
          <w:rFonts w:asciiTheme="minorHAnsi" w:hAnsiTheme="minorHAnsi" w:cstheme="minorHAnsi"/>
        </w:rPr>
        <w:t>[</w:t>
      </w:r>
      <w:r w:rsidR="00C35E52">
        <w:rPr>
          <w:rFonts w:asciiTheme="minorHAnsi" w:hAnsiTheme="minorHAnsi" w:cstheme="minorHAnsi"/>
        </w:rPr>
        <w:t>including John de Mestre</w:t>
      </w:r>
      <w:r w:rsidR="007B25A5">
        <w:rPr>
          <w:rFonts w:asciiTheme="minorHAnsi" w:hAnsiTheme="minorHAnsi" w:cstheme="minorHAnsi"/>
        </w:rPr>
        <w:t>]</w:t>
      </w:r>
      <w:r w:rsidR="00C35E52">
        <w:rPr>
          <w:rFonts w:asciiTheme="minorHAnsi" w:hAnsiTheme="minorHAnsi" w:cstheme="minorHAnsi"/>
        </w:rPr>
        <w:t xml:space="preserve">, </w:t>
      </w:r>
      <w:r w:rsidRPr="00AB09C8">
        <w:rPr>
          <w:rFonts w:asciiTheme="minorHAnsi" w:hAnsiTheme="minorHAnsi" w:cstheme="minorHAnsi"/>
        </w:rPr>
        <w:t>it was a step up to professional soldiering.</w:t>
      </w:r>
    </w:p>
    <w:p w14:paraId="67EBAF11" w14:textId="7E6412DF" w:rsidR="004B1DF0" w:rsidRPr="005B11EB" w:rsidRDefault="004B1DF0" w:rsidP="005B11EB">
      <w:pPr>
        <w:spacing w:before="120" w:line="280" w:lineRule="exact"/>
        <w:rPr>
          <w:rFonts w:asciiTheme="minorHAnsi" w:hAnsiTheme="minorHAnsi" w:cstheme="minorHAnsi"/>
        </w:rPr>
        <w:sectPr w:rsidR="004B1DF0" w:rsidRPr="005B11EB" w:rsidSect="00C748FD">
          <w:pgSz w:w="11907" w:h="16840" w:code="9"/>
          <w:pgMar w:top="567" w:right="567" w:bottom="680" w:left="567" w:header="0" w:footer="284" w:gutter="0"/>
          <w:cols w:num="2" w:space="284"/>
          <w:rtlGutter/>
          <w:docGrid w:linePitch="360"/>
        </w:sectPr>
      </w:pPr>
    </w:p>
    <w:p w14:paraId="57A8042E" w14:textId="77777777" w:rsidR="0043252C" w:rsidRPr="008B5CFC" w:rsidRDefault="00FC4B24" w:rsidP="00186B49">
      <w:pPr>
        <w:jc w:val="both"/>
        <w:rPr>
          <w:rFonts w:cs="Microsoft Sans Serif"/>
        </w:rPr>
      </w:pPr>
      <w:r>
        <w:rPr>
          <w:noProof/>
          <w:lang w:eastAsia="en-AU"/>
        </w:rPr>
        <w:lastRenderedPageBreak/>
        <mc:AlternateContent>
          <mc:Choice Requires="wps">
            <w:drawing>
              <wp:anchor distT="0" distB="0" distL="114300" distR="114300" simplePos="0" relativeHeight="251623936" behindDoc="0" locked="0" layoutInCell="1" allowOverlap="1" wp14:anchorId="4A8B645C" wp14:editId="68A150AE">
                <wp:simplePos x="0" y="0"/>
                <wp:positionH relativeFrom="column">
                  <wp:posOffset>29254</wp:posOffset>
                </wp:positionH>
                <wp:positionV relativeFrom="paragraph">
                  <wp:posOffset>74522</wp:posOffset>
                </wp:positionV>
                <wp:extent cx="6766560" cy="2643612"/>
                <wp:effectExtent l="0" t="0" r="15240" b="23495"/>
                <wp:wrapNone/>
                <wp:docPr id="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6560" cy="2643612"/>
                        </a:xfrm>
                        <a:prstGeom prst="rect">
                          <a:avLst/>
                        </a:prstGeom>
                        <a:solidFill>
                          <a:srgbClr val="FFFFFF"/>
                        </a:solidFill>
                        <a:ln w="9525">
                          <a:solidFill>
                            <a:srgbClr val="000000"/>
                          </a:solidFill>
                          <a:miter lim="800000"/>
                          <a:headEnd/>
                          <a:tailEnd/>
                        </a:ln>
                      </wps:spPr>
                      <wps:txbx>
                        <w:txbxContent>
                          <w:p w14:paraId="01732C22" w14:textId="77777777" w:rsidR="0043252C" w:rsidRPr="00552B04" w:rsidRDefault="0043252C" w:rsidP="00186B49">
                            <w:pPr>
                              <w:pStyle w:val="BDHSashead"/>
                            </w:pPr>
                            <w:r w:rsidRPr="00552B04">
                              <w:t>Berrima District Historical &amp; Family History Society Inc</w:t>
                            </w:r>
                          </w:p>
                          <w:p w14:paraId="3A70D4A4" w14:textId="77777777" w:rsidR="0043252C" w:rsidRPr="00F02CA8" w:rsidRDefault="0043252C" w:rsidP="00F02CA8">
                            <w:pPr>
                              <w:pStyle w:val="BodyText1"/>
                              <w:spacing w:line="220" w:lineRule="exact"/>
                              <w:jc w:val="center"/>
                              <w:rPr>
                                <w:sz w:val="20"/>
                                <w:szCs w:val="20"/>
                              </w:rPr>
                            </w:pPr>
                            <w:r w:rsidRPr="00F02CA8">
                              <w:rPr>
                                <w:sz w:val="20"/>
                                <w:szCs w:val="20"/>
                              </w:rPr>
                              <w:t xml:space="preserve">PO Box 131  Mittagong  NSW  2575    </w:t>
                            </w:r>
                            <w:r w:rsidRPr="00F02CA8">
                              <w:rPr>
                                <w:sz w:val="20"/>
                                <w:szCs w:val="20"/>
                              </w:rPr>
                              <w:sym w:font="Wingdings 2" w:char="F067"/>
                            </w:r>
                            <w:r w:rsidR="006D687C">
                              <w:rPr>
                                <w:sz w:val="20"/>
                                <w:szCs w:val="20"/>
                              </w:rPr>
                              <w:t xml:space="preserve">   Telephone</w:t>
                            </w:r>
                            <w:r w:rsidRPr="00F02CA8">
                              <w:rPr>
                                <w:sz w:val="20"/>
                                <w:szCs w:val="20"/>
                              </w:rPr>
                              <w:t xml:space="preserve"> (02) 4872 2169</w:t>
                            </w:r>
                          </w:p>
                          <w:p w14:paraId="159A6B94" w14:textId="77777777" w:rsidR="0043252C" w:rsidRPr="00F02CA8" w:rsidRDefault="0043252C" w:rsidP="00F02CA8">
                            <w:pPr>
                              <w:pStyle w:val="BodyText1"/>
                              <w:spacing w:line="220" w:lineRule="exact"/>
                              <w:jc w:val="center"/>
                              <w:rPr>
                                <w:sz w:val="20"/>
                                <w:szCs w:val="20"/>
                              </w:rPr>
                            </w:pPr>
                            <w:r w:rsidRPr="00F02CA8">
                              <w:rPr>
                                <w:sz w:val="20"/>
                                <w:szCs w:val="20"/>
                              </w:rPr>
                              <w:t xml:space="preserve">email: bdhsarchives@gmail.com  </w:t>
                            </w:r>
                            <w:r w:rsidRPr="00F02CA8">
                              <w:rPr>
                                <w:sz w:val="20"/>
                                <w:szCs w:val="20"/>
                              </w:rPr>
                              <w:sym w:font="Wingdings 2" w:char="F067"/>
                            </w:r>
                            <w:r w:rsidRPr="00F02CA8">
                              <w:rPr>
                                <w:sz w:val="20"/>
                                <w:szCs w:val="20"/>
                              </w:rPr>
                              <w:t xml:space="preserve">  web: www.berrimadistricthistoricalsociety.org.au</w:t>
                            </w:r>
                          </w:p>
                          <w:p w14:paraId="601DBD18" w14:textId="77777777" w:rsidR="0043252C" w:rsidRPr="00F02CA8" w:rsidRDefault="0043252C" w:rsidP="00F02CA8">
                            <w:pPr>
                              <w:pStyle w:val="Bodytext10pt"/>
                              <w:spacing w:after="60"/>
                              <w:ind w:left="1622" w:hanging="1622"/>
                              <w:rPr>
                                <w:szCs w:val="20"/>
                              </w:rPr>
                            </w:pPr>
                            <w:r w:rsidRPr="00F02CA8">
                              <w:rPr>
                                <w:b/>
                                <w:szCs w:val="20"/>
                              </w:rPr>
                              <w:t>ARCHIVES:</w:t>
                            </w:r>
                            <w:r w:rsidRPr="00F02CA8">
                              <w:rPr>
                                <w:b/>
                                <w:szCs w:val="20"/>
                              </w:rPr>
                              <w:tab/>
                            </w:r>
                            <w:r w:rsidRPr="00F02CA8">
                              <w:rPr>
                                <w:szCs w:val="20"/>
                              </w:rPr>
                              <w:t xml:space="preserve">Cnr Old Hume Highway and Bowral Road, MITTAGONG.             </w:t>
                            </w:r>
                          </w:p>
                          <w:p w14:paraId="6FEC21A0" w14:textId="77777777" w:rsidR="0043252C" w:rsidRPr="00F02CA8" w:rsidRDefault="0043252C" w:rsidP="00F02CA8">
                            <w:pPr>
                              <w:pStyle w:val="Bodytext10pt"/>
                              <w:ind w:left="1622" w:hanging="1622"/>
                              <w:rPr>
                                <w:szCs w:val="20"/>
                              </w:rPr>
                            </w:pPr>
                            <w:r w:rsidRPr="00F02CA8">
                              <w:rPr>
                                <w:szCs w:val="20"/>
                              </w:rPr>
                              <w:tab/>
                              <w:t xml:space="preserve">OPEN: Mondays, Tuesdays 10am-4pm and Saturdays 10am-1pm. Closed Public Holidays. </w:t>
                            </w:r>
                            <w:r w:rsidRPr="00F02CA8">
                              <w:rPr>
                                <w:szCs w:val="20"/>
                              </w:rPr>
                              <w:br/>
                              <w:t xml:space="preserve">Library collection contains reference books, journals and </w:t>
                            </w:r>
                            <w:r w:rsidR="00D22A7C">
                              <w:rPr>
                                <w:szCs w:val="20"/>
                              </w:rPr>
                              <w:t>a general collection</w:t>
                            </w:r>
                            <w:r w:rsidRPr="00F02CA8">
                              <w:rPr>
                                <w:szCs w:val="20"/>
                              </w:rPr>
                              <w:t>.</w:t>
                            </w:r>
                          </w:p>
                          <w:p w14:paraId="50D2E425" w14:textId="77777777" w:rsidR="0043252C" w:rsidRDefault="0043252C" w:rsidP="007106C4">
                            <w:pPr>
                              <w:pStyle w:val="Bodytext10pt"/>
                              <w:spacing w:after="60"/>
                              <w:ind w:left="1622" w:hanging="1622"/>
                              <w:rPr>
                                <w:szCs w:val="20"/>
                              </w:rPr>
                            </w:pPr>
                            <w:r w:rsidRPr="00F02CA8">
                              <w:rPr>
                                <w:b/>
                                <w:szCs w:val="20"/>
                              </w:rPr>
                              <w:t>MUSEUM:</w:t>
                            </w:r>
                            <w:r w:rsidRPr="00F02CA8">
                              <w:rPr>
                                <w:szCs w:val="20"/>
                              </w:rPr>
                              <w:tab/>
                              <w:t>Market Place, Berrima. Tel: 02 4877 1130. Email</w:t>
                            </w:r>
                            <w:r w:rsidRPr="004D7C1E">
                              <w:rPr>
                                <w:szCs w:val="20"/>
                              </w:rPr>
                              <w:t xml:space="preserve">: </w:t>
                            </w:r>
                            <w:hyperlink r:id="rId37" w:history="1">
                              <w:r w:rsidRPr="004D7C1E">
                                <w:rPr>
                                  <w:rStyle w:val="Hyperlink"/>
                                  <w:color w:val="000000" w:themeColor="text1"/>
                                  <w:u w:val="none"/>
                                </w:rPr>
                                <w:t>bdmuseum@bigpond.com</w:t>
                              </w:r>
                            </w:hyperlink>
                            <w:r w:rsidR="004D7C1E" w:rsidRPr="004D7C1E">
                              <w:rPr>
                                <w:rStyle w:val="Hyperlink"/>
                                <w:rFonts w:cs="Microsoft Sans Serif"/>
                                <w:color w:val="000000" w:themeColor="text1"/>
                                <w:szCs w:val="20"/>
                                <w:u w:val="none"/>
                              </w:rPr>
                              <w:t xml:space="preserve">    </w:t>
                            </w:r>
                            <w:r w:rsidRPr="004D7C1E">
                              <w:rPr>
                                <w:color w:val="000000" w:themeColor="text1"/>
                                <w:szCs w:val="20"/>
                              </w:rPr>
                              <w:t xml:space="preserve"> </w:t>
                            </w:r>
                            <w:r w:rsidRPr="004D7C1E">
                              <w:rPr>
                                <w:color w:val="000000" w:themeColor="text1"/>
                                <w:szCs w:val="20"/>
                              </w:rPr>
                              <w:br/>
                            </w:r>
                            <w:r w:rsidRPr="00F02CA8">
                              <w:rPr>
                                <w:szCs w:val="20"/>
                              </w:rPr>
                              <w:t>OPEN</w:t>
                            </w:r>
                            <w:r w:rsidRPr="00F02CA8">
                              <w:rPr>
                                <w:b/>
                                <w:szCs w:val="20"/>
                              </w:rPr>
                              <w:t>:</w:t>
                            </w:r>
                            <w:r w:rsidRPr="00F02CA8">
                              <w:rPr>
                                <w:szCs w:val="20"/>
                              </w:rPr>
                              <w:t xml:space="preserve"> 10.00am to 4.00pm, Wednesdays to Sundays</w:t>
                            </w:r>
                            <w:r w:rsidR="007106C4">
                              <w:rPr>
                                <w:szCs w:val="20"/>
                              </w:rPr>
                              <w:t xml:space="preserve"> throughout the year. This includes during</w:t>
                            </w:r>
                            <w:r w:rsidRPr="00F02CA8">
                              <w:rPr>
                                <w:szCs w:val="20"/>
                              </w:rPr>
                              <w:t xml:space="preserve"> school and public holiday</w:t>
                            </w:r>
                            <w:r w:rsidR="007106C4">
                              <w:rPr>
                                <w:szCs w:val="20"/>
                              </w:rPr>
                              <w:t xml:space="preserve"> periods</w:t>
                            </w:r>
                            <w:r w:rsidRPr="00F02CA8">
                              <w:rPr>
                                <w:szCs w:val="20"/>
                              </w:rPr>
                              <w:t>.</w:t>
                            </w:r>
                          </w:p>
                          <w:p w14:paraId="4587445F" w14:textId="77777777" w:rsidR="0043252C" w:rsidRPr="00F02CA8" w:rsidRDefault="0043252C" w:rsidP="00F02CA8">
                            <w:pPr>
                              <w:pStyle w:val="Bodytext10pt"/>
                              <w:ind w:left="1622" w:hanging="1622"/>
                              <w:rPr>
                                <w:szCs w:val="20"/>
                              </w:rPr>
                            </w:pPr>
                            <w:r w:rsidRPr="00F02CA8">
                              <w:rPr>
                                <w:b/>
                                <w:szCs w:val="20"/>
                              </w:rPr>
                              <w:t>MEMBERSHIP:</w:t>
                            </w:r>
                            <w:r w:rsidRPr="00F02CA8">
                              <w:rPr>
                                <w:b/>
                                <w:szCs w:val="20"/>
                              </w:rPr>
                              <w:tab/>
                            </w:r>
                            <w:r w:rsidRPr="00F02CA8">
                              <w:rPr>
                                <w:szCs w:val="20"/>
                              </w:rPr>
                              <w:t xml:space="preserve">Any person wanting to join the Society may do so at any stage during the year by completing </w:t>
                            </w:r>
                            <w:r w:rsidRPr="00F02CA8">
                              <w:rPr>
                                <w:szCs w:val="20"/>
                              </w:rPr>
                              <w:br/>
                              <w:t>a form and paying the appropriate fee. Joining Fee $10.00 – Single $25.00 – Family $35.00.</w:t>
                            </w:r>
                          </w:p>
                          <w:p w14:paraId="7156BDAF" w14:textId="77777777" w:rsidR="0043252C" w:rsidRPr="00F02CA8" w:rsidRDefault="0043252C" w:rsidP="00F02CA8">
                            <w:pPr>
                              <w:pStyle w:val="Bodytext10pt"/>
                              <w:spacing w:after="60"/>
                              <w:ind w:left="1622" w:hanging="1622"/>
                              <w:rPr>
                                <w:rFonts w:cs="Microsoft Sans Serif"/>
                                <w:szCs w:val="20"/>
                              </w:rPr>
                            </w:pPr>
                            <w:r w:rsidRPr="00F02CA8">
                              <w:rPr>
                                <w:rFonts w:cs="Microsoft Sans Serif"/>
                                <w:b/>
                                <w:szCs w:val="20"/>
                              </w:rPr>
                              <w:t>AFFILIATIONS</w:t>
                            </w:r>
                            <w:r w:rsidRPr="00F02CA8">
                              <w:rPr>
                                <w:rFonts w:cs="Microsoft Sans Serif"/>
                                <w:szCs w:val="20"/>
                              </w:rPr>
                              <w:t>:</w:t>
                            </w:r>
                            <w:r w:rsidRPr="00F02CA8">
                              <w:rPr>
                                <w:rFonts w:cs="Microsoft Sans Serif"/>
                                <w:szCs w:val="20"/>
                              </w:rPr>
                              <w:tab/>
                              <w:t xml:space="preserve">Royal Australian Historical Society, </w:t>
                            </w:r>
                            <w:r w:rsidR="008A7D42" w:rsidRPr="00F02CA8">
                              <w:rPr>
                                <w:rFonts w:cs="Microsoft Sans Serif"/>
                                <w:szCs w:val="20"/>
                              </w:rPr>
                              <w:t xml:space="preserve">Museums Australia Inc </w:t>
                            </w:r>
                            <w:r w:rsidR="008A7D42">
                              <w:rPr>
                                <w:rFonts w:cs="Microsoft Sans Serif"/>
                                <w:szCs w:val="20"/>
                              </w:rPr>
                              <w:t xml:space="preserve">and </w:t>
                            </w:r>
                            <w:r w:rsidRPr="00F02CA8">
                              <w:rPr>
                                <w:rFonts w:cs="Microsoft Sans Serif"/>
                                <w:szCs w:val="20"/>
                              </w:rPr>
                              <w:t xml:space="preserve">NSW Association of Family </w:t>
                            </w:r>
                            <w:r w:rsidR="008A7D42">
                              <w:rPr>
                                <w:rFonts w:cs="Microsoft Sans Serif"/>
                                <w:szCs w:val="20"/>
                              </w:rPr>
                              <w:t>History Societies</w:t>
                            </w:r>
                            <w:r w:rsidRPr="00F02CA8">
                              <w:rPr>
                                <w:rFonts w:cs="Microsoft Sans Serif"/>
                                <w:szCs w:val="20"/>
                              </w:rPr>
                              <w:t>.</w:t>
                            </w:r>
                          </w:p>
                        </w:txbxContent>
                      </wps:txbx>
                      <wps:bodyPr rot="0" vert="horz" wrap="square" lIns="450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B645C" id="Text Box 17" o:spid="_x0000_s1046" type="#_x0000_t202" style="position:absolute;left:0;text-align:left;margin-left:2.3pt;margin-top:5.85pt;width:532.8pt;height:208.1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">
                <v:textbox inset="12.5mm">
                  <w:txbxContent>
                    <w:p w14:paraId="01732C22" w14:textId="77777777" w:rsidR="0043252C" w:rsidRPr="00552B04" w:rsidRDefault="0043252C" w:rsidP="00186B49">
                      <w:pPr>
                        <w:pStyle w:val="BDHSashead"/>
                      </w:pPr>
                      <w:r w:rsidRPr="00552B04">
                        <w:t>Berrima District Historical &amp; Family History Society Inc</w:t>
                      </w:r>
                    </w:p>
                    <w:p w14:paraId="3A70D4A4" w14:textId="77777777" w:rsidR="0043252C" w:rsidRPr="00F02CA8" w:rsidRDefault="0043252C" w:rsidP="00F02CA8">
                      <w:pPr>
                        <w:pStyle w:val="BodyText1"/>
                        <w:spacing w:line="220" w:lineRule="exact"/>
                        <w:jc w:val="center"/>
                        <w:rPr>
                          <w:sz w:val="20"/>
                          <w:szCs w:val="20"/>
                        </w:rPr>
                      </w:pPr>
                      <w:r w:rsidRPr="00F02CA8">
                        <w:rPr>
                          <w:sz w:val="20"/>
                          <w:szCs w:val="20"/>
                        </w:rPr>
                        <w:t xml:space="preserve">PO Box 131  Mittagong  NSW  2575    </w:t>
                      </w:r>
                      <w:r w:rsidRPr="00F02CA8">
                        <w:rPr>
                          <w:sz w:val="20"/>
                          <w:szCs w:val="20"/>
                        </w:rPr>
                        <w:sym w:font="Wingdings 2" w:char="F067"/>
                      </w:r>
                      <w:r w:rsidR="006D687C">
                        <w:rPr>
                          <w:sz w:val="20"/>
                          <w:szCs w:val="20"/>
                        </w:rPr>
                        <w:t xml:space="preserve">   Telephone</w:t>
                      </w:r>
                      <w:r w:rsidRPr="00F02CA8">
                        <w:rPr>
                          <w:sz w:val="20"/>
                          <w:szCs w:val="20"/>
                        </w:rPr>
                        <w:t xml:space="preserve"> (02) 4872 2169</w:t>
                      </w:r>
                    </w:p>
                    <w:p w14:paraId="159A6B94" w14:textId="77777777" w:rsidR="0043252C" w:rsidRPr="00F02CA8" w:rsidRDefault="0043252C" w:rsidP="00F02CA8">
                      <w:pPr>
                        <w:pStyle w:val="BodyText1"/>
                        <w:spacing w:line="220" w:lineRule="exact"/>
                        <w:jc w:val="center"/>
                        <w:rPr>
                          <w:sz w:val="20"/>
                          <w:szCs w:val="20"/>
                        </w:rPr>
                      </w:pPr>
                      <w:r w:rsidRPr="00F02CA8">
                        <w:rPr>
                          <w:sz w:val="20"/>
                          <w:szCs w:val="20"/>
                        </w:rPr>
                        <w:t xml:space="preserve">email: bdhsarchives@gmail.com  </w:t>
                      </w:r>
                      <w:r w:rsidRPr="00F02CA8">
                        <w:rPr>
                          <w:sz w:val="20"/>
                          <w:szCs w:val="20"/>
                        </w:rPr>
                        <w:sym w:font="Wingdings 2" w:char="F067"/>
                      </w:r>
                      <w:r w:rsidRPr="00F02CA8">
                        <w:rPr>
                          <w:sz w:val="20"/>
                          <w:szCs w:val="20"/>
                        </w:rPr>
                        <w:t xml:space="preserve">  web: www.berrimadistricthistoricalsociety.org.au</w:t>
                      </w:r>
                    </w:p>
                    <w:p w14:paraId="601DBD18" w14:textId="77777777" w:rsidR="0043252C" w:rsidRPr="00F02CA8" w:rsidRDefault="0043252C" w:rsidP="00F02CA8">
                      <w:pPr>
                        <w:pStyle w:val="Bodytext10pt"/>
                        <w:spacing w:after="60"/>
                        <w:ind w:left="1622" w:hanging="1622"/>
                        <w:rPr>
                          <w:szCs w:val="20"/>
                        </w:rPr>
                      </w:pPr>
                      <w:r w:rsidRPr="00F02CA8">
                        <w:rPr>
                          <w:b/>
                          <w:szCs w:val="20"/>
                        </w:rPr>
                        <w:t>ARCHIVES:</w:t>
                      </w:r>
                      <w:r w:rsidRPr="00F02CA8">
                        <w:rPr>
                          <w:b/>
                          <w:szCs w:val="20"/>
                        </w:rPr>
                        <w:tab/>
                      </w:r>
                      <w:r w:rsidRPr="00F02CA8">
                        <w:rPr>
                          <w:szCs w:val="20"/>
                        </w:rPr>
                        <w:t xml:space="preserve">Cnr Old Hume Highway and Bowral Road, MITTAGONG.             </w:t>
                      </w:r>
                    </w:p>
                    <w:p w14:paraId="6FEC21A0" w14:textId="77777777" w:rsidR="0043252C" w:rsidRPr="00F02CA8" w:rsidRDefault="0043252C" w:rsidP="00F02CA8">
                      <w:pPr>
                        <w:pStyle w:val="Bodytext10pt"/>
                        <w:ind w:left="1622" w:hanging="1622"/>
                        <w:rPr>
                          <w:szCs w:val="20"/>
                        </w:rPr>
                      </w:pPr>
                      <w:r w:rsidRPr="00F02CA8">
                        <w:rPr>
                          <w:szCs w:val="20"/>
                        </w:rPr>
                        <w:tab/>
                        <w:t xml:space="preserve">OPEN: Mondays, Tuesdays 10am-4pm and Saturdays 10am-1pm. Closed Public Holidays. </w:t>
                      </w:r>
                      <w:r w:rsidRPr="00F02CA8">
                        <w:rPr>
                          <w:szCs w:val="20"/>
                        </w:rPr>
                        <w:br/>
                        <w:t xml:space="preserve">Library collection contains reference books, journals and </w:t>
                      </w:r>
                      <w:r w:rsidR="00D22A7C">
                        <w:rPr>
                          <w:szCs w:val="20"/>
                        </w:rPr>
                        <w:t>a general collection</w:t>
                      </w:r>
                      <w:r w:rsidRPr="00F02CA8">
                        <w:rPr>
                          <w:szCs w:val="20"/>
                        </w:rPr>
                        <w:t>.</w:t>
                      </w:r>
                    </w:p>
                    <w:p w14:paraId="50D2E425" w14:textId="77777777" w:rsidR="0043252C" w:rsidRDefault="0043252C" w:rsidP="007106C4">
                      <w:pPr>
                        <w:pStyle w:val="Bodytext10pt"/>
                        <w:spacing w:after="60"/>
                        <w:ind w:left="1622" w:hanging="1622"/>
                        <w:rPr>
                          <w:szCs w:val="20"/>
                        </w:rPr>
                      </w:pPr>
                      <w:r w:rsidRPr="00F02CA8">
                        <w:rPr>
                          <w:b/>
                          <w:szCs w:val="20"/>
                        </w:rPr>
                        <w:t>MUSEUM:</w:t>
                      </w:r>
                      <w:r w:rsidRPr="00F02CA8">
                        <w:rPr>
                          <w:szCs w:val="20"/>
                        </w:rPr>
                        <w:tab/>
                        <w:t>Market Place, Berrima. Tel: 02 4877 1130. Email</w:t>
                      </w:r>
                      <w:r w:rsidRPr="004D7C1E">
                        <w:rPr>
                          <w:szCs w:val="20"/>
                        </w:rPr>
                        <w:t xml:space="preserve">: </w:t>
                      </w:r>
                      <w:hyperlink r:id="rId38" w:history="1">
                        <w:r w:rsidRPr="004D7C1E">
                          <w:rPr>
                            <w:rStyle w:val="Hyperlink"/>
                            <w:color w:val="000000" w:themeColor="text1"/>
                            <w:u w:val="none"/>
                          </w:rPr>
                          <w:t>bdmuseum@bigpond.com</w:t>
                        </w:r>
                      </w:hyperlink>
                      <w:r w:rsidR="004D7C1E" w:rsidRPr="004D7C1E">
                        <w:rPr>
                          <w:rStyle w:val="Hyperlink"/>
                          <w:rFonts w:cs="Microsoft Sans Serif"/>
                          <w:color w:val="000000" w:themeColor="text1"/>
                          <w:szCs w:val="20"/>
                          <w:u w:val="none"/>
                        </w:rPr>
                        <w:t xml:space="preserve">    </w:t>
                      </w:r>
                      <w:r w:rsidRPr="004D7C1E">
                        <w:rPr>
                          <w:color w:val="000000" w:themeColor="text1"/>
                          <w:szCs w:val="20"/>
                        </w:rPr>
                        <w:t xml:space="preserve"> </w:t>
                      </w:r>
                      <w:r w:rsidRPr="004D7C1E">
                        <w:rPr>
                          <w:color w:val="000000" w:themeColor="text1"/>
                          <w:szCs w:val="20"/>
                        </w:rPr>
                        <w:br/>
                      </w:r>
                      <w:r w:rsidRPr="00F02CA8">
                        <w:rPr>
                          <w:szCs w:val="20"/>
                        </w:rPr>
                        <w:t>OPEN</w:t>
                      </w:r>
                      <w:r w:rsidRPr="00F02CA8">
                        <w:rPr>
                          <w:b/>
                          <w:szCs w:val="20"/>
                        </w:rPr>
                        <w:t>:</w:t>
                      </w:r>
                      <w:r w:rsidRPr="00F02CA8">
                        <w:rPr>
                          <w:szCs w:val="20"/>
                        </w:rPr>
                        <w:t xml:space="preserve"> 10.00am to 4.00pm, Wednesdays to Sundays</w:t>
                      </w:r>
                      <w:r w:rsidR="007106C4">
                        <w:rPr>
                          <w:szCs w:val="20"/>
                        </w:rPr>
                        <w:t xml:space="preserve"> throughout the year. This includes during</w:t>
                      </w:r>
                      <w:r w:rsidRPr="00F02CA8">
                        <w:rPr>
                          <w:szCs w:val="20"/>
                        </w:rPr>
                        <w:t xml:space="preserve"> school and public holiday</w:t>
                      </w:r>
                      <w:r w:rsidR="007106C4">
                        <w:rPr>
                          <w:szCs w:val="20"/>
                        </w:rPr>
                        <w:t xml:space="preserve"> periods</w:t>
                      </w:r>
                      <w:r w:rsidRPr="00F02CA8">
                        <w:rPr>
                          <w:szCs w:val="20"/>
                        </w:rPr>
                        <w:t>.</w:t>
                      </w:r>
                    </w:p>
                    <w:p w14:paraId="4587445F" w14:textId="77777777" w:rsidR="0043252C" w:rsidRPr="00F02CA8" w:rsidRDefault="0043252C" w:rsidP="00F02CA8">
                      <w:pPr>
                        <w:pStyle w:val="Bodytext10pt"/>
                        <w:ind w:left="1622" w:hanging="1622"/>
                        <w:rPr>
                          <w:szCs w:val="20"/>
                        </w:rPr>
                      </w:pPr>
                      <w:r w:rsidRPr="00F02CA8">
                        <w:rPr>
                          <w:b/>
                          <w:szCs w:val="20"/>
                        </w:rPr>
                        <w:t>MEMBERSHIP:</w:t>
                      </w:r>
                      <w:r w:rsidRPr="00F02CA8">
                        <w:rPr>
                          <w:b/>
                          <w:szCs w:val="20"/>
                        </w:rPr>
                        <w:tab/>
                      </w:r>
                      <w:r w:rsidRPr="00F02CA8">
                        <w:rPr>
                          <w:szCs w:val="20"/>
                        </w:rPr>
                        <w:t xml:space="preserve">Any person wanting to join the Society may do so at any stage during the year by completing </w:t>
                      </w:r>
                      <w:r w:rsidRPr="00F02CA8">
                        <w:rPr>
                          <w:szCs w:val="20"/>
                        </w:rPr>
                        <w:br/>
                        <w:t>a form and paying the appropriate fee. Joining Fee $10.00 – Single $25.00 – Family $35.00.</w:t>
                      </w:r>
                    </w:p>
                    <w:p w14:paraId="7156BDAF" w14:textId="77777777" w:rsidR="0043252C" w:rsidRPr="00F02CA8" w:rsidRDefault="0043252C" w:rsidP="00F02CA8">
                      <w:pPr>
                        <w:pStyle w:val="Bodytext10pt"/>
                        <w:spacing w:after="60"/>
                        <w:ind w:left="1622" w:hanging="1622"/>
                        <w:rPr>
                          <w:rFonts w:cs="Microsoft Sans Serif"/>
                          <w:szCs w:val="20"/>
                        </w:rPr>
                      </w:pPr>
                      <w:r w:rsidRPr="00F02CA8">
                        <w:rPr>
                          <w:rFonts w:cs="Microsoft Sans Serif"/>
                          <w:b/>
                          <w:szCs w:val="20"/>
                        </w:rPr>
                        <w:t>AFFILIATIONS</w:t>
                      </w:r>
                      <w:r w:rsidRPr="00F02CA8">
                        <w:rPr>
                          <w:rFonts w:cs="Microsoft Sans Serif"/>
                          <w:szCs w:val="20"/>
                        </w:rPr>
                        <w:t>:</w:t>
                      </w:r>
                      <w:r w:rsidRPr="00F02CA8">
                        <w:rPr>
                          <w:rFonts w:cs="Microsoft Sans Serif"/>
                          <w:szCs w:val="20"/>
                        </w:rPr>
                        <w:tab/>
                        <w:t xml:space="preserve">Royal Australian Historical Society, </w:t>
                      </w:r>
                      <w:r w:rsidR="008A7D42" w:rsidRPr="00F02CA8">
                        <w:rPr>
                          <w:rFonts w:cs="Microsoft Sans Serif"/>
                          <w:szCs w:val="20"/>
                        </w:rPr>
                        <w:t xml:space="preserve">Museums Australia Inc </w:t>
                      </w:r>
                      <w:r w:rsidR="008A7D42">
                        <w:rPr>
                          <w:rFonts w:cs="Microsoft Sans Serif"/>
                          <w:szCs w:val="20"/>
                        </w:rPr>
                        <w:t xml:space="preserve">and </w:t>
                      </w:r>
                      <w:r w:rsidRPr="00F02CA8">
                        <w:rPr>
                          <w:rFonts w:cs="Microsoft Sans Serif"/>
                          <w:szCs w:val="20"/>
                        </w:rPr>
                        <w:t xml:space="preserve">NSW Association of Family </w:t>
                      </w:r>
                      <w:r w:rsidR="008A7D42">
                        <w:rPr>
                          <w:rFonts w:cs="Microsoft Sans Serif"/>
                          <w:szCs w:val="20"/>
                        </w:rPr>
                        <w:t>History Societies</w:t>
                      </w:r>
                      <w:r w:rsidRPr="00F02CA8">
                        <w:rPr>
                          <w:rFonts w:cs="Microsoft Sans Serif"/>
                          <w:szCs w:val="20"/>
                        </w:rPr>
                        <w:t>.</w:t>
                      </w:r>
                    </w:p>
                  </w:txbxContent>
                </v:textbox>
              </v:shape>
            </w:pict>
          </mc:Fallback>
        </mc:AlternateContent>
      </w:r>
    </w:p>
    <w:p w14:paraId="63B52CDB" w14:textId="77777777" w:rsidR="0043252C" w:rsidRPr="00F31AD7" w:rsidRDefault="00C578E6" w:rsidP="00A04817">
      <w:pPr>
        <w:jc w:val="right"/>
      </w:pPr>
      <w:r>
        <w:rPr>
          <w:noProof/>
          <w:lang w:eastAsia="en-AU"/>
        </w:rPr>
        <mc:AlternateContent>
          <mc:Choice Requires="wps">
            <w:drawing>
              <wp:anchor distT="0" distB="0" distL="114300" distR="114300" simplePos="0" relativeHeight="251624960" behindDoc="0" locked="0" layoutInCell="1" allowOverlap="1" wp14:anchorId="730524FA" wp14:editId="0FA12298">
                <wp:simplePos x="0" y="0"/>
                <wp:positionH relativeFrom="column">
                  <wp:posOffset>29254</wp:posOffset>
                </wp:positionH>
                <wp:positionV relativeFrom="paragraph">
                  <wp:posOffset>7105820</wp:posOffset>
                </wp:positionV>
                <wp:extent cx="6675120" cy="2588153"/>
                <wp:effectExtent l="0" t="0" r="11430" b="22225"/>
                <wp:wrapNone/>
                <wp:docPr id="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258815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00"/>
                              </a:solidFill>
                            </a14:hiddenFill>
                          </a:ext>
                        </a:extLst>
                      </wps:spPr>
                      <wps:txbx>
                        <w:txbxContent>
                          <w:p w14:paraId="5507F817" w14:textId="77777777" w:rsidR="00CD647B" w:rsidRPr="00025D4A" w:rsidRDefault="007106C4" w:rsidP="00CD647B">
                            <w:pPr>
                              <w:pStyle w:val="Bodytext10pt"/>
                              <w:tabs>
                                <w:tab w:val="left" w:pos="1418"/>
                              </w:tabs>
                              <w:spacing w:line="200" w:lineRule="exact"/>
                              <w:ind w:left="426"/>
                              <w:rPr>
                                <w:sz w:val="22"/>
                              </w:rPr>
                            </w:pPr>
                            <w:r w:rsidRPr="00025D4A">
                              <w:rPr>
                                <w:b/>
                                <w:sz w:val="22"/>
                              </w:rPr>
                              <w:t>BERRIMA DISTRICT HISTORICAL &amp; FAMILY HISTORY SOCIETY Inc.</w:t>
                            </w:r>
                          </w:p>
                          <w:p w14:paraId="2DC56CF6" w14:textId="77777777" w:rsidR="00CD647B" w:rsidRPr="0070158D" w:rsidRDefault="00CD647B" w:rsidP="00183A8A">
                            <w:pPr>
                              <w:pStyle w:val="Bodytext10pt"/>
                              <w:tabs>
                                <w:tab w:val="left" w:pos="2268"/>
                                <w:tab w:val="left" w:pos="4536"/>
                                <w:tab w:val="left" w:pos="6946"/>
                              </w:tabs>
                              <w:spacing w:before="180" w:after="60" w:line="200" w:lineRule="exact"/>
                              <w:ind w:left="425"/>
                              <w:rPr>
                                <w:szCs w:val="20"/>
                              </w:rPr>
                            </w:pPr>
                            <w:r w:rsidRPr="0070158D">
                              <w:rPr>
                                <w:b/>
                                <w:szCs w:val="20"/>
                              </w:rPr>
                              <w:t>President</w:t>
                            </w:r>
                            <w:r>
                              <w:rPr>
                                <w:szCs w:val="20"/>
                              </w:rPr>
                              <w:t xml:space="preserve"> </w:t>
                            </w:r>
                            <w:r>
                              <w:rPr>
                                <w:szCs w:val="20"/>
                              </w:rPr>
                              <w:tab/>
                              <w:t>Ian MACKEY</w:t>
                            </w:r>
                            <w:r w:rsidRPr="0070158D">
                              <w:rPr>
                                <w:szCs w:val="20"/>
                              </w:rPr>
                              <w:t xml:space="preserve"> </w:t>
                            </w:r>
                            <w:r w:rsidR="007106C4">
                              <w:rPr>
                                <w:szCs w:val="20"/>
                              </w:rPr>
                              <w:tab/>
                            </w:r>
                            <w:r w:rsidR="007106C4" w:rsidRPr="0070158D">
                              <w:rPr>
                                <w:b/>
                                <w:szCs w:val="20"/>
                              </w:rPr>
                              <w:t>Archivist</w:t>
                            </w:r>
                            <w:r w:rsidR="007106C4" w:rsidRPr="0070158D">
                              <w:rPr>
                                <w:szCs w:val="20"/>
                              </w:rPr>
                              <w:t xml:space="preserve"> </w:t>
                            </w:r>
                            <w:r w:rsidR="007106C4" w:rsidRPr="0070158D">
                              <w:rPr>
                                <w:szCs w:val="20"/>
                              </w:rPr>
                              <w:tab/>
                              <w:t xml:space="preserve">Linda EMERY </w:t>
                            </w:r>
                            <w:r w:rsidRPr="0070158D">
                              <w:rPr>
                                <w:szCs w:val="20"/>
                              </w:rPr>
                              <w:tab/>
                            </w:r>
                          </w:p>
                          <w:p w14:paraId="09F1F4B5" w14:textId="289B1793" w:rsidR="00CD647B" w:rsidRDefault="00CD647B" w:rsidP="00183A8A">
                            <w:pPr>
                              <w:pStyle w:val="Bodytext10pt"/>
                              <w:tabs>
                                <w:tab w:val="left" w:pos="2268"/>
                                <w:tab w:val="left" w:pos="4536"/>
                                <w:tab w:val="left" w:pos="6946"/>
                              </w:tabs>
                              <w:spacing w:before="40" w:line="240" w:lineRule="auto"/>
                              <w:ind w:left="425"/>
                              <w:rPr>
                                <w:szCs w:val="20"/>
                              </w:rPr>
                            </w:pPr>
                            <w:r w:rsidRPr="0070158D">
                              <w:rPr>
                                <w:b/>
                                <w:szCs w:val="20"/>
                              </w:rPr>
                              <w:t>Snr Vice President</w:t>
                            </w:r>
                            <w:r>
                              <w:rPr>
                                <w:szCs w:val="20"/>
                              </w:rPr>
                              <w:tab/>
                            </w:r>
                            <w:r w:rsidR="00C578E6" w:rsidRPr="0070158D">
                              <w:rPr>
                                <w:szCs w:val="20"/>
                              </w:rPr>
                              <w:t>Linda EMERY</w:t>
                            </w:r>
                            <w:r w:rsidRPr="0070158D">
                              <w:rPr>
                                <w:szCs w:val="20"/>
                              </w:rPr>
                              <w:tab/>
                            </w:r>
                            <w:r w:rsidR="007106C4" w:rsidRPr="0070158D">
                              <w:rPr>
                                <w:b/>
                                <w:szCs w:val="20"/>
                              </w:rPr>
                              <w:t>Museum Manage</w:t>
                            </w:r>
                            <w:r w:rsidR="00183A8A">
                              <w:rPr>
                                <w:b/>
                                <w:szCs w:val="20"/>
                              </w:rPr>
                              <w:t>r</w:t>
                            </w:r>
                            <w:r w:rsidR="007106C4" w:rsidRPr="0070158D">
                              <w:rPr>
                                <w:szCs w:val="20"/>
                              </w:rPr>
                              <w:tab/>
                            </w:r>
                            <w:r w:rsidR="00283287">
                              <w:rPr>
                                <w:szCs w:val="20"/>
                              </w:rPr>
                              <w:t>John SCHWEERS</w:t>
                            </w:r>
                          </w:p>
                          <w:p w14:paraId="22458757" w14:textId="77777777" w:rsidR="00CD647B" w:rsidRPr="0070158D" w:rsidRDefault="00CD647B" w:rsidP="00183A8A">
                            <w:pPr>
                              <w:pStyle w:val="Bodytext10pt"/>
                              <w:tabs>
                                <w:tab w:val="left" w:pos="2268"/>
                                <w:tab w:val="left" w:pos="4536"/>
                                <w:tab w:val="left" w:pos="6946"/>
                              </w:tabs>
                              <w:spacing w:before="40" w:line="240" w:lineRule="auto"/>
                              <w:ind w:left="425"/>
                              <w:rPr>
                                <w:szCs w:val="20"/>
                              </w:rPr>
                            </w:pPr>
                            <w:r w:rsidRPr="0070158D">
                              <w:rPr>
                                <w:b/>
                                <w:szCs w:val="20"/>
                              </w:rPr>
                              <w:t>Jnr Vice President</w:t>
                            </w:r>
                            <w:r w:rsidRPr="0070158D">
                              <w:rPr>
                                <w:szCs w:val="20"/>
                              </w:rPr>
                              <w:tab/>
                            </w:r>
                            <w:r w:rsidR="00C578E6">
                              <w:rPr>
                                <w:szCs w:val="20"/>
                              </w:rPr>
                              <w:t>Jenny FROST</w:t>
                            </w:r>
                            <w:r w:rsidRPr="0070158D">
                              <w:rPr>
                                <w:szCs w:val="20"/>
                              </w:rPr>
                              <w:tab/>
                            </w:r>
                            <w:r w:rsidR="007106C4" w:rsidRPr="0070158D">
                              <w:rPr>
                                <w:b/>
                                <w:szCs w:val="20"/>
                              </w:rPr>
                              <w:t>Membership</w:t>
                            </w:r>
                            <w:r w:rsidR="007106C4" w:rsidRPr="0070158D">
                              <w:rPr>
                                <w:szCs w:val="20"/>
                              </w:rPr>
                              <w:tab/>
                              <w:t xml:space="preserve">Peg HARVEY </w:t>
                            </w:r>
                          </w:p>
                          <w:p w14:paraId="6065E84C" w14:textId="77777777" w:rsidR="00CD647B" w:rsidRPr="0070158D" w:rsidRDefault="00CD647B" w:rsidP="00183A8A">
                            <w:pPr>
                              <w:pStyle w:val="Bodytext10pt"/>
                              <w:tabs>
                                <w:tab w:val="left" w:pos="2268"/>
                                <w:tab w:val="left" w:pos="4536"/>
                                <w:tab w:val="left" w:pos="6946"/>
                              </w:tabs>
                              <w:spacing w:before="40" w:line="240" w:lineRule="auto"/>
                              <w:ind w:left="425"/>
                              <w:rPr>
                                <w:szCs w:val="20"/>
                              </w:rPr>
                            </w:pPr>
                            <w:r w:rsidRPr="0070158D">
                              <w:rPr>
                                <w:b/>
                                <w:szCs w:val="20"/>
                              </w:rPr>
                              <w:t>Hon Treasurer</w:t>
                            </w:r>
                            <w:r>
                              <w:rPr>
                                <w:szCs w:val="20"/>
                              </w:rPr>
                              <w:t xml:space="preserve"> </w:t>
                            </w:r>
                            <w:r>
                              <w:rPr>
                                <w:szCs w:val="20"/>
                              </w:rPr>
                              <w:tab/>
                              <w:t xml:space="preserve">Patricia </w:t>
                            </w:r>
                            <w:r w:rsidR="00D22A7C">
                              <w:rPr>
                                <w:szCs w:val="20"/>
                              </w:rPr>
                              <w:t>DORIS</w:t>
                            </w:r>
                            <w:r>
                              <w:rPr>
                                <w:szCs w:val="20"/>
                              </w:rPr>
                              <w:tab/>
                            </w:r>
                            <w:r w:rsidR="007106C4" w:rsidRPr="0070158D">
                              <w:rPr>
                                <w:b/>
                                <w:szCs w:val="20"/>
                              </w:rPr>
                              <w:t xml:space="preserve">Newsletter </w:t>
                            </w:r>
                            <w:r w:rsidR="007106C4">
                              <w:rPr>
                                <w:b/>
                                <w:szCs w:val="20"/>
                              </w:rPr>
                              <w:t>Co-ordinator</w:t>
                            </w:r>
                            <w:r w:rsidR="007106C4" w:rsidRPr="0070158D">
                              <w:rPr>
                                <w:szCs w:val="20"/>
                              </w:rPr>
                              <w:tab/>
                            </w:r>
                            <w:r w:rsidR="007106C4" w:rsidRPr="00D803EA">
                              <w:rPr>
                                <w:szCs w:val="20"/>
                              </w:rPr>
                              <w:t>Philip MORTON</w:t>
                            </w:r>
                          </w:p>
                          <w:p w14:paraId="408DA7B1" w14:textId="77777777" w:rsidR="007106C4" w:rsidRDefault="00CD647B" w:rsidP="00183A8A">
                            <w:pPr>
                              <w:pStyle w:val="Bodytext10pt"/>
                              <w:tabs>
                                <w:tab w:val="left" w:pos="2268"/>
                                <w:tab w:val="left" w:pos="4536"/>
                                <w:tab w:val="left" w:pos="6946"/>
                              </w:tabs>
                              <w:spacing w:before="40" w:line="240" w:lineRule="auto"/>
                              <w:ind w:left="425"/>
                              <w:rPr>
                                <w:szCs w:val="20"/>
                              </w:rPr>
                            </w:pPr>
                            <w:r w:rsidRPr="0070158D">
                              <w:rPr>
                                <w:b/>
                                <w:szCs w:val="20"/>
                              </w:rPr>
                              <w:t>Hon Secretary</w:t>
                            </w:r>
                            <w:r w:rsidRPr="0070158D">
                              <w:rPr>
                                <w:szCs w:val="20"/>
                              </w:rPr>
                              <w:t xml:space="preserve"> </w:t>
                            </w:r>
                            <w:r w:rsidRPr="0070158D">
                              <w:rPr>
                                <w:szCs w:val="20"/>
                              </w:rPr>
                              <w:tab/>
                              <w:t xml:space="preserve">Peg HARVEY </w:t>
                            </w:r>
                            <w:r w:rsidRPr="0070158D">
                              <w:rPr>
                                <w:szCs w:val="20"/>
                              </w:rPr>
                              <w:tab/>
                            </w:r>
                            <w:r w:rsidR="007106C4" w:rsidRPr="00ED04FA">
                              <w:rPr>
                                <w:b/>
                                <w:szCs w:val="20"/>
                              </w:rPr>
                              <w:t>Conservation</w:t>
                            </w:r>
                            <w:r w:rsidR="007106C4">
                              <w:rPr>
                                <w:b/>
                                <w:szCs w:val="20"/>
                              </w:rPr>
                              <w:t xml:space="preserve"> Team</w:t>
                            </w:r>
                            <w:r w:rsidR="007106C4">
                              <w:rPr>
                                <w:szCs w:val="20"/>
                              </w:rPr>
                              <w:tab/>
                              <w:t>Denise MACKEY</w:t>
                            </w:r>
                          </w:p>
                          <w:p w14:paraId="1567035A" w14:textId="77777777" w:rsidR="00CD647B" w:rsidRDefault="00CD647B" w:rsidP="00183A8A">
                            <w:pPr>
                              <w:pStyle w:val="Bodytext10pt"/>
                              <w:tabs>
                                <w:tab w:val="left" w:pos="2268"/>
                              </w:tabs>
                              <w:spacing w:before="40" w:line="240" w:lineRule="auto"/>
                              <w:ind w:left="425"/>
                              <w:rPr>
                                <w:szCs w:val="20"/>
                              </w:rPr>
                            </w:pPr>
                            <w:r>
                              <w:rPr>
                                <w:b/>
                                <w:szCs w:val="20"/>
                              </w:rPr>
                              <w:t>Research Team</w:t>
                            </w:r>
                            <w:r>
                              <w:rPr>
                                <w:b/>
                                <w:szCs w:val="20"/>
                              </w:rPr>
                              <w:tab/>
                            </w:r>
                            <w:r>
                              <w:rPr>
                                <w:szCs w:val="20"/>
                              </w:rPr>
                              <w:t xml:space="preserve">Carolyn DOUGHERTY, Janet BLACK and </w:t>
                            </w:r>
                            <w:r w:rsidRPr="00D803EA">
                              <w:rPr>
                                <w:szCs w:val="20"/>
                              </w:rPr>
                              <w:t xml:space="preserve">Frank </w:t>
                            </w:r>
                            <w:r>
                              <w:rPr>
                                <w:szCs w:val="20"/>
                              </w:rPr>
                              <w:t xml:space="preserve">MITCHELL   </w:t>
                            </w:r>
                          </w:p>
                          <w:p w14:paraId="2BF84334" w14:textId="77777777" w:rsidR="00CD647B" w:rsidRDefault="00CD647B" w:rsidP="00183A8A">
                            <w:pPr>
                              <w:pStyle w:val="Bodytext10pt"/>
                              <w:spacing w:before="180" w:line="240" w:lineRule="exact"/>
                              <w:ind w:left="425"/>
                              <w:rPr>
                                <w:szCs w:val="20"/>
                              </w:rPr>
                            </w:pPr>
                            <w:r w:rsidRPr="0070158D">
                              <w:rPr>
                                <w:b/>
                                <w:szCs w:val="20"/>
                              </w:rPr>
                              <w:t>Management Committee</w:t>
                            </w:r>
                            <w:r>
                              <w:rPr>
                                <w:szCs w:val="20"/>
                              </w:rPr>
                              <w:t xml:space="preserve">: </w:t>
                            </w:r>
                            <w:r w:rsidRPr="0070158D">
                              <w:rPr>
                                <w:szCs w:val="20"/>
                              </w:rPr>
                              <w:t>President, Vice P</w:t>
                            </w:r>
                            <w:r>
                              <w:rPr>
                                <w:szCs w:val="20"/>
                              </w:rPr>
                              <w:t>residents, Secretary, Treasurer</w:t>
                            </w:r>
                            <w:r w:rsidRPr="0070158D">
                              <w:rPr>
                                <w:szCs w:val="20"/>
                              </w:rPr>
                              <w:t xml:space="preserve"> </w:t>
                            </w:r>
                            <w:r>
                              <w:rPr>
                                <w:szCs w:val="20"/>
                              </w:rPr>
                              <w:t>and</w:t>
                            </w:r>
                            <w:r w:rsidRPr="0070158D">
                              <w:rPr>
                                <w:szCs w:val="20"/>
                              </w:rPr>
                              <w:t xml:space="preserve"> </w:t>
                            </w:r>
                            <w:r>
                              <w:rPr>
                                <w:szCs w:val="20"/>
                              </w:rPr>
                              <w:t xml:space="preserve">members </w:t>
                            </w:r>
                            <w:r w:rsidR="00C578E6">
                              <w:rPr>
                                <w:szCs w:val="20"/>
                              </w:rPr>
                              <w:t xml:space="preserve">Bruce Moore, </w:t>
                            </w:r>
                            <w:r w:rsidR="00DB19BE">
                              <w:rPr>
                                <w:szCs w:val="20"/>
                              </w:rPr>
                              <w:br/>
                            </w:r>
                            <w:r>
                              <w:rPr>
                                <w:szCs w:val="20"/>
                              </w:rPr>
                              <w:t xml:space="preserve">Leonie Knapman, </w:t>
                            </w:r>
                            <w:r w:rsidRPr="0070158D">
                              <w:rPr>
                                <w:szCs w:val="20"/>
                              </w:rPr>
                              <w:t xml:space="preserve">Denyse Barker, </w:t>
                            </w:r>
                            <w:r>
                              <w:rPr>
                                <w:szCs w:val="20"/>
                              </w:rPr>
                              <w:t>Philip Morton, Carolyn Dougherty, Ros Dale</w:t>
                            </w:r>
                            <w:r w:rsidR="00C578E6">
                              <w:rPr>
                                <w:szCs w:val="20"/>
                              </w:rPr>
                              <w:t xml:space="preserve"> and Kerry Bunker</w:t>
                            </w:r>
                            <w:r>
                              <w:rPr>
                                <w:szCs w:val="20"/>
                              </w:rPr>
                              <w:t xml:space="preserve">. </w:t>
                            </w:r>
                          </w:p>
                          <w:p w14:paraId="6E36DB82" w14:textId="47FC1A71" w:rsidR="0043252C" w:rsidRDefault="007106C4" w:rsidP="007106C4">
                            <w:pPr>
                              <w:pStyle w:val="Bodytext10pt"/>
                              <w:ind w:left="426"/>
                              <w:rPr>
                                <w:szCs w:val="20"/>
                              </w:rPr>
                            </w:pPr>
                            <w:r w:rsidRPr="00F02CA8">
                              <w:rPr>
                                <w:b/>
                                <w:szCs w:val="20"/>
                              </w:rPr>
                              <w:t xml:space="preserve">Museum </w:t>
                            </w:r>
                            <w:r>
                              <w:rPr>
                                <w:b/>
                                <w:szCs w:val="20"/>
                              </w:rPr>
                              <w:t>Sub-</w:t>
                            </w:r>
                            <w:r w:rsidRPr="00F02CA8">
                              <w:rPr>
                                <w:b/>
                                <w:szCs w:val="20"/>
                              </w:rPr>
                              <w:t>Committee:</w:t>
                            </w:r>
                            <w:r>
                              <w:rPr>
                                <w:szCs w:val="20"/>
                              </w:rPr>
                              <w:t xml:space="preserve"> </w:t>
                            </w:r>
                            <w:r w:rsidR="00283287">
                              <w:rPr>
                                <w:szCs w:val="20"/>
                              </w:rPr>
                              <w:t>John Schweers</w:t>
                            </w:r>
                            <w:r w:rsidR="00283287" w:rsidRPr="00F02CA8">
                              <w:rPr>
                                <w:szCs w:val="20"/>
                              </w:rPr>
                              <w:t xml:space="preserve"> </w:t>
                            </w:r>
                            <w:r w:rsidR="00283287">
                              <w:rPr>
                                <w:szCs w:val="20"/>
                              </w:rPr>
                              <w:t xml:space="preserve">(Manager), </w:t>
                            </w:r>
                            <w:r w:rsidRPr="00F02CA8">
                              <w:rPr>
                                <w:szCs w:val="20"/>
                              </w:rPr>
                              <w:t xml:space="preserve">Harlan Hall (Project Manager), Lyn Hall (Graphics, Exhibitions), Sylvia Carless (Roster), </w:t>
                            </w:r>
                            <w:r>
                              <w:rPr>
                                <w:szCs w:val="20"/>
                              </w:rPr>
                              <w:t xml:space="preserve">Harold Wall (Human Resources). </w:t>
                            </w:r>
                          </w:p>
                          <w:p w14:paraId="498FFE37" w14:textId="77777777" w:rsidR="007106C4" w:rsidRPr="007106C4" w:rsidRDefault="007106C4" w:rsidP="007106C4">
                            <w:pPr>
                              <w:pStyle w:val="Bodytext10pt"/>
                              <w:ind w:left="426"/>
                              <w:rPr>
                                <w:szCs w:val="20"/>
                              </w:rPr>
                            </w:pPr>
                            <w:r w:rsidRPr="0070158D">
                              <w:rPr>
                                <w:b/>
                                <w:szCs w:val="20"/>
                              </w:rPr>
                              <w:t>PATRON</w:t>
                            </w:r>
                            <w:r w:rsidRPr="0070158D">
                              <w:rPr>
                                <w:szCs w:val="20"/>
                              </w:rPr>
                              <w:t xml:space="preserve">: </w:t>
                            </w:r>
                            <w:r w:rsidRPr="00BC2FBC">
                              <w:rPr>
                                <w:szCs w:val="20"/>
                              </w:rPr>
                              <w:t>Mayor of Wingecarribee Shire</w:t>
                            </w:r>
                            <w:r>
                              <w:rPr>
                                <w:szCs w:val="20"/>
                              </w:rPr>
                              <w:t xml:space="preserve">, </w:t>
                            </w:r>
                            <w:r w:rsidRPr="0070158D">
                              <w:rPr>
                                <w:szCs w:val="20"/>
                              </w:rPr>
                              <w:t xml:space="preserve">Councillor </w:t>
                            </w:r>
                            <w:r>
                              <w:rPr>
                                <w:szCs w:val="20"/>
                              </w:rPr>
                              <w:t xml:space="preserve">Duncan Gair </w:t>
                            </w:r>
                          </w:p>
                        </w:txbxContent>
                      </wps:txbx>
                      <wps:bodyPr rot="0" vert="horz" wrap="square" lIns="360000" tIns="72000" rIns="180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524FA" id="Text Box 18" o:spid="_x0000_s1047" type="#_x0000_t202" style="position:absolute;left:0;text-align:left;margin-left:2.3pt;margin-top:559.5pt;width:525.6pt;height:203.8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" filled="f" fillcolor="yellow">
                <v:textbox inset="10mm,2mm,5mm,2mm">
                  <w:txbxContent>
                    <w:p w14:paraId="5507F817" w14:textId="77777777" w:rsidR="00CD647B" w:rsidRPr="00025D4A" w:rsidRDefault="007106C4" w:rsidP="00CD647B">
                      <w:pPr>
                        <w:pStyle w:val="Bodytext10pt"/>
                        <w:tabs>
                          <w:tab w:val="left" w:pos="1418"/>
                        </w:tabs>
                        <w:spacing w:line="200" w:lineRule="exact"/>
                        <w:ind w:left="426"/>
                        <w:rPr>
                          <w:sz w:val="22"/>
                        </w:rPr>
                      </w:pPr>
                      <w:r w:rsidRPr="00025D4A">
                        <w:rPr>
                          <w:b/>
                          <w:sz w:val="22"/>
                        </w:rPr>
                        <w:t>BERRIMA DISTRICT HISTORICAL &amp; FAMILY HISTORY SOCIETY Inc.</w:t>
                      </w:r>
                    </w:p>
                    <w:p w14:paraId="2DC56CF6" w14:textId="77777777" w:rsidR="00CD647B" w:rsidRPr="0070158D" w:rsidRDefault="00CD647B" w:rsidP="00183A8A">
                      <w:pPr>
                        <w:pStyle w:val="Bodytext10pt"/>
                        <w:tabs>
                          <w:tab w:val="left" w:pos="2268"/>
                          <w:tab w:val="left" w:pos="4536"/>
                          <w:tab w:val="left" w:pos="6946"/>
                        </w:tabs>
                        <w:spacing w:before="180" w:after="60" w:line="200" w:lineRule="exact"/>
                        <w:ind w:left="425"/>
                        <w:rPr>
                          <w:szCs w:val="20"/>
                        </w:rPr>
                      </w:pPr>
                      <w:r w:rsidRPr="0070158D">
                        <w:rPr>
                          <w:b/>
                          <w:szCs w:val="20"/>
                        </w:rPr>
                        <w:t>President</w:t>
                      </w:r>
                      <w:r>
                        <w:rPr>
                          <w:szCs w:val="20"/>
                        </w:rPr>
                        <w:t xml:space="preserve"> </w:t>
                      </w:r>
                      <w:r>
                        <w:rPr>
                          <w:szCs w:val="20"/>
                        </w:rPr>
                        <w:tab/>
                        <w:t>Ian MACKEY</w:t>
                      </w:r>
                      <w:r w:rsidRPr="0070158D">
                        <w:rPr>
                          <w:szCs w:val="20"/>
                        </w:rPr>
                        <w:t xml:space="preserve"> </w:t>
                      </w:r>
                      <w:r w:rsidR="007106C4">
                        <w:rPr>
                          <w:szCs w:val="20"/>
                        </w:rPr>
                        <w:tab/>
                      </w:r>
                      <w:r w:rsidR="007106C4" w:rsidRPr="0070158D">
                        <w:rPr>
                          <w:b/>
                          <w:szCs w:val="20"/>
                        </w:rPr>
                        <w:t>Archivist</w:t>
                      </w:r>
                      <w:r w:rsidR="007106C4" w:rsidRPr="0070158D">
                        <w:rPr>
                          <w:szCs w:val="20"/>
                        </w:rPr>
                        <w:t xml:space="preserve"> </w:t>
                      </w:r>
                      <w:r w:rsidR="007106C4" w:rsidRPr="0070158D">
                        <w:rPr>
                          <w:szCs w:val="20"/>
                        </w:rPr>
                        <w:tab/>
                        <w:t xml:space="preserve">Linda EMERY </w:t>
                      </w:r>
                      <w:r w:rsidRPr="0070158D">
                        <w:rPr>
                          <w:szCs w:val="20"/>
                        </w:rPr>
                        <w:tab/>
                      </w:r>
                    </w:p>
                    <w:p w14:paraId="09F1F4B5" w14:textId="289B1793" w:rsidR="00CD647B" w:rsidRDefault="00CD647B" w:rsidP="00183A8A">
                      <w:pPr>
                        <w:pStyle w:val="Bodytext10pt"/>
                        <w:tabs>
                          <w:tab w:val="left" w:pos="2268"/>
                          <w:tab w:val="left" w:pos="4536"/>
                          <w:tab w:val="left" w:pos="6946"/>
                        </w:tabs>
                        <w:spacing w:before="40" w:line="240" w:lineRule="auto"/>
                        <w:ind w:left="425"/>
                        <w:rPr>
                          <w:szCs w:val="20"/>
                        </w:rPr>
                      </w:pPr>
                      <w:r w:rsidRPr="0070158D">
                        <w:rPr>
                          <w:b/>
                          <w:szCs w:val="20"/>
                        </w:rPr>
                        <w:t>Snr Vice President</w:t>
                      </w:r>
                      <w:r>
                        <w:rPr>
                          <w:szCs w:val="20"/>
                        </w:rPr>
                        <w:tab/>
                      </w:r>
                      <w:r w:rsidR="00C578E6" w:rsidRPr="0070158D">
                        <w:rPr>
                          <w:szCs w:val="20"/>
                        </w:rPr>
                        <w:t>Linda EMERY</w:t>
                      </w:r>
                      <w:r w:rsidRPr="0070158D">
                        <w:rPr>
                          <w:szCs w:val="20"/>
                        </w:rPr>
                        <w:tab/>
                      </w:r>
                      <w:r w:rsidR="007106C4" w:rsidRPr="0070158D">
                        <w:rPr>
                          <w:b/>
                          <w:szCs w:val="20"/>
                        </w:rPr>
                        <w:t>Museum Manage</w:t>
                      </w:r>
                      <w:r w:rsidR="00183A8A">
                        <w:rPr>
                          <w:b/>
                          <w:szCs w:val="20"/>
                        </w:rPr>
                        <w:t>r</w:t>
                      </w:r>
                      <w:r w:rsidR="007106C4" w:rsidRPr="0070158D">
                        <w:rPr>
                          <w:szCs w:val="20"/>
                        </w:rPr>
                        <w:tab/>
                      </w:r>
                      <w:r w:rsidR="00283287">
                        <w:rPr>
                          <w:szCs w:val="20"/>
                        </w:rPr>
                        <w:t>John SCHWEERS</w:t>
                      </w:r>
                    </w:p>
                    <w:p w14:paraId="22458757" w14:textId="77777777" w:rsidR="00CD647B" w:rsidRPr="0070158D" w:rsidRDefault="00CD647B" w:rsidP="00183A8A">
                      <w:pPr>
                        <w:pStyle w:val="Bodytext10pt"/>
                        <w:tabs>
                          <w:tab w:val="left" w:pos="2268"/>
                          <w:tab w:val="left" w:pos="4536"/>
                          <w:tab w:val="left" w:pos="6946"/>
                        </w:tabs>
                        <w:spacing w:before="40" w:line="240" w:lineRule="auto"/>
                        <w:ind w:left="425"/>
                        <w:rPr>
                          <w:szCs w:val="20"/>
                        </w:rPr>
                      </w:pPr>
                      <w:r w:rsidRPr="0070158D">
                        <w:rPr>
                          <w:b/>
                          <w:szCs w:val="20"/>
                        </w:rPr>
                        <w:t>Jnr Vice President</w:t>
                      </w:r>
                      <w:r w:rsidRPr="0070158D">
                        <w:rPr>
                          <w:szCs w:val="20"/>
                        </w:rPr>
                        <w:tab/>
                      </w:r>
                      <w:r w:rsidR="00C578E6">
                        <w:rPr>
                          <w:szCs w:val="20"/>
                        </w:rPr>
                        <w:t>Jenny FROST</w:t>
                      </w:r>
                      <w:r w:rsidRPr="0070158D">
                        <w:rPr>
                          <w:szCs w:val="20"/>
                        </w:rPr>
                        <w:tab/>
                      </w:r>
                      <w:r w:rsidR="007106C4" w:rsidRPr="0070158D">
                        <w:rPr>
                          <w:b/>
                          <w:szCs w:val="20"/>
                        </w:rPr>
                        <w:t>Membership</w:t>
                      </w:r>
                      <w:r w:rsidR="007106C4" w:rsidRPr="0070158D">
                        <w:rPr>
                          <w:szCs w:val="20"/>
                        </w:rPr>
                        <w:tab/>
                        <w:t xml:space="preserve">Peg HARVEY </w:t>
                      </w:r>
                    </w:p>
                    <w:p w14:paraId="6065E84C" w14:textId="77777777" w:rsidR="00CD647B" w:rsidRPr="0070158D" w:rsidRDefault="00CD647B" w:rsidP="00183A8A">
                      <w:pPr>
                        <w:pStyle w:val="Bodytext10pt"/>
                        <w:tabs>
                          <w:tab w:val="left" w:pos="2268"/>
                          <w:tab w:val="left" w:pos="4536"/>
                          <w:tab w:val="left" w:pos="6946"/>
                        </w:tabs>
                        <w:spacing w:before="40" w:line="240" w:lineRule="auto"/>
                        <w:ind w:left="425"/>
                        <w:rPr>
                          <w:szCs w:val="20"/>
                        </w:rPr>
                      </w:pPr>
                      <w:r w:rsidRPr="0070158D">
                        <w:rPr>
                          <w:b/>
                          <w:szCs w:val="20"/>
                        </w:rPr>
                        <w:t>Hon Treasurer</w:t>
                      </w:r>
                      <w:r>
                        <w:rPr>
                          <w:szCs w:val="20"/>
                        </w:rPr>
                        <w:t xml:space="preserve"> </w:t>
                      </w:r>
                      <w:r>
                        <w:rPr>
                          <w:szCs w:val="20"/>
                        </w:rPr>
                        <w:tab/>
                        <w:t xml:space="preserve">Patricia </w:t>
                      </w:r>
                      <w:r w:rsidR="00D22A7C">
                        <w:rPr>
                          <w:szCs w:val="20"/>
                        </w:rPr>
                        <w:t>DORIS</w:t>
                      </w:r>
                      <w:r>
                        <w:rPr>
                          <w:szCs w:val="20"/>
                        </w:rPr>
                        <w:tab/>
                      </w:r>
                      <w:r w:rsidR="007106C4" w:rsidRPr="0070158D">
                        <w:rPr>
                          <w:b/>
                          <w:szCs w:val="20"/>
                        </w:rPr>
                        <w:t xml:space="preserve">Newsletter </w:t>
                      </w:r>
                      <w:r w:rsidR="007106C4">
                        <w:rPr>
                          <w:b/>
                          <w:szCs w:val="20"/>
                        </w:rPr>
                        <w:t>Co-ordinator</w:t>
                      </w:r>
                      <w:r w:rsidR="007106C4" w:rsidRPr="0070158D">
                        <w:rPr>
                          <w:szCs w:val="20"/>
                        </w:rPr>
                        <w:tab/>
                      </w:r>
                      <w:r w:rsidR="007106C4" w:rsidRPr="00D803EA">
                        <w:rPr>
                          <w:szCs w:val="20"/>
                        </w:rPr>
                        <w:t>Philip MORTON</w:t>
                      </w:r>
                    </w:p>
                    <w:p w14:paraId="408DA7B1" w14:textId="77777777" w:rsidR="007106C4" w:rsidRDefault="00CD647B" w:rsidP="00183A8A">
                      <w:pPr>
                        <w:pStyle w:val="Bodytext10pt"/>
                        <w:tabs>
                          <w:tab w:val="left" w:pos="2268"/>
                          <w:tab w:val="left" w:pos="4536"/>
                          <w:tab w:val="left" w:pos="6946"/>
                        </w:tabs>
                        <w:spacing w:before="40" w:line="240" w:lineRule="auto"/>
                        <w:ind w:left="425"/>
                        <w:rPr>
                          <w:szCs w:val="20"/>
                        </w:rPr>
                      </w:pPr>
                      <w:r w:rsidRPr="0070158D">
                        <w:rPr>
                          <w:b/>
                          <w:szCs w:val="20"/>
                        </w:rPr>
                        <w:t>Hon Secretary</w:t>
                      </w:r>
                      <w:r w:rsidRPr="0070158D">
                        <w:rPr>
                          <w:szCs w:val="20"/>
                        </w:rPr>
                        <w:t xml:space="preserve"> </w:t>
                      </w:r>
                      <w:r w:rsidRPr="0070158D">
                        <w:rPr>
                          <w:szCs w:val="20"/>
                        </w:rPr>
                        <w:tab/>
                        <w:t xml:space="preserve">Peg HARVEY </w:t>
                      </w:r>
                      <w:r w:rsidRPr="0070158D">
                        <w:rPr>
                          <w:szCs w:val="20"/>
                        </w:rPr>
                        <w:tab/>
                      </w:r>
                      <w:r w:rsidR="007106C4" w:rsidRPr="00ED04FA">
                        <w:rPr>
                          <w:b/>
                          <w:szCs w:val="20"/>
                        </w:rPr>
                        <w:t>Conservation</w:t>
                      </w:r>
                      <w:r w:rsidR="007106C4">
                        <w:rPr>
                          <w:b/>
                          <w:szCs w:val="20"/>
                        </w:rPr>
                        <w:t xml:space="preserve"> Team</w:t>
                      </w:r>
                      <w:r w:rsidR="007106C4">
                        <w:rPr>
                          <w:szCs w:val="20"/>
                        </w:rPr>
                        <w:tab/>
                        <w:t>Denise MACKEY</w:t>
                      </w:r>
                    </w:p>
                    <w:p w14:paraId="1567035A" w14:textId="77777777" w:rsidR="00CD647B" w:rsidRDefault="00CD647B" w:rsidP="00183A8A">
                      <w:pPr>
                        <w:pStyle w:val="Bodytext10pt"/>
                        <w:tabs>
                          <w:tab w:val="left" w:pos="2268"/>
                        </w:tabs>
                        <w:spacing w:before="40" w:line="240" w:lineRule="auto"/>
                        <w:ind w:left="425"/>
                        <w:rPr>
                          <w:szCs w:val="20"/>
                        </w:rPr>
                      </w:pPr>
                      <w:r>
                        <w:rPr>
                          <w:b/>
                          <w:szCs w:val="20"/>
                        </w:rPr>
                        <w:t>Research Team</w:t>
                      </w:r>
                      <w:r>
                        <w:rPr>
                          <w:b/>
                          <w:szCs w:val="20"/>
                        </w:rPr>
                        <w:tab/>
                      </w:r>
                      <w:r>
                        <w:rPr>
                          <w:szCs w:val="20"/>
                        </w:rPr>
                        <w:t xml:space="preserve">Carolyn DOUGHERTY, Janet BLACK and </w:t>
                      </w:r>
                      <w:r w:rsidRPr="00D803EA">
                        <w:rPr>
                          <w:szCs w:val="20"/>
                        </w:rPr>
                        <w:t xml:space="preserve">Frank </w:t>
                      </w:r>
                      <w:r>
                        <w:rPr>
                          <w:szCs w:val="20"/>
                        </w:rPr>
                        <w:t xml:space="preserve">MITCHELL   </w:t>
                      </w:r>
                    </w:p>
                    <w:p w14:paraId="2BF84334" w14:textId="77777777" w:rsidR="00CD647B" w:rsidRDefault="00CD647B" w:rsidP="00183A8A">
                      <w:pPr>
                        <w:pStyle w:val="Bodytext10pt"/>
                        <w:spacing w:before="180" w:line="240" w:lineRule="exact"/>
                        <w:ind w:left="425"/>
                        <w:rPr>
                          <w:szCs w:val="20"/>
                        </w:rPr>
                      </w:pPr>
                      <w:r w:rsidRPr="0070158D">
                        <w:rPr>
                          <w:b/>
                          <w:szCs w:val="20"/>
                        </w:rPr>
                        <w:t>Management Committee</w:t>
                      </w:r>
                      <w:r>
                        <w:rPr>
                          <w:szCs w:val="20"/>
                        </w:rPr>
                        <w:t xml:space="preserve">: </w:t>
                      </w:r>
                      <w:r w:rsidRPr="0070158D">
                        <w:rPr>
                          <w:szCs w:val="20"/>
                        </w:rPr>
                        <w:t>President, Vice P</w:t>
                      </w:r>
                      <w:r>
                        <w:rPr>
                          <w:szCs w:val="20"/>
                        </w:rPr>
                        <w:t>residents, Secretary, Treasurer</w:t>
                      </w:r>
                      <w:r w:rsidRPr="0070158D">
                        <w:rPr>
                          <w:szCs w:val="20"/>
                        </w:rPr>
                        <w:t xml:space="preserve"> </w:t>
                      </w:r>
                      <w:r>
                        <w:rPr>
                          <w:szCs w:val="20"/>
                        </w:rPr>
                        <w:t>and</w:t>
                      </w:r>
                      <w:r w:rsidRPr="0070158D">
                        <w:rPr>
                          <w:szCs w:val="20"/>
                        </w:rPr>
                        <w:t xml:space="preserve"> </w:t>
                      </w:r>
                      <w:r>
                        <w:rPr>
                          <w:szCs w:val="20"/>
                        </w:rPr>
                        <w:t xml:space="preserve">members </w:t>
                      </w:r>
                      <w:r w:rsidR="00C578E6">
                        <w:rPr>
                          <w:szCs w:val="20"/>
                        </w:rPr>
                        <w:t xml:space="preserve">Bruce Moore, </w:t>
                      </w:r>
                      <w:r w:rsidR="00DB19BE">
                        <w:rPr>
                          <w:szCs w:val="20"/>
                        </w:rPr>
                        <w:br/>
                      </w:r>
                      <w:r>
                        <w:rPr>
                          <w:szCs w:val="20"/>
                        </w:rPr>
                        <w:t xml:space="preserve">Leonie Knapman, </w:t>
                      </w:r>
                      <w:r w:rsidRPr="0070158D">
                        <w:rPr>
                          <w:szCs w:val="20"/>
                        </w:rPr>
                        <w:t xml:space="preserve">Denyse Barker, </w:t>
                      </w:r>
                      <w:r>
                        <w:rPr>
                          <w:szCs w:val="20"/>
                        </w:rPr>
                        <w:t>Philip Morton, Carolyn Dougherty, Ros Dale</w:t>
                      </w:r>
                      <w:r w:rsidR="00C578E6">
                        <w:rPr>
                          <w:szCs w:val="20"/>
                        </w:rPr>
                        <w:t xml:space="preserve"> and Kerry Bunker</w:t>
                      </w:r>
                      <w:r>
                        <w:rPr>
                          <w:szCs w:val="20"/>
                        </w:rPr>
                        <w:t xml:space="preserve">. </w:t>
                      </w:r>
                    </w:p>
                    <w:p w14:paraId="6E36DB82" w14:textId="47FC1A71" w:rsidR="0043252C" w:rsidRDefault="007106C4" w:rsidP="007106C4">
                      <w:pPr>
                        <w:pStyle w:val="Bodytext10pt"/>
                        <w:ind w:left="426"/>
                        <w:rPr>
                          <w:szCs w:val="20"/>
                        </w:rPr>
                      </w:pPr>
                      <w:r w:rsidRPr="00F02CA8">
                        <w:rPr>
                          <w:b/>
                          <w:szCs w:val="20"/>
                        </w:rPr>
                        <w:t xml:space="preserve">Museum </w:t>
                      </w:r>
                      <w:r>
                        <w:rPr>
                          <w:b/>
                          <w:szCs w:val="20"/>
                        </w:rPr>
                        <w:t>Sub-</w:t>
                      </w:r>
                      <w:r w:rsidRPr="00F02CA8">
                        <w:rPr>
                          <w:b/>
                          <w:szCs w:val="20"/>
                        </w:rPr>
                        <w:t>Committee:</w:t>
                      </w:r>
                      <w:r>
                        <w:rPr>
                          <w:szCs w:val="20"/>
                        </w:rPr>
                        <w:t xml:space="preserve"> </w:t>
                      </w:r>
                      <w:r w:rsidR="00283287">
                        <w:rPr>
                          <w:szCs w:val="20"/>
                        </w:rPr>
                        <w:t>John Schweers</w:t>
                      </w:r>
                      <w:r w:rsidR="00283287" w:rsidRPr="00F02CA8">
                        <w:rPr>
                          <w:szCs w:val="20"/>
                        </w:rPr>
                        <w:t xml:space="preserve"> </w:t>
                      </w:r>
                      <w:r w:rsidR="00283287">
                        <w:rPr>
                          <w:szCs w:val="20"/>
                        </w:rPr>
                        <w:t xml:space="preserve">(Manager), </w:t>
                      </w:r>
                      <w:r w:rsidRPr="00F02CA8">
                        <w:rPr>
                          <w:szCs w:val="20"/>
                        </w:rPr>
                        <w:t xml:space="preserve">Harlan Hall (Project Manager), Lyn Hall (Graphics, Exhibitions), Sylvia Carless (Roster), </w:t>
                      </w:r>
                      <w:r>
                        <w:rPr>
                          <w:szCs w:val="20"/>
                        </w:rPr>
                        <w:t xml:space="preserve">Harold Wall (Human Resources). </w:t>
                      </w:r>
                    </w:p>
                    <w:p w14:paraId="498FFE37" w14:textId="77777777" w:rsidR="007106C4" w:rsidRPr="007106C4" w:rsidRDefault="007106C4" w:rsidP="007106C4">
                      <w:pPr>
                        <w:pStyle w:val="Bodytext10pt"/>
                        <w:ind w:left="426"/>
                        <w:rPr>
                          <w:szCs w:val="20"/>
                        </w:rPr>
                      </w:pPr>
                      <w:r w:rsidRPr="0070158D">
                        <w:rPr>
                          <w:b/>
                          <w:szCs w:val="20"/>
                        </w:rPr>
                        <w:t>PATRON</w:t>
                      </w:r>
                      <w:r w:rsidRPr="0070158D">
                        <w:rPr>
                          <w:szCs w:val="20"/>
                        </w:rPr>
                        <w:t xml:space="preserve">: </w:t>
                      </w:r>
                      <w:r w:rsidRPr="00BC2FBC">
                        <w:rPr>
                          <w:szCs w:val="20"/>
                        </w:rPr>
                        <w:t>Mayor of Wingecarribee Shire</w:t>
                      </w:r>
                      <w:r>
                        <w:rPr>
                          <w:szCs w:val="20"/>
                        </w:rPr>
                        <w:t xml:space="preserve">, </w:t>
                      </w:r>
                      <w:r w:rsidRPr="0070158D">
                        <w:rPr>
                          <w:szCs w:val="20"/>
                        </w:rPr>
                        <w:t xml:space="preserve">Councillor </w:t>
                      </w:r>
                      <w:r>
                        <w:rPr>
                          <w:szCs w:val="20"/>
                        </w:rPr>
                        <w:t xml:space="preserve">Duncan Gair </w:t>
                      </w:r>
                    </w:p>
                  </w:txbxContent>
                </v:textbox>
              </v:shape>
            </w:pict>
          </mc:Fallback>
        </mc:AlternateContent>
      </w:r>
      <w:r w:rsidR="00FC4B24">
        <w:rPr>
          <w:noProof/>
          <w:lang w:eastAsia="en-AU"/>
        </w:rPr>
        <mc:AlternateContent>
          <mc:Choice Requires="wpg">
            <w:drawing>
              <wp:anchor distT="0" distB="0" distL="114300" distR="114300" simplePos="0" relativeHeight="251627008" behindDoc="0" locked="0" layoutInCell="1" allowOverlap="1" wp14:anchorId="6E4E9215" wp14:editId="33B8CC9A">
                <wp:simplePos x="0" y="0"/>
                <wp:positionH relativeFrom="column">
                  <wp:posOffset>1905</wp:posOffset>
                </wp:positionH>
                <wp:positionV relativeFrom="paragraph">
                  <wp:posOffset>3384550</wp:posOffset>
                </wp:positionV>
                <wp:extent cx="6766560" cy="142621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6560" cy="1426210"/>
                          <a:chOff x="0" y="0"/>
                          <a:chExt cx="6766560" cy="1425921"/>
                        </a:xfrm>
                      </wpg:grpSpPr>
                      <wpg:grpSp>
                        <wpg:cNvPr id="5" name="Group 25"/>
                        <wpg:cNvGrpSpPr>
                          <a:grpSpLocks/>
                        </wpg:cNvGrpSpPr>
                        <wpg:grpSpPr bwMode="auto">
                          <a:xfrm>
                            <a:off x="0" y="54321"/>
                            <a:ext cx="6766560" cy="1371600"/>
                            <a:chOff x="576" y="6262"/>
                            <a:chExt cx="10656" cy="2160"/>
                          </a:xfrm>
                        </wpg:grpSpPr>
                        <wps:wsp>
                          <wps:cNvPr id="7" name="Text Box 14"/>
                          <wps:cNvSpPr txBox="1">
                            <a:spLocks noChangeArrowheads="1"/>
                          </wps:cNvSpPr>
                          <wps:spPr bwMode="auto">
                            <a:xfrm>
                              <a:off x="576" y="6262"/>
                              <a:ext cx="10656" cy="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C8711" w14:textId="77777777" w:rsidR="0043252C" w:rsidRPr="0070158D" w:rsidRDefault="0043252C" w:rsidP="003E096F">
                                <w:pPr>
                                  <w:pStyle w:val="Bodytext10pt"/>
                                  <w:spacing w:before="0" w:after="20"/>
                                  <w:rPr>
                                    <w:sz w:val="22"/>
                                  </w:rPr>
                                </w:pPr>
                                <w:r w:rsidRPr="0070158D">
                                  <w:rPr>
                                    <w:sz w:val="22"/>
                                  </w:rPr>
                                  <w:t>If undelivered return to:</w:t>
                                </w:r>
                              </w:p>
                              <w:p w14:paraId="75364EB2" w14:textId="77777777" w:rsidR="0043252C" w:rsidRPr="0070158D" w:rsidRDefault="0043252C" w:rsidP="003E096F">
                                <w:pPr>
                                  <w:pStyle w:val="Bodytext10pt"/>
                                  <w:spacing w:before="0" w:after="20"/>
                                  <w:rPr>
                                    <w:sz w:val="22"/>
                                  </w:rPr>
                                </w:pPr>
                                <w:r w:rsidRPr="0070158D">
                                  <w:rPr>
                                    <w:sz w:val="22"/>
                                  </w:rPr>
                                  <w:t>Berrima District Historical &amp; Family History Society Inc</w:t>
                                </w:r>
                              </w:p>
                              <w:p w14:paraId="3F75F35B" w14:textId="77777777" w:rsidR="0043252C" w:rsidRPr="0070158D" w:rsidRDefault="0043252C" w:rsidP="003E096F">
                                <w:pPr>
                                  <w:pStyle w:val="Bodytext10pt"/>
                                  <w:spacing w:before="0" w:after="20"/>
                                  <w:rPr>
                                    <w:sz w:val="22"/>
                                  </w:rPr>
                                </w:pPr>
                                <w:r w:rsidRPr="0070158D">
                                  <w:rPr>
                                    <w:sz w:val="22"/>
                                  </w:rPr>
                                  <w:t>PO Box 131</w:t>
                                </w:r>
                              </w:p>
                              <w:p w14:paraId="2B05CB18" w14:textId="77777777" w:rsidR="0043252C" w:rsidRPr="0070158D" w:rsidRDefault="0043252C" w:rsidP="003E096F">
                                <w:pPr>
                                  <w:pStyle w:val="Bodytext10pt"/>
                                  <w:spacing w:before="0" w:after="20"/>
                                  <w:rPr>
                                    <w:sz w:val="22"/>
                                  </w:rPr>
                                </w:pPr>
                                <w:r w:rsidRPr="0070158D">
                                  <w:rPr>
                                    <w:sz w:val="22"/>
                                  </w:rPr>
                                  <w:t>MITTAGONG  NSW  2575</w:t>
                                </w:r>
                              </w:p>
                              <w:p w14:paraId="184D13D0" w14:textId="77777777" w:rsidR="0043252C" w:rsidRPr="0070158D" w:rsidRDefault="0043252C" w:rsidP="003E096F">
                                <w:pPr>
                                  <w:pStyle w:val="Bodytext10pt"/>
                                  <w:spacing w:before="0" w:after="20"/>
                                  <w:rPr>
                                    <w:sz w:val="22"/>
                                  </w:rPr>
                                </w:pPr>
                                <w:r w:rsidRPr="0070158D">
                                  <w:rPr>
                                    <w:sz w:val="22"/>
                                  </w:rPr>
                                  <w:t>Berrima District Historical &amp; Family History Society Inc</w:t>
                                </w:r>
                              </w:p>
                              <w:p w14:paraId="5FFDDFF6" w14:textId="77777777" w:rsidR="0043252C" w:rsidRPr="0070158D" w:rsidRDefault="0043252C" w:rsidP="003E096F">
                                <w:pPr>
                                  <w:pStyle w:val="Bodytext10pt"/>
                                  <w:spacing w:before="0" w:after="20"/>
                                  <w:rPr>
                                    <w:sz w:val="22"/>
                                  </w:rPr>
                                </w:pPr>
                                <w:r w:rsidRPr="0070158D">
                                  <w:rPr>
                                    <w:sz w:val="22"/>
                                  </w:rPr>
                                  <w:t>Newsletter</w:t>
                                </w:r>
                              </w:p>
                              <w:p w14:paraId="2985D28F" w14:textId="77777777" w:rsidR="0043252C" w:rsidRPr="0070158D" w:rsidRDefault="0043252C" w:rsidP="003E096F">
                                <w:pPr>
                                  <w:pStyle w:val="Bodytext10pt"/>
                                  <w:spacing w:before="0" w:after="20"/>
                                  <w:rPr>
                                    <w:sz w:val="22"/>
                                  </w:rPr>
                                </w:pPr>
                                <w:r w:rsidRPr="0070158D">
                                  <w:rPr>
                                    <w:sz w:val="22"/>
                                  </w:rPr>
                                  <w:t>Print Post Approved</w:t>
                                </w:r>
                              </w:p>
                              <w:p w14:paraId="0DEB8AE6" w14:textId="77777777" w:rsidR="0043252C" w:rsidRPr="0070158D" w:rsidRDefault="0043252C" w:rsidP="003E096F">
                                <w:pPr>
                                  <w:pStyle w:val="Bodytext10pt"/>
                                  <w:spacing w:before="0" w:after="20"/>
                                  <w:rPr>
                                    <w:sz w:val="22"/>
                                  </w:rPr>
                                </w:pPr>
                                <w:r w:rsidRPr="0070158D">
                                  <w:rPr>
                                    <w:sz w:val="22"/>
                                  </w:rPr>
                                  <w:t>PP100001055</w:t>
                                </w:r>
                              </w:p>
                            </w:txbxContent>
                          </wps:txbx>
                          <wps:bodyPr rot="0" vert="horz" wrap="square" lIns="91440" tIns="45720" rIns="91440" bIns="45720" anchor="t" anchorCtr="0" upright="1">
                            <a:noAutofit/>
                          </wps:bodyPr>
                        </wps:wsp>
                        <wps:wsp>
                          <wps:cNvPr id="17" name="Text Box 16"/>
                          <wps:cNvSpPr txBox="1">
                            <a:spLocks noChangeArrowheads="1"/>
                          </wps:cNvSpPr>
                          <wps:spPr bwMode="auto">
                            <a:xfrm>
                              <a:off x="9098" y="6333"/>
                              <a:ext cx="1871" cy="115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4D41889" w14:textId="77777777" w:rsidR="0043252C" w:rsidRPr="00BA0371" w:rsidRDefault="0043252C" w:rsidP="003E096F">
                                <w:pPr>
                                  <w:pStyle w:val="BodyText1"/>
                                  <w:spacing w:before="40" w:after="40"/>
                                  <w:jc w:val="center"/>
                                  <w:rPr>
                                    <w:b/>
                                    <w:szCs w:val="24"/>
                                  </w:rPr>
                                </w:pPr>
                                <w:r w:rsidRPr="00BA0371">
                                  <w:rPr>
                                    <w:b/>
                                    <w:szCs w:val="24"/>
                                  </w:rPr>
                                  <w:t>POSTAGE</w:t>
                                </w:r>
                              </w:p>
                              <w:p w14:paraId="17BE11E5" w14:textId="77777777" w:rsidR="0043252C" w:rsidRPr="00BA0371" w:rsidRDefault="0043252C" w:rsidP="003E096F">
                                <w:pPr>
                                  <w:pStyle w:val="BodyText1"/>
                                  <w:spacing w:before="0" w:after="40"/>
                                  <w:jc w:val="center"/>
                                  <w:rPr>
                                    <w:b/>
                                    <w:szCs w:val="24"/>
                                  </w:rPr>
                                </w:pPr>
                                <w:r w:rsidRPr="00BA0371">
                                  <w:rPr>
                                    <w:b/>
                                    <w:szCs w:val="24"/>
                                  </w:rPr>
                                  <w:t>PAID</w:t>
                                </w:r>
                              </w:p>
                              <w:p w14:paraId="71C134A9" w14:textId="77777777" w:rsidR="0043252C" w:rsidRPr="00BA0371" w:rsidRDefault="0043252C" w:rsidP="003E096F">
                                <w:pPr>
                                  <w:pStyle w:val="BodyText1"/>
                                  <w:spacing w:before="0" w:after="40"/>
                                  <w:jc w:val="center"/>
                                  <w:rPr>
                                    <w:b/>
                                    <w:szCs w:val="24"/>
                                  </w:rPr>
                                </w:pPr>
                                <w:r w:rsidRPr="00BA0371">
                                  <w:rPr>
                                    <w:b/>
                                    <w:szCs w:val="24"/>
                                  </w:rPr>
                                  <w:t>AUSTRALIA</w:t>
                                </w:r>
                              </w:p>
                            </w:txbxContent>
                          </wps:txbx>
                          <wps:bodyPr rot="0" vert="horz" wrap="square" lIns="91440" tIns="45720" rIns="91440" bIns="45720" anchor="t" anchorCtr="0" upright="1">
                            <a:noAutofit/>
                          </wps:bodyPr>
                        </wps:wsp>
                      </wpg:grpSp>
                      <wps:wsp>
                        <wps:cNvPr id="63" name="Text Box 63"/>
                        <wps:cNvSpPr txBox="1">
                          <a:spLocks noChangeArrowheads="1"/>
                        </wps:cNvSpPr>
                        <wps:spPr bwMode="auto">
                          <a:xfrm>
                            <a:off x="3992578" y="0"/>
                            <a:ext cx="1259840" cy="83629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C556E9" w14:textId="77777777" w:rsidR="0043252C" w:rsidRPr="00C549A5" w:rsidRDefault="0043252C" w:rsidP="00BA0371">
                              <w:pPr>
                                <w:pStyle w:val="BodyText2"/>
                                <w:spacing w:before="240" w:after="0" w:line="240" w:lineRule="auto"/>
                                <w:jc w:val="center"/>
                                <w:rPr>
                                  <w:rFonts w:ascii="Calibri" w:hAnsi="Calibri" w:cs="Calibri"/>
                                  <w:sz w:val="28"/>
                                  <w:szCs w:val="28"/>
                                </w:rPr>
                              </w:pPr>
                              <w:r w:rsidRPr="00C549A5">
                                <w:rPr>
                                  <w:rFonts w:ascii="Calibri" w:hAnsi="Calibri" w:cs="Calibri"/>
                                  <w:sz w:val="28"/>
                                  <w:szCs w:val="28"/>
                                </w:rPr>
                                <w:t>PRINT POST</w:t>
                              </w:r>
                            </w:p>
                            <w:p w14:paraId="75A413CA" w14:textId="77777777" w:rsidR="0043252C" w:rsidRPr="00C549A5" w:rsidRDefault="0043252C" w:rsidP="00BA0371">
                              <w:pPr>
                                <w:pStyle w:val="BodyText2"/>
                                <w:jc w:val="center"/>
                                <w:rPr>
                                  <w:rFonts w:ascii="Calibri" w:hAnsi="Calibri" w:cs="Calibri"/>
                                  <w:sz w:val="28"/>
                                  <w:szCs w:val="28"/>
                                </w:rPr>
                              </w:pPr>
                              <w:r w:rsidRPr="00C549A5">
                                <w:rPr>
                                  <w:rFonts w:ascii="Calibri" w:hAnsi="Calibri" w:cs="Calibri"/>
                                  <w:sz w:val="28"/>
                                  <w:szCs w:val="28"/>
                                </w:rPr>
                                <w:t>100001055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4E9215" id="Group 64" o:spid="_x0000_s1048" style="position:absolute;left:0;text-align:left;margin-left:.15pt;margin-top:266.5pt;width:532.8pt;height:112.3pt;z-index:251627008" coordsize="67665,14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">
                <v:group id="Group 25" o:spid="_x0000_s1049" style="position:absolute;top:543;width:67665;height:13716" coordorigin="576,6262" coordsize="10656,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Text Box 14" o:spid="_x0000_s1050" type="#_x0000_t202" style="position:absolute;left:576;top:6262;width:1065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26DC8711" w14:textId="77777777" w:rsidR="0043252C" w:rsidRPr="0070158D" w:rsidRDefault="0043252C" w:rsidP="003E096F">
                          <w:pPr>
                            <w:pStyle w:val="Bodytext10pt"/>
                            <w:spacing w:before="0" w:after="20"/>
                            <w:rPr>
                              <w:sz w:val="22"/>
                            </w:rPr>
                          </w:pPr>
                          <w:r w:rsidRPr="0070158D">
                            <w:rPr>
                              <w:sz w:val="22"/>
                            </w:rPr>
                            <w:t>If undelivered return to:</w:t>
                          </w:r>
                        </w:p>
                        <w:p w14:paraId="75364EB2" w14:textId="77777777" w:rsidR="0043252C" w:rsidRPr="0070158D" w:rsidRDefault="0043252C" w:rsidP="003E096F">
                          <w:pPr>
                            <w:pStyle w:val="Bodytext10pt"/>
                            <w:spacing w:before="0" w:after="20"/>
                            <w:rPr>
                              <w:sz w:val="22"/>
                            </w:rPr>
                          </w:pPr>
                          <w:r w:rsidRPr="0070158D">
                            <w:rPr>
                              <w:sz w:val="22"/>
                            </w:rPr>
                            <w:t>Berrima District Historical &amp; Family History Society Inc</w:t>
                          </w:r>
                        </w:p>
                        <w:p w14:paraId="3F75F35B" w14:textId="77777777" w:rsidR="0043252C" w:rsidRPr="0070158D" w:rsidRDefault="0043252C" w:rsidP="003E096F">
                          <w:pPr>
                            <w:pStyle w:val="Bodytext10pt"/>
                            <w:spacing w:before="0" w:after="20"/>
                            <w:rPr>
                              <w:sz w:val="22"/>
                            </w:rPr>
                          </w:pPr>
                          <w:r w:rsidRPr="0070158D">
                            <w:rPr>
                              <w:sz w:val="22"/>
                            </w:rPr>
                            <w:t>PO Box 131</w:t>
                          </w:r>
                        </w:p>
                        <w:p w14:paraId="2B05CB18" w14:textId="77777777" w:rsidR="0043252C" w:rsidRPr="0070158D" w:rsidRDefault="0043252C" w:rsidP="003E096F">
                          <w:pPr>
                            <w:pStyle w:val="Bodytext10pt"/>
                            <w:spacing w:before="0" w:after="20"/>
                            <w:rPr>
                              <w:sz w:val="22"/>
                            </w:rPr>
                          </w:pPr>
                          <w:r w:rsidRPr="0070158D">
                            <w:rPr>
                              <w:sz w:val="22"/>
                            </w:rPr>
                            <w:t>MITTAGONG  NSW  2575</w:t>
                          </w:r>
                        </w:p>
                        <w:p w14:paraId="184D13D0" w14:textId="77777777" w:rsidR="0043252C" w:rsidRPr="0070158D" w:rsidRDefault="0043252C" w:rsidP="003E096F">
                          <w:pPr>
                            <w:pStyle w:val="Bodytext10pt"/>
                            <w:spacing w:before="0" w:after="20"/>
                            <w:rPr>
                              <w:sz w:val="22"/>
                            </w:rPr>
                          </w:pPr>
                          <w:r w:rsidRPr="0070158D">
                            <w:rPr>
                              <w:sz w:val="22"/>
                            </w:rPr>
                            <w:t>Berrima District Historical &amp; Family History Society Inc</w:t>
                          </w:r>
                        </w:p>
                        <w:p w14:paraId="5FFDDFF6" w14:textId="77777777" w:rsidR="0043252C" w:rsidRPr="0070158D" w:rsidRDefault="0043252C" w:rsidP="003E096F">
                          <w:pPr>
                            <w:pStyle w:val="Bodytext10pt"/>
                            <w:spacing w:before="0" w:after="20"/>
                            <w:rPr>
                              <w:sz w:val="22"/>
                            </w:rPr>
                          </w:pPr>
                          <w:r w:rsidRPr="0070158D">
                            <w:rPr>
                              <w:sz w:val="22"/>
                            </w:rPr>
                            <w:t>Newsletter</w:t>
                          </w:r>
                        </w:p>
                        <w:p w14:paraId="2985D28F" w14:textId="77777777" w:rsidR="0043252C" w:rsidRPr="0070158D" w:rsidRDefault="0043252C" w:rsidP="003E096F">
                          <w:pPr>
                            <w:pStyle w:val="Bodytext10pt"/>
                            <w:spacing w:before="0" w:after="20"/>
                            <w:rPr>
                              <w:sz w:val="22"/>
                            </w:rPr>
                          </w:pPr>
                          <w:r w:rsidRPr="0070158D">
                            <w:rPr>
                              <w:sz w:val="22"/>
                            </w:rPr>
                            <w:t>Print Post Approved</w:t>
                          </w:r>
                        </w:p>
                        <w:p w14:paraId="0DEB8AE6" w14:textId="77777777" w:rsidR="0043252C" w:rsidRPr="0070158D" w:rsidRDefault="0043252C" w:rsidP="003E096F">
                          <w:pPr>
                            <w:pStyle w:val="Bodytext10pt"/>
                            <w:spacing w:before="0" w:after="20"/>
                            <w:rPr>
                              <w:sz w:val="22"/>
                            </w:rPr>
                          </w:pPr>
                          <w:r w:rsidRPr="0070158D">
                            <w:rPr>
                              <w:sz w:val="22"/>
                            </w:rPr>
                            <w:t>PP100001055</w:t>
                          </w:r>
                        </w:p>
                      </w:txbxContent>
                    </v:textbox>
                  </v:shape>
                  <v:shape id="Text Box 16" o:spid="_x0000_s1051" type="#_x0000_t202" style="position:absolute;left:9098;top:6333;width:1871;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" filled="f">
                    <v:textbox>
                      <w:txbxContent>
                        <w:p w14:paraId="44D41889" w14:textId="77777777" w:rsidR="0043252C" w:rsidRPr="00BA0371" w:rsidRDefault="0043252C" w:rsidP="003E096F">
                          <w:pPr>
                            <w:pStyle w:val="BodyText1"/>
                            <w:spacing w:before="40" w:after="40"/>
                            <w:jc w:val="center"/>
                            <w:rPr>
                              <w:b/>
                              <w:szCs w:val="24"/>
                            </w:rPr>
                          </w:pPr>
                          <w:r w:rsidRPr="00BA0371">
                            <w:rPr>
                              <w:b/>
                              <w:szCs w:val="24"/>
                            </w:rPr>
                            <w:t>POSTAGE</w:t>
                          </w:r>
                        </w:p>
                        <w:p w14:paraId="17BE11E5" w14:textId="77777777" w:rsidR="0043252C" w:rsidRPr="00BA0371" w:rsidRDefault="0043252C" w:rsidP="003E096F">
                          <w:pPr>
                            <w:pStyle w:val="BodyText1"/>
                            <w:spacing w:before="0" w:after="40"/>
                            <w:jc w:val="center"/>
                            <w:rPr>
                              <w:b/>
                              <w:szCs w:val="24"/>
                            </w:rPr>
                          </w:pPr>
                          <w:r w:rsidRPr="00BA0371">
                            <w:rPr>
                              <w:b/>
                              <w:szCs w:val="24"/>
                            </w:rPr>
                            <w:t>PAID</w:t>
                          </w:r>
                        </w:p>
                        <w:p w14:paraId="71C134A9" w14:textId="77777777" w:rsidR="0043252C" w:rsidRPr="00BA0371" w:rsidRDefault="0043252C" w:rsidP="003E096F">
                          <w:pPr>
                            <w:pStyle w:val="BodyText1"/>
                            <w:spacing w:before="0" w:after="40"/>
                            <w:jc w:val="center"/>
                            <w:rPr>
                              <w:b/>
                              <w:szCs w:val="24"/>
                            </w:rPr>
                          </w:pPr>
                          <w:r w:rsidRPr="00BA0371">
                            <w:rPr>
                              <w:b/>
                              <w:szCs w:val="24"/>
                            </w:rPr>
                            <w:t>AUSTRALIA</w:t>
                          </w:r>
                        </w:p>
                      </w:txbxContent>
                    </v:textbox>
                  </v:shape>
                </v:group>
                <v:shape id="Text Box 63" o:spid="_x0000_s1052" type="#_x0000_t202" style="position:absolute;left:39925;width:12599;height:8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" filled="f">
                  <v:textbox>
                    <w:txbxContent>
                      <w:p w14:paraId="68C556E9" w14:textId="77777777" w:rsidR="0043252C" w:rsidRPr="00C549A5" w:rsidRDefault="0043252C" w:rsidP="00BA0371">
                        <w:pPr>
                          <w:pStyle w:val="BodyText2"/>
                          <w:spacing w:before="240" w:after="0" w:line="240" w:lineRule="auto"/>
                          <w:jc w:val="center"/>
                          <w:rPr>
                            <w:rFonts w:ascii="Calibri" w:hAnsi="Calibri" w:cs="Calibri"/>
                            <w:sz w:val="28"/>
                            <w:szCs w:val="28"/>
                          </w:rPr>
                        </w:pPr>
                        <w:r w:rsidRPr="00C549A5">
                          <w:rPr>
                            <w:rFonts w:ascii="Calibri" w:hAnsi="Calibri" w:cs="Calibri"/>
                            <w:sz w:val="28"/>
                            <w:szCs w:val="28"/>
                          </w:rPr>
                          <w:t>PRINT POST</w:t>
                        </w:r>
                      </w:p>
                      <w:p w14:paraId="75A413CA" w14:textId="77777777" w:rsidR="0043252C" w:rsidRPr="00C549A5" w:rsidRDefault="0043252C" w:rsidP="00BA0371">
                        <w:pPr>
                          <w:pStyle w:val="BodyText2"/>
                          <w:jc w:val="center"/>
                          <w:rPr>
                            <w:rFonts w:ascii="Calibri" w:hAnsi="Calibri" w:cs="Calibri"/>
                            <w:sz w:val="28"/>
                            <w:szCs w:val="28"/>
                          </w:rPr>
                        </w:pPr>
                        <w:r w:rsidRPr="00C549A5">
                          <w:rPr>
                            <w:rFonts w:ascii="Calibri" w:hAnsi="Calibri" w:cs="Calibri"/>
                            <w:sz w:val="28"/>
                            <w:szCs w:val="28"/>
                          </w:rPr>
                          <w:t>100001055</w:t>
                        </w:r>
                      </w:p>
                    </w:txbxContent>
                  </v:textbox>
                </v:shape>
              </v:group>
            </w:pict>
          </mc:Fallback>
        </mc:AlternateContent>
      </w:r>
    </w:p>
    <w:sectPr w:rsidR="0043252C" w:rsidRPr="00F31AD7" w:rsidSect="00CB4ED5">
      <w:footerReference w:type="default" r:id="rId39"/>
      <w:pgSz w:w="11907" w:h="16840" w:code="9"/>
      <w:pgMar w:top="567" w:right="567" w:bottom="680" w:left="567" w:header="0" w:footer="425" w:gutter="0"/>
      <w:cols w:num="2" w:space="708" w:equalWidth="0">
        <w:col w:w="5026" w:space="720"/>
        <w:col w:w="502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80F015" w14:textId="77777777" w:rsidR="0014499A" w:rsidRDefault="0014499A">
      <w:r>
        <w:separator/>
      </w:r>
    </w:p>
  </w:endnote>
  <w:endnote w:type="continuationSeparator" w:id="0">
    <w:p w14:paraId="43C13779" w14:textId="77777777" w:rsidR="0014499A" w:rsidRDefault="00144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62198" w14:textId="77777777" w:rsidR="0043252C" w:rsidRPr="00A83C03" w:rsidRDefault="0043252C" w:rsidP="00CF541B">
    <w:pPr>
      <w:pStyle w:val="Footer"/>
      <w:tabs>
        <w:tab w:val="clear" w:pos="4513"/>
        <w:tab w:val="clear" w:pos="9026"/>
        <w:tab w:val="center" w:pos="5386"/>
        <w:tab w:val="right" w:pos="10772"/>
      </w:tabs>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205530" w14:textId="77777777" w:rsidR="0043252C" w:rsidRDefault="0043252C" w:rsidP="00186B49">
    <w:pPr>
      <w:pStyle w:val="Footer"/>
      <w:pBdr>
        <w:top w:val="threeDEmboss" w:sz="24" w:space="1" w:color="auto"/>
      </w:pBdr>
      <w:tabs>
        <w:tab w:val="clear" w:pos="4513"/>
        <w:tab w:val="clear" w:pos="9026"/>
        <w:tab w:val="right" w:pos="10200"/>
      </w:tabs>
      <w:rPr>
        <w:sz w:val="8"/>
      </w:rPr>
    </w:pPr>
  </w:p>
  <w:p w14:paraId="4170D786" w14:textId="6CC38E88" w:rsidR="0043252C" w:rsidRPr="005750BA" w:rsidRDefault="0043252C" w:rsidP="00186B49">
    <w:pPr>
      <w:pStyle w:val="Footer"/>
      <w:tabs>
        <w:tab w:val="clear" w:pos="4513"/>
        <w:tab w:val="clear" w:pos="9026"/>
        <w:tab w:val="center" w:pos="5386"/>
        <w:tab w:val="right" w:pos="10680"/>
      </w:tabs>
      <w:jc w:val="both"/>
      <w:rPr>
        <w:rFonts w:ascii="Calibri" w:hAnsi="Calibri"/>
        <w:sz w:val="22"/>
      </w:rPr>
    </w:pPr>
    <w:r w:rsidRPr="005750BA">
      <w:rPr>
        <w:rStyle w:val="BDHSfooterChar"/>
        <w:rFonts w:ascii="Calibri" w:hAnsi="Calibri"/>
      </w:rPr>
      <w:t>Berrima District Historical &amp; Family History Society Inc</w:t>
    </w:r>
    <w:r w:rsidRPr="005750BA">
      <w:rPr>
        <w:rStyle w:val="BDHSfooterChar"/>
        <w:rFonts w:ascii="Calibri" w:hAnsi="Calibri"/>
      </w:rPr>
      <w:tab/>
    </w:r>
    <w:r w:rsidRPr="005750BA">
      <w:rPr>
        <w:rStyle w:val="BDHSfooterChar"/>
        <w:rFonts w:ascii="Calibri" w:hAnsi="Calibri"/>
      </w:rPr>
      <w:fldChar w:fldCharType="begin"/>
    </w:r>
    <w:r w:rsidRPr="005750BA">
      <w:rPr>
        <w:rStyle w:val="BDHSfooterChar"/>
        <w:rFonts w:ascii="Calibri" w:hAnsi="Calibri"/>
      </w:rPr>
      <w:instrText xml:space="preserve"> PAGE </w:instrText>
    </w:r>
    <w:r w:rsidRPr="005750BA">
      <w:rPr>
        <w:rStyle w:val="BDHSfooterChar"/>
        <w:rFonts w:ascii="Calibri" w:hAnsi="Calibri"/>
      </w:rPr>
      <w:fldChar w:fldCharType="separate"/>
    </w:r>
    <w:r w:rsidR="00025630">
      <w:rPr>
        <w:rStyle w:val="BDHSfooterChar"/>
        <w:rFonts w:ascii="Calibri" w:hAnsi="Calibri"/>
        <w:noProof/>
      </w:rPr>
      <w:t>4</w:t>
    </w:r>
    <w:r w:rsidRPr="005750BA">
      <w:rPr>
        <w:rStyle w:val="BDHSfooterChar"/>
        <w:rFonts w:ascii="Calibri" w:hAnsi="Calibri"/>
      </w:rPr>
      <w:fldChar w:fldCharType="end"/>
    </w:r>
    <w:r w:rsidRPr="005750BA">
      <w:rPr>
        <w:rFonts w:ascii="Calibri" w:hAnsi="Calibri"/>
        <w:sz w:val="22"/>
      </w:rPr>
      <w:t xml:space="preserve"> </w:t>
    </w:r>
    <w:r w:rsidRPr="005750BA">
      <w:rPr>
        <w:rFonts w:ascii="Calibri" w:hAnsi="Calibri"/>
        <w:sz w:val="22"/>
      </w:rPr>
      <w:tab/>
    </w:r>
    <w:r w:rsidRPr="005750BA">
      <w:rPr>
        <w:rStyle w:val="BDHSfooterChar"/>
        <w:rFonts w:ascii="Calibri" w:hAnsi="Calibri"/>
      </w:rPr>
      <w:t xml:space="preserve">Newsletter No. </w:t>
    </w:r>
    <w:r w:rsidR="003B3B4B">
      <w:rPr>
        <w:rStyle w:val="BDHSfooterChar"/>
        <w:rFonts w:ascii="Calibri" w:hAnsi="Calibri"/>
      </w:rPr>
      <w:t>5</w:t>
    </w:r>
    <w:r w:rsidR="00E84702">
      <w:rPr>
        <w:rStyle w:val="BDHSfooterChar"/>
        <w:rFonts w:ascii="Calibri" w:hAnsi="Calibri"/>
      </w:rPr>
      <w:t>3</w:t>
    </w:r>
    <w:r w:rsidR="003116D1">
      <w:rPr>
        <w:rStyle w:val="BDHSfooterChar"/>
        <w:rFonts w:ascii="Calibri" w:hAnsi="Calibri"/>
      </w:rPr>
      <w:t xml:space="preserve">5 March </w:t>
    </w:r>
    <w:r w:rsidR="00A046BD">
      <w:rPr>
        <w:rStyle w:val="BDHSfooterChar"/>
        <w:rFonts w:ascii="Calibri" w:hAnsi="Calibri"/>
      </w:rPr>
      <w:t>20</w:t>
    </w:r>
    <w:r w:rsidR="003B3B4B">
      <w:rPr>
        <w:rStyle w:val="BDHSfooterChar"/>
        <w:rFonts w:ascii="Calibri" w:hAnsi="Calibri"/>
      </w:rPr>
      <w:t>2</w:t>
    </w:r>
    <w:r w:rsidR="00B13FB1">
      <w:rPr>
        <w:rStyle w:val="BDHSfooterChar"/>
        <w:rFonts w:ascii="Calibri" w:hAnsi="Calibri"/>
      </w:rPr>
      <w:t>1</w:t>
    </w:r>
    <w:r w:rsidRPr="005750BA">
      <w:rPr>
        <w:rFonts w:ascii="Calibri" w:hAnsi="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6E7E7" w14:textId="77777777" w:rsidR="0043252C" w:rsidRPr="00651592" w:rsidRDefault="0043252C" w:rsidP="00651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DB173D" w14:textId="77777777" w:rsidR="0014499A" w:rsidRDefault="0014499A">
      <w:r>
        <w:separator/>
      </w:r>
    </w:p>
  </w:footnote>
  <w:footnote w:type="continuationSeparator" w:id="0">
    <w:p w14:paraId="667B0496" w14:textId="77777777" w:rsidR="0014499A" w:rsidRDefault="001449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CB44AB"/>
    <w:multiLevelType w:val="hybridMultilevel"/>
    <w:tmpl w:val="4F48C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8E7386"/>
    <w:multiLevelType w:val="hybridMultilevel"/>
    <w:tmpl w:val="41C6B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106177C"/>
    <w:multiLevelType w:val="hybridMultilevel"/>
    <w:tmpl w:val="B742DEF4"/>
    <w:lvl w:ilvl="0" w:tplc="B91886C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591AFF"/>
    <w:multiLevelType w:val="hybridMultilevel"/>
    <w:tmpl w:val="52200D5A"/>
    <w:lvl w:ilvl="0" w:tplc="F678EA0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E7D7250"/>
    <w:multiLevelType w:val="hybridMultilevel"/>
    <w:tmpl w:val="883AA95A"/>
    <w:lvl w:ilvl="0" w:tplc="1770818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70E3084"/>
    <w:multiLevelType w:val="hybridMultilevel"/>
    <w:tmpl w:val="886E7042"/>
    <w:lvl w:ilvl="0" w:tplc="2BFCDC14">
      <w:start w:val="1"/>
      <w:numFmt w:val="decimal"/>
      <w:lvlText w:val="%1."/>
      <w:lvlJc w:val="left"/>
      <w:pPr>
        <w:ind w:left="720" w:hanging="360"/>
      </w:pPr>
      <w:rPr>
        <w:rFonts w:hint="default"/>
        <w:b w:val="0"/>
        <w:bCs w:val="0"/>
        <w:i w:val="0"/>
        <w:iCs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D9C6F7D"/>
    <w:multiLevelType w:val="hybridMultilevel"/>
    <w:tmpl w:val="10D634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57464E0"/>
    <w:multiLevelType w:val="hybridMultilevel"/>
    <w:tmpl w:val="AC32A1DC"/>
    <w:lvl w:ilvl="0" w:tplc="1770818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BC942E6"/>
    <w:multiLevelType w:val="hybridMultilevel"/>
    <w:tmpl w:val="C1C640C0"/>
    <w:lvl w:ilvl="0" w:tplc="F1644B00">
      <w:start w:val="2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E002AD1"/>
    <w:multiLevelType w:val="hybridMultilevel"/>
    <w:tmpl w:val="3692F7D8"/>
    <w:lvl w:ilvl="0" w:tplc="3EB896C2">
      <w:numFmt w:val="bullet"/>
      <w:lvlText w:val="-"/>
      <w:lvlJc w:val="left"/>
      <w:pPr>
        <w:ind w:left="720" w:hanging="360"/>
      </w:pPr>
      <w:rPr>
        <w:rFonts w:ascii="Calibri" w:eastAsia="SimSu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8"/>
  </w:num>
  <w:num w:numId="4">
    <w:abstractNumId w:val="3"/>
  </w:num>
  <w:num w:numId="5">
    <w:abstractNumId w:val="1"/>
  </w:num>
  <w:num w:numId="6">
    <w:abstractNumId w:val="2"/>
  </w:num>
  <w:num w:numId="7">
    <w:abstractNumId w:val="7"/>
  </w:num>
  <w:num w:numId="8">
    <w:abstractNumId w:val="0"/>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B4B"/>
    <w:rsid w:val="00000D4E"/>
    <w:rsid w:val="00001F0D"/>
    <w:rsid w:val="00001F2A"/>
    <w:rsid w:val="00002368"/>
    <w:rsid w:val="00002BD1"/>
    <w:rsid w:val="000038CD"/>
    <w:rsid w:val="000049CD"/>
    <w:rsid w:val="00005BF1"/>
    <w:rsid w:val="00006369"/>
    <w:rsid w:val="00006598"/>
    <w:rsid w:val="000075A5"/>
    <w:rsid w:val="00007923"/>
    <w:rsid w:val="000108EA"/>
    <w:rsid w:val="00012F60"/>
    <w:rsid w:val="00013741"/>
    <w:rsid w:val="000143D3"/>
    <w:rsid w:val="00017C32"/>
    <w:rsid w:val="00025630"/>
    <w:rsid w:val="00025D4A"/>
    <w:rsid w:val="00026470"/>
    <w:rsid w:val="00027C3E"/>
    <w:rsid w:val="00031411"/>
    <w:rsid w:val="00031502"/>
    <w:rsid w:val="00031CBB"/>
    <w:rsid w:val="00031E6D"/>
    <w:rsid w:val="00034D86"/>
    <w:rsid w:val="00036397"/>
    <w:rsid w:val="00042160"/>
    <w:rsid w:val="00043B14"/>
    <w:rsid w:val="000445D1"/>
    <w:rsid w:val="00044A63"/>
    <w:rsid w:val="0004598A"/>
    <w:rsid w:val="00045CE8"/>
    <w:rsid w:val="00045EB7"/>
    <w:rsid w:val="0005077B"/>
    <w:rsid w:val="00050A9A"/>
    <w:rsid w:val="0005467B"/>
    <w:rsid w:val="00056941"/>
    <w:rsid w:val="000569ED"/>
    <w:rsid w:val="00056EB1"/>
    <w:rsid w:val="000571AC"/>
    <w:rsid w:val="00060687"/>
    <w:rsid w:val="00062BB6"/>
    <w:rsid w:val="00064771"/>
    <w:rsid w:val="0006658C"/>
    <w:rsid w:val="00066E55"/>
    <w:rsid w:val="00070012"/>
    <w:rsid w:val="000706FE"/>
    <w:rsid w:val="00071418"/>
    <w:rsid w:val="00071F39"/>
    <w:rsid w:val="00072DAC"/>
    <w:rsid w:val="0007421C"/>
    <w:rsid w:val="00074C38"/>
    <w:rsid w:val="00076292"/>
    <w:rsid w:val="000764D6"/>
    <w:rsid w:val="00077AB8"/>
    <w:rsid w:val="00080EFE"/>
    <w:rsid w:val="00081418"/>
    <w:rsid w:val="0008217A"/>
    <w:rsid w:val="0008274D"/>
    <w:rsid w:val="00083DF8"/>
    <w:rsid w:val="0008587B"/>
    <w:rsid w:val="00087C69"/>
    <w:rsid w:val="00087FD7"/>
    <w:rsid w:val="00094530"/>
    <w:rsid w:val="00094C6C"/>
    <w:rsid w:val="00096AB1"/>
    <w:rsid w:val="00096C69"/>
    <w:rsid w:val="00097326"/>
    <w:rsid w:val="0009790D"/>
    <w:rsid w:val="000A1E53"/>
    <w:rsid w:val="000B0013"/>
    <w:rsid w:val="000B1539"/>
    <w:rsid w:val="000B29E7"/>
    <w:rsid w:val="000B3360"/>
    <w:rsid w:val="000B34AD"/>
    <w:rsid w:val="000B373E"/>
    <w:rsid w:val="000B4843"/>
    <w:rsid w:val="000B4D84"/>
    <w:rsid w:val="000B4FA1"/>
    <w:rsid w:val="000B668B"/>
    <w:rsid w:val="000B6F25"/>
    <w:rsid w:val="000C077D"/>
    <w:rsid w:val="000C12C6"/>
    <w:rsid w:val="000C17A0"/>
    <w:rsid w:val="000C1F50"/>
    <w:rsid w:val="000C2280"/>
    <w:rsid w:val="000C2C5B"/>
    <w:rsid w:val="000C3C96"/>
    <w:rsid w:val="000C3E08"/>
    <w:rsid w:val="000C6251"/>
    <w:rsid w:val="000C7B30"/>
    <w:rsid w:val="000D05C5"/>
    <w:rsid w:val="000D0EFD"/>
    <w:rsid w:val="000D2FB5"/>
    <w:rsid w:val="000D36AA"/>
    <w:rsid w:val="000D3730"/>
    <w:rsid w:val="000D4E43"/>
    <w:rsid w:val="000D5709"/>
    <w:rsid w:val="000D6BF6"/>
    <w:rsid w:val="000E0C81"/>
    <w:rsid w:val="000E134E"/>
    <w:rsid w:val="000E2423"/>
    <w:rsid w:val="000E3D23"/>
    <w:rsid w:val="000E59E5"/>
    <w:rsid w:val="000E6691"/>
    <w:rsid w:val="000E6B31"/>
    <w:rsid w:val="000F09B4"/>
    <w:rsid w:val="000F176A"/>
    <w:rsid w:val="000F388C"/>
    <w:rsid w:val="000F3FD0"/>
    <w:rsid w:val="000F53DB"/>
    <w:rsid w:val="000F609A"/>
    <w:rsid w:val="00100754"/>
    <w:rsid w:val="001019F6"/>
    <w:rsid w:val="00101E7A"/>
    <w:rsid w:val="001026DE"/>
    <w:rsid w:val="00102937"/>
    <w:rsid w:val="001036C5"/>
    <w:rsid w:val="001052E9"/>
    <w:rsid w:val="00106B4E"/>
    <w:rsid w:val="0010709B"/>
    <w:rsid w:val="0010762B"/>
    <w:rsid w:val="00111003"/>
    <w:rsid w:val="0011102A"/>
    <w:rsid w:val="00111496"/>
    <w:rsid w:val="00111AA5"/>
    <w:rsid w:val="0011223B"/>
    <w:rsid w:val="00114885"/>
    <w:rsid w:val="001152BB"/>
    <w:rsid w:val="0011577E"/>
    <w:rsid w:val="00117261"/>
    <w:rsid w:val="0011739A"/>
    <w:rsid w:val="00117ED9"/>
    <w:rsid w:val="00120DDD"/>
    <w:rsid w:val="00121630"/>
    <w:rsid w:val="00122269"/>
    <w:rsid w:val="00122329"/>
    <w:rsid w:val="00122510"/>
    <w:rsid w:val="001228BA"/>
    <w:rsid w:val="00122BDD"/>
    <w:rsid w:val="00123753"/>
    <w:rsid w:val="0012443B"/>
    <w:rsid w:val="00130CE2"/>
    <w:rsid w:val="00130EA1"/>
    <w:rsid w:val="00131567"/>
    <w:rsid w:val="00131C19"/>
    <w:rsid w:val="00132A9E"/>
    <w:rsid w:val="001339CA"/>
    <w:rsid w:val="00133F4A"/>
    <w:rsid w:val="001350E0"/>
    <w:rsid w:val="00135891"/>
    <w:rsid w:val="00135F93"/>
    <w:rsid w:val="001373AE"/>
    <w:rsid w:val="00137E30"/>
    <w:rsid w:val="0014172D"/>
    <w:rsid w:val="001430D1"/>
    <w:rsid w:val="00143D24"/>
    <w:rsid w:val="00143EC1"/>
    <w:rsid w:val="001447AC"/>
    <w:rsid w:val="0014499A"/>
    <w:rsid w:val="00144B24"/>
    <w:rsid w:val="0014706E"/>
    <w:rsid w:val="001476D7"/>
    <w:rsid w:val="00151503"/>
    <w:rsid w:val="0015178D"/>
    <w:rsid w:val="00152770"/>
    <w:rsid w:val="00152C0F"/>
    <w:rsid w:val="00156558"/>
    <w:rsid w:val="0015707D"/>
    <w:rsid w:val="00157416"/>
    <w:rsid w:val="00157C3E"/>
    <w:rsid w:val="001613C4"/>
    <w:rsid w:val="001632BC"/>
    <w:rsid w:val="00163C77"/>
    <w:rsid w:val="001642A6"/>
    <w:rsid w:val="00166A58"/>
    <w:rsid w:val="00176019"/>
    <w:rsid w:val="0018055B"/>
    <w:rsid w:val="00181AC0"/>
    <w:rsid w:val="0018383E"/>
    <w:rsid w:val="00183A8A"/>
    <w:rsid w:val="001843BE"/>
    <w:rsid w:val="00184678"/>
    <w:rsid w:val="001857A2"/>
    <w:rsid w:val="0018699D"/>
    <w:rsid w:val="00186B49"/>
    <w:rsid w:val="00187927"/>
    <w:rsid w:val="00190C76"/>
    <w:rsid w:val="0019170E"/>
    <w:rsid w:val="00191A16"/>
    <w:rsid w:val="00192AA1"/>
    <w:rsid w:val="00193152"/>
    <w:rsid w:val="00194AD2"/>
    <w:rsid w:val="001950AC"/>
    <w:rsid w:val="001951C8"/>
    <w:rsid w:val="00195275"/>
    <w:rsid w:val="00195ED5"/>
    <w:rsid w:val="00196ABF"/>
    <w:rsid w:val="00196FEF"/>
    <w:rsid w:val="0019754C"/>
    <w:rsid w:val="00197D47"/>
    <w:rsid w:val="00197F0D"/>
    <w:rsid w:val="001A0D8B"/>
    <w:rsid w:val="001A353A"/>
    <w:rsid w:val="001A3FC3"/>
    <w:rsid w:val="001A40C4"/>
    <w:rsid w:val="001A42B7"/>
    <w:rsid w:val="001A4753"/>
    <w:rsid w:val="001A6370"/>
    <w:rsid w:val="001A6784"/>
    <w:rsid w:val="001A6C12"/>
    <w:rsid w:val="001A7985"/>
    <w:rsid w:val="001B04D7"/>
    <w:rsid w:val="001B07DE"/>
    <w:rsid w:val="001B0E4B"/>
    <w:rsid w:val="001B1331"/>
    <w:rsid w:val="001B205E"/>
    <w:rsid w:val="001B2342"/>
    <w:rsid w:val="001B33FE"/>
    <w:rsid w:val="001B3506"/>
    <w:rsid w:val="001B38C9"/>
    <w:rsid w:val="001B435D"/>
    <w:rsid w:val="001B4538"/>
    <w:rsid w:val="001B5602"/>
    <w:rsid w:val="001B641F"/>
    <w:rsid w:val="001C064A"/>
    <w:rsid w:val="001C15F9"/>
    <w:rsid w:val="001C164F"/>
    <w:rsid w:val="001C2E48"/>
    <w:rsid w:val="001C42B8"/>
    <w:rsid w:val="001C4B08"/>
    <w:rsid w:val="001C4EAB"/>
    <w:rsid w:val="001C53C1"/>
    <w:rsid w:val="001C5650"/>
    <w:rsid w:val="001C583A"/>
    <w:rsid w:val="001D002E"/>
    <w:rsid w:val="001D01C5"/>
    <w:rsid w:val="001D0EF6"/>
    <w:rsid w:val="001D170F"/>
    <w:rsid w:val="001D174A"/>
    <w:rsid w:val="001D182E"/>
    <w:rsid w:val="001D1C8C"/>
    <w:rsid w:val="001D1E74"/>
    <w:rsid w:val="001D2099"/>
    <w:rsid w:val="001D2D3A"/>
    <w:rsid w:val="001D4C47"/>
    <w:rsid w:val="001D7FA4"/>
    <w:rsid w:val="001E0B45"/>
    <w:rsid w:val="001E15BB"/>
    <w:rsid w:val="001E5625"/>
    <w:rsid w:val="001E5794"/>
    <w:rsid w:val="001E5C63"/>
    <w:rsid w:val="001E5DB2"/>
    <w:rsid w:val="001E6B88"/>
    <w:rsid w:val="001F1E0D"/>
    <w:rsid w:val="001F21FD"/>
    <w:rsid w:val="001F2554"/>
    <w:rsid w:val="001F2E2D"/>
    <w:rsid w:val="001F2ED1"/>
    <w:rsid w:val="001F2F57"/>
    <w:rsid w:val="001F30EA"/>
    <w:rsid w:val="001F321F"/>
    <w:rsid w:val="001F4106"/>
    <w:rsid w:val="001F476F"/>
    <w:rsid w:val="001F523C"/>
    <w:rsid w:val="001F5A2B"/>
    <w:rsid w:val="001F6ACB"/>
    <w:rsid w:val="001F7E4E"/>
    <w:rsid w:val="002018F0"/>
    <w:rsid w:val="002035C1"/>
    <w:rsid w:val="002043F4"/>
    <w:rsid w:val="0021122A"/>
    <w:rsid w:val="002114BD"/>
    <w:rsid w:val="00211531"/>
    <w:rsid w:val="002124EF"/>
    <w:rsid w:val="00212A0E"/>
    <w:rsid w:val="0021311D"/>
    <w:rsid w:val="002132C1"/>
    <w:rsid w:val="002141C4"/>
    <w:rsid w:val="00214BFC"/>
    <w:rsid w:val="0021614E"/>
    <w:rsid w:val="00220375"/>
    <w:rsid w:val="00220BB3"/>
    <w:rsid w:val="0022339E"/>
    <w:rsid w:val="00223676"/>
    <w:rsid w:val="00225940"/>
    <w:rsid w:val="00226758"/>
    <w:rsid w:val="00230A28"/>
    <w:rsid w:val="00232335"/>
    <w:rsid w:val="00233032"/>
    <w:rsid w:val="00235F23"/>
    <w:rsid w:val="00236E0C"/>
    <w:rsid w:val="00237136"/>
    <w:rsid w:val="00237BA2"/>
    <w:rsid w:val="0024032A"/>
    <w:rsid w:val="002405D4"/>
    <w:rsid w:val="002419DF"/>
    <w:rsid w:val="00242326"/>
    <w:rsid w:val="00243B5D"/>
    <w:rsid w:val="0024471F"/>
    <w:rsid w:val="00244E3D"/>
    <w:rsid w:val="00246BEF"/>
    <w:rsid w:val="00246F4E"/>
    <w:rsid w:val="00250154"/>
    <w:rsid w:val="00251099"/>
    <w:rsid w:val="00252DA6"/>
    <w:rsid w:val="0025451C"/>
    <w:rsid w:val="00255386"/>
    <w:rsid w:val="00257B6B"/>
    <w:rsid w:val="00257CE0"/>
    <w:rsid w:val="00257DDF"/>
    <w:rsid w:val="00260AFE"/>
    <w:rsid w:val="00261643"/>
    <w:rsid w:val="00261706"/>
    <w:rsid w:val="0026265C"/>
    <w:rsid w:val="0026315F"/>
    <w:rsid w:val="00263E39"/>
    <w:rsid w:val="002662E7"/>
    <w:rsid w:val="00271CD0"/>
    <w:rsid w:val="00273642"/>
    <w:rsid w:val="00273E17"/>
    <w:rsid w:val="00274119"/>
    <w:rsid w:val="00274F96"/>
    <w:rsid w:val="002756AA"/>
    <w:rsid w:val="00275CF9"/>
    <w:rsid w:val="00280466"/>
    <w:rsid w:val="00280569"/>
    <w:rsid w:val="00281EFC"/>
    <w:rsid w:val="00283287"/>
    <w:rsid w:val="002839B7"/>
    <w:rsid w:val="00284A1A"/>
    <w:rsid w:val="00284B1F"/>
    <w:rsid w:val="0028531D"/>
    <w:rsid w:val="00287331"/>
    <w:rsid w:val="00287867"/>
    <w:rsid w:val="002900E6"/>
    <w:rsid w:val="00290EA6"/>
    <w:rsid w:val="00291F1A"/>
    <w:rsid w:val="002929C9"/>
    <w:rsid w:val="00293EFA"/>
    <w:rsid w:val="00294351"/>
    <w:rsid w:val="002962AC"/>
    <w:rsid w:val="00296F2B"/>
    <w:rsid w:val="00297120"/>
    <w:rsid w:val="002971B7"/>
    <w:rsid w:val="002A05AF"/>
    <w:rsid w:val="002A1918"/>
    <w:rsid w:val="002A34C7"/>
    <w:rsid w:val="002A73AD"/>
    <w:rsid w:val="002B21A7"/>
    <w:rsid w:val="002B482E"/>
    <w:rsid w:val="002B4D43"/>
    <w:rsid w:val="002B54B4"/>
    <w:rsid w:val="002B5B51"/>
    <w:rsid w:val="002B5CD9"/>
    <w:rsid w:val="002B7457"/>
    <w:rsid w:val="002B7D13"/>
    <w:rsid w:val="002C01B3"/>
    <w:rsid w:val="002C030E"/>
    <w:rsid w:val="002C0C3C"/>
    <w:rsid w:val="002C0F48"/>
    <w:rsid w:val="002C1CF7"/>
    <w:rsid w:val="002C289E"/>
    <w:rsid w:val="002C2C5C"/>
    <w:rsid w:val="002C3452"/>
    <w:rsid w:val="002C577A"/>
    <w:rsid w:val="002C627C"/>
    <w:rsid w:val="002C62C6"/>
    <w:rsid w:val="002C6A22"/>
    <w:rsid w:val="002C708E"/>
    <w:rsid w:val="002C7581"/>
    <w:rsid w:val="002D4A14"/>
    <w:rsid w:val="002D63C5"/>
    <w:rsid w:val="002D6755"/>
    <w:rsid w:val="002D695C"/>
    <w:rsid w:val="002D7E05"/>
    <w:rsid w:val="002E03C1"/>
    <w:rsid w:val="002E075B"/>
    <w:rsid w:val="002E29B9"/>
    <w:rsid w:val="002E308C"/>
    <w:rsid w:val="002E33FB"/>
    <w:rsid w:val="002E39F8"/>
    <w:rsid w:val="002E3F8E"/>
    <w:rsid w:val="002E4602"/>
    <w:rsid w:val="002E5151"/>
    <w:rsid w:val="002E53C2"/>
    <w:rsid w:val="002E56C6"/>
    <w:rsid w:val="002E5AD1"/>
    <w:rsid w:val="002E6CAA"/>
    <w:rsid w:val="002E767D"/>
    <w:rsid w:val="002F012E"/>
    <w:rsid w:val="002F1428"/>
    <w:rsid w:val="002F37B9"/>
    <w:rsid w:val="002F4FE9"/>
    <w:rsid w:val="002F69D9"/>
    <w:rsid w:val="002F7DDE"/>
    <w:rsid w:val="0030070C"/>
    <w:rsid w:val="00301CB0"/>
    <w:rsid w:val="00304003"/>
    <w:rsid w:val="00305062"/>
    <w:rsid w:val="00305187"/>
    <w:rsid w:val="00305EC8"/>
    <w:rsid w:val="00305FB0"/>
    <w:rsid w:val="00305FF4"/>
    <w:rsid w:val="003062BD"/>
    <w:rsid w:val="00306530"/>
    <w:rsid w:val="003116D1"/>
    <w:rsid w:val="003124EA"/>
    <w:rsid w:val="00316EE7"/>
    <w:rsid w:val="00317CC7"/>
    <w:rsid w:val="00320B6F"/>
    <w:rsid w:val="00320E6B"/>
    <w:rsid w:val="0032151A"/>
    <w:rsid w:val="00321B4B"/>
    <w:rsid w:val="00323C6F"/>
    <w:rsid w:val="00323ED2"/>
    <w:rsid w:val="00324FE9"/>
    <w:rsid w:val="003253D1"/>
    <w:rsid w:val="00326018"/>
    <w:rsid w:val="003260B5"/>
    <w:rsid w:val="00326C53"/>
    <w:rsid w:val="00330526"/>
    <w:rsid w:val="00330FD5"/>
    <w:rsid w:val="00330FE0"/>
    <w:rsid w:val="00331E03"/>
    <w:rsid w:val="003322F6"/>
    <w:rsid w:val="00332B36"/>
    <w:rsid w:val="00332B5B"/>
    <w:rsid w:val="003336A8"/>
    <w:rsid w:val="00334883"/>
    <w:rsid w:val="00334D77"/>
    <w:rsid w:val="0033720E"/>
    <w:rsid w:val="00337F9E"/>
    <w:rsid w:val="003428AC"/>
    <w:rsid w:val="003433DF"/>
    <w:rsid w:val="003436B3"/>
    <w:rsid w:val="00344907"/>
    <w:rsid w:val="00344D0B"/>
    <w:rsid w:val="00345834"/>
    <w:rsid w:val="0034587A"/>
    <w:rsid w:val="00345A5D"/>
    <w:rsid w:val="003463CD"/>
    <w:rsid w:val="00347B67"/>
    <w:rsid w:val="00350D67"/>
    <w:rsid w:val="00350DFB"/>
    <w:rsid w:val="0035122D"/>
    <w:rsid w:val="00351A94"/>
    <w:rsid w:val="003521B3"/>
    <w:rsid w:val="00352F82"/>
    <w:rsid w:val="00353BB4"/>
    <w:rsid w:val="003540BD"/>
    <w:rsid w:val="0035461F"/>
    <w:rsid w:val="003546A1"/>
    <w:rsid w:val="00354963"/>
    <w:rsid w:val="003555C1"/>
    <w:rsid w:val="003563BA"/>
    <w:rsid w:val="003608FD"/>
    <w:rsid w:val="00361C36"/>
    <w:rsid w:val="00361E48"/>
    <w:rsid w:val="00362068"/>
    <w:rsid w:val="00363233"/>
    <w:rsid w:val="00364447"/>
    <w:rsid w:val="00364821"/>
    <w:rsid w:val="00364934"/>
    <w:rsid w:val="0037028F"/>
    <w:rsid w:val="00371652"/>
    <w:rsid w:val="00377D33"/>
    <w:rsid w:val="00380AC7"/>
    <w:rsid w:val="00381513"/>
    <w:rsid w:val="0038200B"/>
    <w:rsid w:val="00383274"/>
    <w:rsid w:val="00383A1A"/>
    <w:rsid w:val="00383FFB"/>
    <w:rsid w:val="003841CE"/>
    <w:rsid w:val="0038438D"/>
    <w:rsid w:val="00384658"/>
    <w:rsid w:val="00385484"/>
    <w:rsid w:val="003862F0"/>
    <w:rsid w:val="00387821"/>
    <w:rsid w:val="00390513"/>
    <w:rsid w:val="00390640"/>
    <w:rsid w:val="00390AC2"/>
    <w:rsid w:val="0039119A"/>
    <w:rsid w:val="00394183"/>
    <w:rsid w:val="003965E3"/>
    <w:rsid w:val="00396700"/>
    <w:rsid w:val="00396D3B"/>
    <w:rsid w:val="00396EEF"/>
    <w:rsid w:val="003A04CC"/>
    <w:rsid w:val="003A1177"/>
    <w:rsid w:val="003A1548"/>
    <w:rsid w:val="003A2D23"/>
    <w:rsid w:val="003A339C"/>
    <w:rsid w:val="003A6356"/>
    <w:rsid w:val="003A6E7F"/>
    <w:rsid w:val="003A6E81"/>
    <w:rsid w:val="003B0B36"/>
    <w:rsid w:val="003B10C4"/>
    <w:rsid w:val="003B18BB"/>
    <w:rsid w:val="003B294C"/>
    <w:rsid w:val="003B2E2D"/>
    <w:rsid w:val="003B3B4B"/>
    <w:rsid w:val="003B3DED"/>
    <w:rsid w:val="003B4408"/>
    <w:rsid w:val="003B584E"/>
    <w:rsid w:val="003B5968"/>
    <w:rsid w:val="003B5EFF"/>
    <w:rsid w:val="003B5F99"/>
    <w:rsid w:val="003B7103"/>
    <w:rsid w:val="003B71D3"/>
    <w:rsid w:val="003B7429"/>
    <w:rsid w:val="003B7A00"/>
    <w:rsid w:val="003B7CE1"/>
    <w:rsid w:val="003C0AE7"/>
    <w:rsid w:val="003C0BCA"/>
    <w:rsid w:val="003C21D4"/>
    <w:rsid w:val="003C2A16"/>
    <w:rsid w:val="003C31C1"/>
    <w:rsid w:val="003C4460"/>
    <w:rsid w:val="003C55CD"/>
    <w:rsid w:val="003C67BF"/>
    <w:rsid w:val="003C67C0"/>
    <w:rsid w:val="003D0A6E"/>
    <w:rsid w:val="003D12F9"/>
    <w:rsid w:val="003D14A3"/>
    <w:rsid w:val="003D26C8"/>
    <w:rsid w:val="003D2DD5"/>
    <w:rsid w:val="003D41B4"/>
    <w:rsid w:val="003D7822"/>
    <w:rsid w:val="003E0811"/>
    <w:rsid w:val="003E096F"/>
    <w:rsid w:val="003E0988"/>
    <w:rsid w:val="003E208C"/>
    <w:rsid w:val="003E2D38"/>
    <w:rsid w:val="003E30E0"/>
    <w:rsid w:val="003E310C"/>
    <w:rsid w:val="003E3287"/>
    <w:rsid w:val="003E4B11"/>
    <w:rsid w:val="003E6080"/>
    <w:rsid w:val="003E70DC"/>
    <w:rsid w:val="003F035F"/>
    <w:rsid w:val="003F053E"/>
    <w:rsid w:val="003F2F68"/>
    <w:rsid w:val="003F366E"/>
    <w:rsid w:val="003F4050"/>
    <w:rsid w:val="003F4487"/>
    <w:rsid w:val="003F5511"/>
    <w:rsid w:val="003F5CB4"/>
    <w:rsid w:val="003F6B8D"/>
    <w:rsid w:val="003F7A9B"/>
    <w:rsid w:val="00401BCB"/>
    <w:rsid w:val="00402298"/>
    <w:rsid w:val="00402558"/>
    <w:rsid w:val="0040302E"/>
    <w:rsid w:val="00403F92"/>
    <w:rsid w:val="00405E7E"/>
    <w:rsid w:val="00406592"/>
    <w:rsid w:val="00407D0F"/>
    <w:rsid w:val="0041005B"/>
    <w:rsid w:val="0041087F"/>
    <w:rsid w:val="00410DA2"/>
    <w:rsid w:val="004123A0"/>
    <w:rsid w:val="00412853"/>
    <w:rsid w:val="004147C2"/>
    <w:rsid w:val="00415B43"/>
    <w:rsid w:val="00416C44"/>
    <w:rsid w:val="00416F3B"/>
    <w:rsid w:val="0042153A"/>
    <w:rsid w:val="00422117"/>
    <w:rsid w:val="00424781"/>
    <w:rsid w:val="00424B35"/>
    <w:rsid w:val="00424F1B"/>
    <w:rsid w:val="00425E55"/>
    <w:rsid w:val="00426241"/>
    <w:rsid w:val="00427EC3"/>
    <w:rsid w:val="0043128D"/>
    <w:rsid w:val="004316D3"/>
    <w:rsid w:val="0043252C"/>
    <w:rsid w:val="004329B5"/>
    <w:rsid w:val="00432A1A"/>
    <w:rsid w:val="004347FB"/>
    <w:rsid w:val="0043603E"/>
    <w:rsid w:val="00437062"/>
    <w:rsid w:val="00440B35"/>
    <w:rsid w:val="00441797"/>
    <w:rsid w:val="00441C22"/>
    <w:rsid w:val="00442108"/>
    <w:rsid w:val="0044218F"/>
    <w:rsid w:val="0044293A"/>
    <w:rsid w:val="00443140"/>
    <w:rsid w:val="004449B8"/>
    <w:rsid w:val="004465F2"/>
    <w:rsid w:val="00446BE4"/>
    <w:rsid w:val="004474E1"/>
    <w:rsid w:val="004517FB"/>
    <w:rsid w:val="00452219"/>
    <w:rsid w:val="00452AD3"/>
    <w:rsid w:val="00452FCC"/>
    <w:rsid w:val="00453C8A"/>
    <w:rsid w:val="0045471F"/>
    <w:rsid w:val="004557AC"/>
    <w:rsid w:val="00460262"/>
    <w:rsid w:val="00461053"/>
    <w:rsid w:val="00463E5A"/>
    <w:rsid w:val="00464368"/>
    <w:rsid w:val="00464C70"/>
    <w:rsid w:val="00467384"/>
    <w:rsid w:val="00467771"/>
    <w:rsid w:val="00470932"/>
    <w:rsid w:val="00470A4B"/>
    <w:rsid w:val="004710CF"/>
    <w:rsid w:val="00471582"/>
    <w:rsid w:val="00471632"/>
    <w:rsid w:val="00471EC3"/>
    <w:rsid w:val="0047212B"/>
    <w:rsid w:val="004722BA"/>
    <w:rsid w:val="00472B77"/>
    <w:rsid w:val="004738B8"/>
    <w:rsid w:val="0047397E"/>
    <w:rsid w:val="00474C3F"/>
    <w:rsid w:val="00475778"/>
    <w:rsid w:val="00475E1D"/>
    <w:rsid w:val="0047677C"/>
    <w:rsid w:val="00476ED0"/>
    <w:rsid w:val="00477B7B"/>
    <w:rsid w:val="00477D26"/>
    <w:rsid w:val="00480824"/>
    <w:rsid w:val="00481AEE"/>
    <w:rsid w:val="00482096"/>
    <w:rsid w:val="00483410"/>
    <w:rsid w:val="00483650"/>
    <w:rsid w:val="004837CB"/>
    <w:rsid w:val="00484573"/>
    <w:rsid w:val="00485742"/>
    <w:rsid w:val="0048614F"/>
    <w:rsid w:val="0048658C"/>
    <w:rsid w:val="004873C1"/>
    <w:rsid w:val="00490E5C"/>
    <w:rsid w:val="0049261A"/>
    <w:rsid w:val="00492B29"/>
    <w:rsid w:val="00492F26"/>
    <w:rsid w:val="00493C0E"/>
    <w:rsid w:val="00494132"/>
    <w:rsid w:val="00495044"/>
    <w:rsid w:val="004957FA"/>
    <w:rsid w:val="004977EA"/>
    <w:rsid w:val="00497B28"/>
    <w:rsid w:val="004A0243"/>
    <w:rsid w:val="004A170D"/>
    <w:rsid w:val="004A1B36"/>
    <w:rsid w:val="004A2015"/>
    <w:rsid w:val="004A29C5"/>
    <w:rsid w:val="004A3FB8"/>
    <w:rsid w:val="004A4007"/>
    <w:rsid w:val="004A4580"/>
    <w:rsid w:val="004A6BC3"/>
    <w:rsid w:val="004B0473"/>
    <w:rsid w:val="004B1A56"/>
    <w:rsid w:val="004B1DF0"/>
    <w:rsid w:val="004B20E6"/>
    <w:rsid w:val="004B33D8"/>
    <w:rsid w:val="004B4498"/>
    <w:rsid w:val="004B4969"/>
    <w:rsid w:val="004B5339"/>
    <w:rsid w:val="004B57E0"/>
    <w:rsid w:val="004B696D"/>
    <w:rsid w:val="004C02EF"/>
    <w:rsid w:val="004C0EC2"/>
    <w:rsid w:val="004C122B"/>
    <w:rsid w:val="004C1EF0"/>
    <w:rsid w:val="004C22AD"/>
    <w:rsid w:val="004C2736"/>
    <w:rsid w:val="004C27D5"/>
    <w:rsid w:val="004C413B"/>
    <w:rsid w:val="004C501D"/>
    <w:rsid w:val="004C58A6"/>
    <w:rsid w:val="004C5CB6"/>
    <w:rsid w:val="004C64EA"/>
    <w:rsid w:val="004C6768"/>
    <w:rsid w:val="004C6FDC"/>
    <w:rsid w:val="004C7237"/>
    <w:rsid w:val="004D0458"/>
    <w:rsid w:val="004D19F1"/>
    <w:rsid w:val="004D316B"/>
    <w:rsid w:val="004D46A3"/>
    <w:rsid w:val="004D483A"/>
    <w:rsid w:val="004D5CFB"/>
    <w:rsid w:val="004D6077"/>
    <w:rsid w:val="004D6245"/>
    <w:rsid w:val="004D7825"/>
    <w:rsid w:val="004D7C03"/>
    <w:rsid w:val="004D7C1E"/>
    <w:rsid w:val="004D7C57"/>
    <w:rsid w:val="004E0FA1"/>
    <w:rsid w:val="004E18F1"/>
    <w:rsid w:val="004E1EDF"/>
    <w:rsid w:val="004E317C"/>
    <w:rsid w:val="004E3C89"/>
    <w:rsid w:val="004E7547"/>
    <w:rsid w:val="004F3CB4"/>
    <w:rsid w:val="004F4CC0"/>
    <w:rsid w:val="004F561B"/>
    <w:rsid w:val="004F5857"/>
    <w:rsid w:val="004F5D86"/>
    <w:rsid w:val="005006DC"/>
    <w:rsid w:val="005010F2"/>
    <w:rsid w:val="0050335D"/>
    <w:rsid w:val="005045BC"/>
    <w:rsid w:val="0050529D"/>
    <w:rsid w:val="0050550A"/>
    <w:rsid w:val="00505556"/>
    <w:rsid w:val="0050581D"/>
    <w:rsid w:val="00506F2E"/>
    <w:rsid w:val="005072BA"/>
    <w:rsid w:val="00507EEE"/>
    <w:rsid w:val="00515527"/>
    <w:rsid w:val="00515534"/>
    <w:rsid w:val="00515DD9"/>
    <w:rsid w:val="005178E5"/>
    <w:rsid w:val="00517AD2"/>
    <w:rsid w:val="0052067B"/>
    <w:rsid w:val="00521213"/>
    <w:rsid w:val="00523B99"/>
    <w:rsid w:val="00523E3A"/>
    <w:rsid w:val="00524F31"/>
    <w:rsid w:val="005250CD"/>
    <w:rsid w:val="00525E1A"/>
    <w:rsid w:val="005264F2"/>
    <w:rsid w:val="0052691F"/>
    <w:rsid w:val="00527453"/>
    <w:rsid w:val="005305B3"/>
    <w:rsid w:val="00531489"/>
    <w:rsid w:val="00532CDA"/>
    <w:rsid w:val="00533066"/>
    <w:rsid w:val="0054013B"/>
    <w:rsid w:val="00540B29"/>
    <w:rsid w:val="005430C3"/>
    <w:rsid w:val="00543AD3"/>
    <w:rsid w:val="00543B83"/>
    <w:rsid w:val="00543F38"/>
    <w:rsid w:val="0054413D"/>
    <w:rsid w:val="00545922"/>
    <w:rsid w:val="00546507"/>
    <w:rsid w:val="005465AA"/>
    <w:rsid w:val="0054670B"/>
    <w:rsid w:val="00546C44"/>
    <w:rsid w:val="00547803"/>
    <w:rsid w:val="0054781E"/>
    <w:rsid w:val="00547B5F"/>
    <w:rsid w:val="00547B79"/>
    <w:rsid w:val="00547BC7"/>
    <w:rsid w:val="005502F6"/>
    <w:rsid w:val="0055104F"/>
    <w:rsid w:val="0055233F"/>
    <w:rsid w:val="00552B04"/>
    <w:rsid w:val="00553737"/>
    <w:rsid w:val="00555C0F"/>
    <w:rsid w:val="00556883"/>
    <w:rsid w:val="00557527"/>
    <w:rsid w:val="00562617"/>
    <w:rsid w:val="00562D9C"/>
    <w:rsid w:val="00563211"/>
    <w:rsid w:val="00564029"/>
    <w:rsid w:val="005643C3"/>
    <w:rsid w:val="005645A3"/>
    <w:rsid w:val="00564DAC"/>
    <w:rsid w:val="005668B6"/>
    <w:rsid w:val="00567347"/>
    <w:rsid w:val="0056755C"/>
    <w:rsid w:val="00570626"/>
    <w:rsid w:val="00570ADE"/>
    <w:rsid w:val="00571BF7"/>
    <w:rsid w:val="005750BA"/>
    <w:rsid w:val="00576F5D"/>
    <w:rsid w:val="00577846"/>
    <w:rsid w:val="0058157D"/>
    <w:rsid w:val="00581771"/>
    <w:rsid w:val="005829D8"/>
    <w:rsid w:val="00582B5C"/>
    <w:rsid w:val="0058300A"/>
    <w:rsid w:val="0058556A"/>
    <w:rsid w:val="00585605"/>
    <w:rsid w:val="0058651B"/>
    <w:rsid w:val="005867DD"/>
    <w:rsid w:val="00587285"/>
    <w:rsid w:val="00590417"/>
    <w:rsid w:val="00590DC1"/>
    <w:rsid w:val="00592199"/>
    <w:rsid w:val="0059414C"/>
    <w:rsid w:val="0059491E"/>
    <w:rsid w:val="00594DC3"/>
    <w:rsid w:val="005950D7"/>
    <w:rsid w:val="00597880"/>
    <w:rsid w:val="005A0A36"/>
    <w:rsid w:val="005A0E1E"/>
    <w:rsid w:val="005A1984"/>
    <w:rsid w:val="005A1FD2"/>
    <w:rsid w:val="005A2DE9"/>
    <w:rsid w:val="005A32DA"/>
    <w:rsid w:val="005A34E3"/>
    <w:rsid w:val="005A3DEF"/>
    <w:rsid w:val="005A4664"/>
    <w:rsid w:val="005A54D9"/>
    <w:rsid w:val="005B11EB"/>
    <w:rsid w:val="005B142C"/>
    <w:rsid w:val="005B3604"/>
    <w:rsid w:val="005B42AC"/>
    <w:rsid w:val="005B52BD"/>
    <w:rsid w:val="005B72A4"/>
    <w:rsid w:val="005C0560"/>
    <w:rsid w:val="005C1874"/>
    <w:rsid w:val="005C1CD5"/>
    <w:rsid w:val="005C416B"/>
    <w:rsid w:val="005C51F1"/>
    <w:rsid w:val="005C5605"/>
    <w:rsid w:val="005C576C"/>
    <w:rsid w:val="005C6B78"/>
    <w:rsid w:val="005D06AA"/>
    <w:rsid w:val="005D1946"/>
    <w:rsid w:val="005D2933"/>
    <w:rsid w:val="005D4E68"/>
    <w:rsid w:val="005D72B5"/>
    <w:rsid w:val="005D7308"/>
    <w:rsid w:val="005E0BF9"/>
    <w:rsid w:val="005E126C"/>
    <w:rsid w:val="005E26DA"/>
    <w:rsid w:val="005E6225"/>
    <w:rsid w:val="005E6CCC"/>
    <w:rsid w:val="005E7F75"/>
    <w:rsid w:val="005F03E5"/>
    <w:rsid w:val="005F04D4"/>
    <w:rsid w:val="005F0D97"/>
    <w:rsid w:val="005F0EF7"/>
    <w:rsid w:val="005F29C7"/>
    <w:rsid w:val="005F4E48"/>
    <w:rsid w:val="005F636E"/>
    <w:rsid w:val="005F69E3"/>
    <w:rsid w:val="005F6F66"/>
    <w:rsid w:val="005F7978"/>
    <w:rsid w:val="0060080B"/>
    <w:rsid w:val="006014DC"/>
    <w:rsid w:val="0060390A"/>
    <w:rsid w:val="006050C2"/>
    <w:rsid w:val="00606AEE"/>
    <w:rsid w:val="006071FC"/>
    <w:rsid w:val="006117B3"/>
    <w:rsid w:val="00611812"/>
    <w:rsid w:val="00611B8B"/>
    <w:rsid w:val="0061245F"/>
    <w:rsid w:val="00612A74"/>
    <w:rsid w:val="00612EC7"/>
    <w:rsid w:val="00612F4E"/>
    <w:rsid w:val="00613475"/>
    <w:rsid w:val="00616098"/>
    <w:rsid w:val="006163DB"/>
    <w:rsid w:val="00621373"/>
    <w:rsid w:val="00621E75"/>
    <w:rsid w:val="00622095"/>
    <w:rsid w:val="00622184"/>
    <w:rsid w:val="0062276B"/>
    <w:rsid w:val="00622DCC"/>
    <w:rsid w:val="0062600D"/>
    <w:rsid w:val="00626C0E"/>
    <w:rsid w:val="006300A2"/>
    <w:rsid w:val="0063025B"/>
    <w:rsid w:val="00630E43"/>
    <w:rsid w:val="00630F42"/>
    <w:rsid w:val="00631895"/>
    <w:rsid w:val="00631964"/>
    <w:rsid w:val="006340F1"/>
    <w:rsid w:val="00640B17"/>
    <w:rsid w:val="00640D7F"/>
    <w:rsid w:val="00641538"/>
    <w:rsid w:val="00641FE8"/>
    <w:rsid w:val="00642201"/>
    <w:rsid w:val="00642995"/>
    <w:rsid w:val="00645351"/>
    <w:rsid w:val="006469B7"/>
    <w:rsid w:val="006469DC"/>
    <w:rsid w:val="00647E19"/>
    <w:rsid w:val="0065084A"/>
    <w:rsid w:val="0065095D"/>
    <w:rsid w:val="00650F2F"/>
    <w:rsid w:val="00651190"/>
    <w:rsid w:val="00651592"/>
    <w:rsid w:val="0065208B"/>
    <w:rsid w:val="00652925"/>
    <w:rsid w:val="00652A04"/>
    <w:rsid w:val="00653A6F"/>
    <w:rsid w:val="00654556"/>
    <w:rsid w:val="00654CDB"/>
    <w:rsid w:val="006555AC"/>
    <w:rsid w:val="00655AC3"/>
    <w:rsid w:val="00656632"/>
    <w:rsid w:val="00656884"/>
    <w:rsid w:val="006575F7"/>
    <w:rsid w:val="00657B06"/>
    <w:rsid w:val="0066012B"/>
    <w:rsid w:val="00661AD9"/>
    <w:rsid w:val="00661F4B"/>
    <w:rsid w:val="0066251D"/>
    <w:rsid w:val="00663713"/>
    <w:rsid w:val="00671373"/>
    <w:rsid w:val="00671609"/>
    <w:rsid w:val="0067505A"/>
    <w:rsid w:val="006750D1"/>
    <w:rsid w:val="00675280"/>
    <w:rsid w:val="00675F8E"/>
    <w:rsid w:val="00676245"/>
    <w:rsid w:val="00676691"/>
    <w:rsid w:val="0067724E"/>
    <w:rsid w:val="006813CC"/>
    <w:rsid w:val="00681A98"/>
    <w:rsid w:val="00682E48"/>
    <w:rsid w:val="00687FB8"/>
    <w:rsid w:val="0069097F"/>
    <w:rsid w:val="00691DBC"/>
    <w:rsid w:val="006923C7"/>
    <w:rsid w:val="006927C3"/>
    <w:rsid w:val="00694A94"/>
    <w:rsid w:val="006951C3"/>
    <w:rsid w:val="006967F4"/>
    <w:rsid w:val="00697A54"/>
    <w:rsid w:val="006A101F"/>
    <w:rsid w:val="006A13FC"/>
    <w:rsid w:val="006A1CB9"/>
    <w:rsid w:val="006A222B"/>
    <w:rsid w:val="006A3C32"/>
    <w:rsid w:val="006A3C9E"/>
    <w:rsid w:val="006A539F"/>
    <w:rsid w:val="006A5A9D"/>
    <w:rsid w:val="006A5B77"/>
    <w:rsid w:val="006A5FFC"/>
    <w:rsid w:val="006A6531"/>
    <w:rsid w:val="006A6741"/>
    <w:rsid w:val="006A6791"/>
    <w:rsid w:val="006B0446"/>
    <w:rsid w:val="006B1612"/>
    <w:rsid w:val="006B19BD"/>
    <w:rsid w:val="006B29B9"/>
    <w:rsid w:val="006B3A69"/>
    <w:rsid w:val="006B4DEE"/>
    <w:rsid w:val="006B5CDC"/>
    <w:rsid w:val="006B68F6"/>
    <w:rsid w:val="006B6B26"/>
    <w:rsid w:val="006B72F9"/>
    <w:rsid w:val="006B7B79"/>
    <w:rsid w:val="006C1C96"/>
    <w:rsid w:val="006C205B"/>
    <w:rsid w:val="006C30B8"/>
    <w:rsid w:val="006C320D"/>
    <w:rsid w:val="006C34C4"/>
    <w:rsid w:val="006C41EC"/>
    <w:rsid w:val="006C5B03"/>
    <w:rsid w:val="006C6121"/>
    <w:rsid w:val="006C617D"/>
    <w:rsid w:val="006C6B1F"/>
    <w:rsid w:val="006D00D1"/>
    <w:rsid w:val="006D1505"/>
    <w:rsid w:val="006D1D6A"/>
    <w:rsid w:val="006D2D72"/>
    <w:rsid w:val="006D532B"/>
    <w:rsid w:val="006D5446"/>
    <w:rsid w:val="006D5A67"/>
    <w:rsid w:val="006D5B21"/>
    <w:rsid w:val="006D5CC5"/>
    <w:rsid w:val="006D5D86"/>
    <w:rsid w:val="006D687C"/>
    <w:rsid w:val="006D70A8"/>
    <w:rsid w:val="006E1144"/>
    <w:rsid w:val="006E128F"/>
    <w:rsid w:val="006E41D9"/>
    <w:rsid w:val="006E5401"/>
    <w:rsid w:val="006F0A31"/>
    <w:rsid w:val="006F0A49"/>
    <w:rsid w:val="006F1C3E"/>
    <w:rsid w:val="006F2F7D"/>
    <w:rsid w:val="006F3409"/>
    <w:rsid w:val="006F37EA"/>
    <w:rsid w:val="006F40B3"/>
    <w:rsid w:val="006F4381"/>
    <w:rsid w:val="006F490D"/>
    <w:rsid w:val="006F4963"/>
    <w:rsid w:val="006F5F45"/>
    <w:rsid w:val="006F6820"/>
    <w:rsid w:val="006F71A7"/>
    <w:rsid w:val="006F7E3B"/>
    <w:rsid w:val="0070065A"/>
    <w:rsid w:val="0070158D"/>
    <w:rsid w:val="00703F91"/>
    <w:rsid w:val="00705365"/>
    <w:rsid w:val="00706ED6"/>
    <w:rsid w:val="00706EE0"/>
    <w:rsid w:val="0070719E"/>
    <w:rsid w:val="00710524"/>
    <w:rsid w:val="007106C4"/>
    <w:rsid w:val="00712C40"/>
    <w:rsid w:val="0071431C"/>
    <w:rsid w:val="007166D2"/>
    <w:rsid w:val="0071693F"/>
    <w:rsid w:val="007171F3"/>
    <w:rsid w:val="00717B32"/>
    <w:rsid w:val="00720318"/>
    <w:rsid w:val="007207CC"/>
    <w:rsid w:val="00721129"/>
    <w:rsid w:val="007211F6"/>
    <w:rsid w:val="00721369"/>
    <w:rsid w:val="007222A3"/>
    <w:rsid w:val="00723E74"/>
    <w:rsid w:val="00724536"/>
    <w:rsid w:val="007267C7"/>
    <w:rsid w:val="00726EBC"/>
    <w:rsid w:val="00730703"/>
    <w:rsid w:val="007311FF"/>
    <w:rsid w:val="00733738"/>
    <w:rsid w:val="007340FF"/>
    <w:rsid w:val="00735F3C"/>
    <w:rsid w:val="00737498"/>
    <w:rsid w:val="007417D6"/>
    <w:rsid w:val="0074248B"/>
    <w:rsid w:val="0074292C"/>
    <w:rsid w:val="00742FC1"/>
    <w:rsid w:val="007448CF"/>
    <w:rsid w:val="00745085"/>
    <w:rsid w:val="00746EDD"/>
    <w:rsid w:val="00747F20"/>
    <w:rsid w:val="007506C0"/>
    <w:rsid w:val="007520F6"/>
    <w:rsid w:val="00756A1F"/>
    <w:rsid w:val="00756ACB"/>
    <w:rsid w:val="0076184B"/>
    <w:rsid w:val="00762587"/>
    <w:rsid w:val="00762760"/>
    <w:rsid w:val="00762B7F"/>
    <w:rsid w:val="00762E77"/>
    <w:rsid w:val="00763DF8"/>
    <w:rsid w:val="00764491"/>
    <w:rsid w:val="00766977"/>
    <w:rsid w:val="007677ED"/>
    <w:rsid w:val="00771438"/>
    <w:rsid w:val="00771CB9"/>
    <w:rsid w:val="00772D48"/>
    <w:rsid w:val="0077494E"/>
    <w:rsid w:val="00776F2E"/>
    <w:rsid w:val="007800F7"/>
    <w:rsid w:val="0078014E"/>
    <w:rsid w:val="00780540"/>
    <w:rsid w:val="00781FA9"/>
    <w:rsid w:val="007824BF"/>
    <w:rsid w:val="00784F83"/>
    <w:rsid w:val="007850D5"/>
    <w:rsid w:val="007854CE"/>
    <w:rsid w:val="00785A9B"/>
    <w:rsid w:val="0078699A"/>
    <w:rsid w:val="00786E64"/>
    <w:rsid w:val="00787CF9"/>
    <w:rsid w:val="00790E88"/>
    <w:rsid w:val="00792292"/>
    <w:rsid w:val="00792B49"/>
    <w:rsid w:val="00792E08"/>
    <w:rsid w:val="00793DCB"/>
    <w:rsid w:val="00794573"/>
    <w:rsid w:val="00794ABC"/>
    <w:rsid w:val="00795433"/>
    <w:rsid w:val="007963FF"/>
    <w:rsid w:val="00797BAF"/>
    <w:rsid w:val="007A090F"/>
    <w:rsid w:val="007A1312"/>
    <w:rsid w:val="007A2D4B"/>
    <w:rsid w:val="007A3558"/>
    <w:rsid w:val="007A3C48"/>
    <w:rsid w:val="007A563C"/>
    <w:rsid w:val="007A5840"/>
    <w:rsid w:val="007A5E36"/>
    <w:rsid w:val="007A5FF2"/>
    <w:rsid w:val="007A620A"/>
    <w:rsid w:val="007A64EE"/>
    <w:rsid w:val="007A7464"/>
    <w:rsid w:val="007B010B"/>
    <w:rsid w:val="007B05ED"/>
    <w:rsid w:val="007B0BA8"/>
    <w:rsid w:val="007B25A5"/>
    <w:rsid w:val="007B2C86"/>
    <w:rsid w:val="007B5EB8"/>
    <w:rsid w:val="007B6E63"/>
    <w:rsid w:val="007C0C76"/>
    <w:rsid w:val="007C2C50"/>
    <w:rsid w:val="007C33BF"/>
    <w:rsid w:val="007C50B9"/>
    <w:rsid w:val="007C50BA"/>
    <w:rsid w:val="007D12E1"/>
    <w:rsid w:val="007D18F8"/>
    <w:rsid w:val="007D2CC4"/>
    <w:rsid w:val="007D31FD"/>
    <w:rsid w:val="007D374D"/>
    <w:rsid w:val="007D3919"/>
    <w:rsid w:val="007D7E3C"/>
    <w:rsid w:val="007E23FB"/>
    <w:rsid w:val="007E3D4D"/>
    <w:rsid w:val="007E5BB8"/>
    <w:rsid w:val="007E5ED8"/>
    <w:rsid w:val="007E768D"/>
    <w:rsid w:val="007F1E51"/>
    <w:rsid w:val="007F56E8"/>
    <w:rsid w:val="007F5915"/>
    <w:rsid w:val="007F59CC"/>
    <w:rsid w:val="007F60C4"/>
    <w:rsid w:val="007F6680"/>
    <w:rsid w:val="007F6925"/>
    <w:rsid w:val="007F7E40"/>
    <w:rsid w:val="00800418"/>
    <w:rsid w:val="00800B86"/>
    <w:rsid w:val="00800D6C"/>
    <w:rsid w:val="00801787"/>
    <w:rsid w:val="008022AA"/>
    <w:rsid w:val="0080275A"/>
    <w:rsid w:val="008037E8"/>
    <w:rsid w:val="008044FD"/>
    <w:rsid w:val="00806215"/>
    <w:rsid w:val="00806830"/>
    <w:rsid w:val="00806A1C"/>
    <w:rsid w:val="00812243"/>
    <w:rsid w:val="008123D0"/>
    <w:rsid w:val="00812CE1"/>
    <w:rsid w:val="008133EB"/>
    <w:rsid w:val="00814592"/>
    <w:rsid w:val="00814882"/>
    <w:rsid w:val="00814E03"/>
    <w:rsid w:val="0081655F"/>
    <w:rsid w:val="008168A2"/>
    <w:rsid w:val="008169DB"/>
    <w:rsid w:val="00817298"/>
    <w:rsid w:val="008205B8"/>
    <w:rsid w:val="00821CEC"/>
    <w:rsid w:val="00824303"/>
    <w:rsid w:val="00824AF2"/>
    <w:rsid w:val="00827AC9"/>
    <w:rsid w:val="00831B6A"/>
    <w:rsid w:val="0083232C"/>
    <w:rsid w:val="008326C9"/>
    <w:rsid w:val="0083311C"/>
    <w:rsid w:val="0083442E"/>
    <w:rsid w:val="00835D5E"/>
    <w:rsid w:val="00840CC1"/>
    <w:rsid w:val="00841FE6"/>
    <w:rsid w:val="0084335C"/>
    <w:rsid w:val="00844598"/>
    <w:rsid w:val="00844846"/>
    <w:rsid w:val="00846575"/>
    <w:rsid w:val="0084710C"/>
    <w:rsid w:val="008471CB"/>
    <w:rsid w:val="00847659"/>
    <w:rsid w:val="008476A6"/>
    <w:rsid w:val="00850694"/>
    <w:rsid w:val="00852396"/>
    <w:rsid w:val="0085511B"/>
    <w:rsid w:val="00856B33"/>
    <w:rsid w:val="008601A1"/>
    <w:rsid w:val="0086058B"/>
    <w:rsid w:val="00860644"/>
    <w:rsid w:val="00862EEC"/>
    <w:rsid w:val="00863263"/>
    <w:rsid w:val="00863356"/>
    <w:rsid w:val="008635FB"/>
    <w:rsid w:val="00863BA5"/>
    <w:rsid w:val="00864122"/>
    <w:rsid w:val="00864823"/>
    <w:rsid w:val="008662A0"/>
    <w:rsid w:val="00867901"/>
    <w:rsid w:val="0087095D"/>
    <w:rsid w:val="00871918"/>
    <w:rsid w:val="00872506"/>
    <w:rsid w:val="008732BB"/>
    <w:rsid w:val="0087422D"/>
    <w:rsid w:val="00877E96"/>
    <w:rsid w:val="00885B1D"/>
    <w:rsid w:val="0088608D"/>
    <w:rsid w:val="0088706C"/>
    <w:rsid w:val="00890833"/>
    <w:rsid w:val="00890946"/>
    <w:rsid w:val="00891611"/>
    <w:rsid w:val="0089181E"/>
    <w:rsid w:val="008919D3"/>
    <w:rsid w:val="00892618"/>
    <w:rsid w:val="008945B2"/>
    <w:rsid w:val="00894836"/>
    <w:rsid w:val="0089590F"/>
    <w:rsid w:val="00896123"/>
    <w:rsid w:val="00896A37"/>
    <w:rsid w:val="00897EF3"/>
    <w:rsid w:val="008A1F48"/>
    <w:rsid w:val="008A57AB"/>
    <w:rsid w:val="008A67D0"/>
    <w:rsid w:val="008A7D42"/>
    <w:rsid w:val="008B0E4C"/>
    <w:rsid w:val="008B0F7C"/>
    <w:rsid w:val="008B12B1"/>
    <w:rsid w:val="008B1EE2"/>
    <w:rsid w:val="008B3030"/>
    <w:rsid w:val="008B38C3"/>
    <w:rsid w:val="008B449E"/>
    <w:rsid w:val="008B4E0C"/>
    <w:rsid w:val="008B52CA"/>
    <w:rsid w:val="008B5CFC"/>
    <w:rsid w:val="008B5DE2"/>
    <w:rsid w:val="008B66A8"/>
    <w:rsid w:val="008B748E"/>
    <w:rsid w:val="008C01B8"/>
    <w:rsid w:val="008C0E97"/>
    <w:rsid w:val="008C26DA"/>
    <w:rsid w:val="008C392F"/>
    <w:rsid w:val="008C582B"/>
    <w:rsid w:val="008C5C61"/>
    <w:rsid w:val="008C63AD"/>
    <w:rsid w:val="008C7A25"/>
    <w:rsid w:val="008D2B63"/>
    <w:rsid w:val="008D36AE"/>
    <w:rsid w:val="008D3C3F"/>
    <w:rsid w:val="008D44FF"/>
    <w:rsid w:val="008D4DDE"/>
    <w:rsid w:val="008D59CE"/>
    <w:rsid w:val="008D5E2D"/>
    <w:rsid w:val="008D7001"/>
    <w:rsid w:val="008E02FC"/>
    <w:rsid w:val="008E0ED4"/>
    <w:rsid w:val="008E194E"/>
    <w:rsid w:val="008E2180"/>
    <w:rsid w:val="008E34F3"/>
    <w:rsid w:val="008E40C6"/>
    <w:rsid w:val="008E4D3E"/>
    <w:rsid w:val="008E5598"/>
    <w:rsid w:val="008E5EF3"/>
    <w:rsid w:val="008E6DBF"/>
    <w:rsid w:val="008E7287"/>
    <w:rsid w:val="008F0788"/>
    <w:rsid w:val="008F0A78"/>
    <w:rsid w:val="008F1435"/>
    <w:rsid w:val="008F2D8D"/>
    <w:rsid w:val="008F3137"/>
    <w:rsid w:val="008F3467"/>
    <w:rsid w:val="008F3F3D"/>
    <w:rsid w:val="008F472D"/>
    <w:rsid w:val="008F4BEE"/>
    <w:rsid w:val="008F5779"/>
    <w:rsid w:val="008F5C23"/>
    <w:rsid w:val="008F7C28"/>
    <w:rsid w:val="009015DE"/>
    <w:rsid w:val="00905B9E"/>
    <w:rsid w:val="0090608C"/>
    <w:rsid w:val="0090749F"/>
    <w:rsid w:val="00910C20"/>
    <w:rsid w:val="009117CC"/>
    <w:rsid w:val="00912ED9"/>
    <w:rsid w:val="00913B57"/>
    <w:rsid w:val="0091400A"/>
    <w:rsid w:val="00914481"/>
    <w:rsid w:val="009149E5"/>
    <w:rsid w:val="00915670"/>
    <w:rsid w:val="00915956"/>
    <w:rsid w:val="009175BB"/>
    <w:rsid w:val="00917EBA"/>
    <w:rsid w:val="00917F78"/>
    <w:rsid w:val="0092007E"/>
    <w:rsid w:val="00921FBF"/>
    <w:rsid w:val="0092229E"/>
    <w:rsid w:val="00922D9A"/>
    <w:rsid w:val="00922DB6"/>
    <w:rsid w:val="00924455"/>
    <w:rsid w:val="009248BF"/>
    <w:rsid w:val="00927207"/>
    <w:rsid w:val="00931D19"/>
    <w:rsid w:val="00933169"/>
    <w:rsid w:val="00935123"/>
    <w:rsid w:val="00935DBB"/>
    <w:rsid w:val="00937503"/>
    <w:rsid w:val="00940D24"/>
    <w:rsid w:val="00942176"/>
    <w:rsid w:val="00942F13"/>
    <w:rsid w:val="00943E27"/>
    <w:rsid w:val="00947397"/>
    <w:rsid w:val="00950AB6"/>
    <w:rsid w:val="009516C9"/>
    <w:rsid w:val="00952980"/>
    <w:rsid w:val="00952DA0"/>
    <w:rsid w:val="00953382"/>
    <w:rsid w:val="009543E9"/>
    <w:rsid w:val="0095521B"/>
    <w:rsid w:val="00955B91"/>
    <w:rsid w:val="00956966"/>
    <w:rsid w:val="00957A84"/>
    <w:rsid w:val="00960532"/>
    <w:rsid w:val="00960E28"/>
    <w:rsid w:val="00960F7E"/>
    <w:rsid w:val="00961553"/>
    <w:rsid w:val="00961807"/>
    <w:rsid w:val="00961DCC"/>
    <w:rsid w:val="009634A0"/>
    <w:rsid w:val="00963A37"/>
    <w:rsid w:val="00965835"/>
    <w:rsid w:val="00965898"/>
    <w:rsid w:val="0096596F"/>
    <w:rsid w:val="009661BC"/>
    <w:rsid w:val="009661D9"/>
    <w:rsid w:val="00967243"/>
    <w:rsid w:val="00967F50"/>
    <w:rsid w:val="0097078D"/>
    <w:rsid w:val="00970F18"/>
    <w:rsid w:val="00971465"/>
    <w:rsid w:val="00971B18"/>
    <w:rsid w:val="00971F78"/>
    <w:rsid w:val="009720AA"/>
    <w:rsid w:val="0097218F"/>
    <w:rsid w:val="00972E41"/>
    <w:rsid w:val="00974726"/>
    <w:rsid w:val="0097769F"/>
    <w:rsid w:val="009803DC"/>
    <w:rsid w:val="009810F0"/>
    <w:rsid w:val="0098190B"/>
    <w:rsid w:val="009843EE"/>
    <w:rsid w:val="00984492"/>
    <w:rsid w:val="00985D0A"/>
    <w:rsid w:val="009865C1"/>
    <w:rsid w:val="00991EA1"/>
    <w:rsid w:val="00992780"/>
    <w:rsid w:val="00993738"/>
    <w:rsid w:val="00994BC0"/>
    <w:rsid w:val="00996648"/>
    <w:rsid w:val="00997FF5"/>
    <w:rsid w:val="009A21A3"/>
    <w:rsid w:val="009A32B6"/>
    <w:rsid w:val="009A6789"/>
    <w:rsid w:val="009A7609"/>
    <w:rsid w:val="009B1309"/>
    <w:rsid w:val="009B1AC6"/>
    <w:rsid w:val="009B2752"/>
    <w:rsid w:val="009B35BD"/>
    <w:rsid w:val="009B3862"/>
    <w:rsid w:val="009B45C7"/>
    <w:rsid w:val="009B5166"/>
    <w:rsid w:val="009B5BF9"/>
    <w:rsid w:val="009B5CAD"/>
    <w:rsid w:val="009B5FCF"/>
    <w:rsid w:val="009B707A"/>
    <w:rsid w:val="009B719D"/>
    <w:rsid w:val="009B762B"/>
    <w:rsid w:val="009C08B9"/>
    <w:rsid w:val="009C09F3"/>
    <w:rsid w:val="009C19BC"/>
    <w:rsid w:val="009C3483"/>
    <w:rsid w:val="009C4171"/>
    <w:rsid w:val="009C4882"/>
    <w:rsid w:val="009C4FB3"/>
    <w:rsid w:val="009C5165"/>
    <w:rsid w:val="009C75F5"/>
    <w:rsid w:val="009C7897"/>
    <w:rsid w:val="009D11C9"/>
    <w:rsid w:val="009D15E3"/>
    <w:rsid w:val="009D213B"/>
    <w:rsid w:val="009D2A7D"/>
    <w:rsid w:val="009D47A8"/>
    <w:rsid w:val="009D4B2A"/>
    <w:rsid w:val="009D57C5"/>
    <w:rsid w:val="009D73B0"/>
    <w:rsid w:val="009D7431"/>
    <w:rsid w:val="009E0398"/>
    <w:rsid w:val="009E0879"/>
    <w:rsid w:val="009E1CBF"/>
    <w:rsid w:val="009E258D"/>
    <w:rsid w:val="009E25FB"/>
    <w:rsid w:val="009E33BF"/>
    <w:rsid w:val="009E3D5A"/>
    <w:rsid w:val="009E4AE2"/>
    <w:rsid w:val="009E580B"/>
    <w:rsid w:val="009E726C"/>
    <w:rsid w:val="009E78B2"/>
    <w:rsid w:val="009F001C"/>
    <w:rsid w:val="009F198D"/>
    <w:rsid w:val="009F52FF"/>
    <w:rsid w:val="009F7E0C"/>
    <w:rsid w:val="00A006AB"/>
    <w:rsid w:val="00A0176B"/>
    <w:rsid w:val="00A02250"/>
    <w:rsid w:val="00A04313"/>
    <w:rsid w:val="00A04590"/>
    <w:rsid w:val="00A04611"/>
    <w:rsid w:val="00A04675"/>
    <w:rsid w:val="00A046BD"/>
    <w:rsid w:val="00A04817"/>
    <w:rsid w:val="00A062FC"/>
    <w:rsid w:val="00A0682D"/>
    <w:rsid w:val="00A074A6"/>
    <w:rsid w:val="00A11B35"/>
    <w:rsid w:val="00A11DAD"/>
    <w:rsid w:val="00A14FF1"/>
    <w:rsid w:val="00A15D45"/>
    <w:rsid w:val="00A17588"/>
    <w:rsid w:val="00A17D68"/>
    <w:rsid w:val="00A20185"/>
    <w:rsid w:val="00A20477"/>
    <w:rsid w:val="00A20FF1"/>
    <w:rsid w:val="00A24651"/>
    <w:rsid w:val="00A304EC"/>
    <w:rsid w:val="00A30528"/>
    <w:rsid w:val="00A31B49"/>
    <w:rsid w:val="00A329AF"/>
    <w:rsid w:val="00A33F84"/>
    <w:rsid w:val="00A34ACE"/>
    <w:rsid w:val="00A35E9D"/>
    <w:rsid w:val="00A368BD"/>
    <w:rsid w:val="00A36AF6"/>
    <w:rsid w:val="00A37AD0"/>
    <w:rsid w:val="00A40161"/>
    <w:rsid w:val="00A41D26"/>
    <w:rsid w:val="00A4216B"/>
    <w:rsid w:val="00A42E09"/>
    <w:rsid w:val="00A44E69"/>
    <w:rsid w:val="00A46038"/>
    <w:rsid w:val="00A46EDF"/>
    <w:rsid w:val="00A471B7"/>
    <w:rsid w:val="00A47497"/>
    <w:rsid w:val="00A501B4"/>
    <w:rsid w:val="00A510CF"/>
    <w:rsid w:val="00A51C88"/>
    <w:rsid w:val="00A53309"/>
    <w:rsid w:val="00A56E3A"/>
    <w:rsid w:val="00A620F3"/>
    <w:rsid w:val="00A62434"/>
    <w:rsid w:val="00A62C79"/>
    <w:rsid w:val="00A6356A"/>
    <w:rsid w:val="00A6563A"/>
    <w:rsid w:val="00A66814"/>
    <w:rsid w:val="00A7064E"/>
    <w:rsid w:val="00A70834"/>
    <w:rsid w:val="00A70A14"/>
    <w:rsid w:val="00A73343"/>
    <w:rsid w:val="00A74609"/>
    <w:rsid w:val="00A74BD2"/>
    <w:rsid w:val="00A77BB3"/>
    <w:rsid w:val="00A8009C"/>
    <w:rsid w:val="00A8130E"/>
    <w:rsid w:val="00A829CB"/>
    <w:rsid w:val="00A82E1A"/>
    <w:rsid w:val="00A82FBB"/>
    <w:rsid w:val="00A83556"/>
    <w:rsid w:val="00A83C03"/>
    <w:rsid w:val="00A83C10"/>
    <w:rsid w:val="00A841BA"/>
    <w:rsid w:val="00A8426C"/>
    <w:rsid w:val="00A85247"/>
    <w:rsid w:val="00A91F61"/>
    <w:rsid w:val="00A93242"/>
    <w:rsid w:val="00A93386"/>
    <w:rsid w:val="00A933DB"/>
    <w:rsid w:val="00A93419"/>
    <w:rsid w:val="00A93B80"/>
    <w:rsid w:val="00A94715"/>
    <w:rsid w:val="00A95737"/>
    <w:rsid w:val="00A960AA"/>
    <w:rsid w:val="00A97062"/>
    <w:rsid w:val="00A97E5A"/>
    <w:rsid w:val="00AA0333"/>
    <w:rsid w:val="00AA074A"/>
    <w:rsid w:val="00AA115F"/>
    <w:rsid w:val="00AA122A"/>
    <w:rsid w:val="00AA21A8"/>
    <w:rsid w:val="00AA21AC"/>
    <w:rsid w:val="00AA2A86"/>
    <w:rsid w:val="00AA4D4B"/>
    <w:rsid w:val="00AB09C8"/>
    <w:rsid w:val="00AB2E4E"/>
    <w:rsid w:val="00AB3097"/>
    <w:rsid w:val="00AB4154"/>
    <w:rsid w:val="00AB44AA"/>
    <w:rsid w:val="00AB4668"/>
    <w:rsid w:val="00AB4E05"/>
    <w:rsid w:val="00AB7154"/>
    <w:rsid w:val="00AB7E5B"/>
    <w:rsid w:val="00AC083A"/>
    <w:rsid w:val="00AC17F8"/>
    <w:rsid w:val="00AC2283"/>
    <w:rsid w:val="00AC4ACF"/>
    <w:rsid w:val="00AC4E02"/>
    <w:rsid w:val="00AC5104"/>
    <w:rsid w:val="00AC6FF7"/>
    <w:rsid w:val="00AD04DA"/>
    <w:rsid w:val="00AD0CE7"/>
    <w:rsid w:val="00AD1173"/>
    <w:rsid w:val="00AD2DA1"/>
    <w:rsid w:val="00AD4E62"/>
    <w:rsid w:val="00AD5160"/>
    <w:rsid w:val="00AD51A1"/>
    <w:rsid w:val="00AD58B6"/>
    <w:rsid w:val="00AD61CA"/>
    <w:rsid w:val="00AD64B2"/>
    <w:rsid w:val="00AD6826"/>
    <w:rsid w:val="00AD6890"/>
    <w:rsid w:val="00AD6D95"/>
    <w:rsid w:val="00AE0EF7"/>
    <w:rsid w:val="00AE16AA"/>
    <w:rsid w:val="00AE2FF7"/>
    <w:rsid w:val="00AE398B"/>
    <w:rsid w:val="00AE4FEE"/>
    <w:rsid w:val="00AE58BE"/>
    <w:rsid w:val="00AE6829"/>
    <w:rsid w:val="00AE6AB9"/>
    <w:rsid w:val="00AE70AB"/>
    <w:rsid w:val="00AF33F4"/>
    <w:rsid w:val="00AF3EED"/>
    <w:rsid w:val="00AF6449"/>
    <w:rsid w:val="00AF67E7"/>
    <w:rsid w:val="00AF79F6"/>
    <w:rsid w:val="00AF7E0F"/>
    <w:rsid w:val="00B0059D"/>
    <w:rsid w:val="00B00D3F"/>
    <w:rsid w:val="00B016E3"/>
    <w:rsid w:val="00B01C11"/>
    <w:rsid w:val="00B02028"/>
    <w:rsid w:val="00B03AFF"/>
    <w:rsid w:val="00B064FE"/>
    <w:rsid w:val="00B070C9"/>
    <w:rsid w:val="00B07246"/>
    <w:rsid w:val="00B074F6"/>
    <w:rsid w:val="00B07CB8"/>
    <w:rsid w:val="00B102AA"/>
    <w:rsid w:val="00B1049B"/>
    <w:rsid w:val="00B104AE"/>
    <w:rsid w:val="00B11A4E"/>
    <w:rsid w:val="00B11A65"/>
    <w:rsid w:val="00B12CC7"/>
    <w:rsid w:val="00B12D49"/>
    <w:rsid w:val="00B131D3"/>
    <w:rsid w:val="00B13A41"/>
    <w:rsid w:val="00B13FB1"/>
    <w:rsid w:val="00B14E06"/>
    <w:rsid w:val="00B157AA"/>
    <w:rsid w:val="00B20B23"/>
    <w:rsid w:val="00B20C60"/>
    <w:rsid w:val="00B20F95"/>
    <w:rsid w:val="00B21840"/>
    <w:rsid w:val="00B21B14"/>
    <w:rsid w:val="00B22F37"/>
    <w:rsid w:val="00B23957"/>
    <w:rsid w:val="00B23A24"/>
    <w:rsid w:val="00B23B4F"/>
    <w:rsid w:val="00B24EE2"/>
    <w:rsid w:val="00B25602"/>
    <w:rsid w:val="00B25697"/>
    <w:rsid w:val="00B2574E"/>
    <w:rsid w:val="00B25E92"/>
    <w:rsid w:val="00B26301"/>
    <w:rsid w:val="00B26F93"/>
    <w:rsid w:val="00B30310"/>
    <w:rsid w:val="00B31242"/>
    <w:rsid w:val="00B3157B"/>
    <w:rsid w:val="00B31A9B"/>
    <w:rsid w:val="00B3570C"/>
    <w:rsid w:val="00B35D5E"/>
    <w:rsid w:val="00B366FE"/>
    <w:rsid w:val="00B3760A"/>
    <w:rsid w:val="00B3783F"/>
    <w:rsid w:val="00B41DF2"/>
    <w:rsid w:val="00B423CB"/>
    <w:rsid w:val="00B42AB4"/>
    <w:rsid w:val="00B44658"/>
    <w:rsid w:val="00B45036"/>
    <w:rsid w:val="00B46B82"/>
    <w:rsid w:val="00B477D1"/>
    <w:rsid w:val="00B511C6"/>
    <w:rsid w:val="00B513C1"/>
    <w:rsid w:val="00B51E22"/>
    <w:rsid w:val="00B52322"/>
    <w:rsid w:val="00B52986"/>
    <w:rsid w:val="00B53E0C"/>
    <w:rsid w:val="00B55028"/>
    <w:rsid w:val="00B558D4"/>
    <w:rsid w:val="00B56AC7"/>
    <w:rsid w:val="00B60292"/>
    <w:rsid w:val="00B6223B"/>
    <w:rsid w:val="00B63EC3"/>
    <w:rsid w:val="00B645B7"/>
    <w:rsid w:val="00B65140"/>
    <w:rsid w:val="00B65DB0"/>
    <w:rsid w:val="00B666AC"/>
    <w:rsid w:val="00B70686"/>
    <w:rsid w:val="00B71844"/>
    <w:rsid w:val="00B72FF8"/>
    <w:rsid w:val="00B7543B"/>
    <w:rsid w:val="00B76703"/>
    <w:rsid w:val="00B76844"/>
    <w:rsid w:val="00B768E4"/>
    <w:rsid w:val="00B776E5"/>
    <w:rsid w:val="00B80147"/>
    <w:rsid w:val="00B801AA"/>
    <w:rsid w:val="00B803EB"/>
    <w:rsid w:val="00B8087D"/>
    <w:rsid w:val="00B81818"/>
    <w:rsid w:val="00B82171"/>
    <w:rsid w:val="00B824C9"/>
    <w:rsid w:val="00B828C5"/>
    <w:rsid w:val="00B82B64"/>
    <w:rsid w:val="00B833B1"/>
    <w:rsid w:val="00B844E9"/>
    <w:rsid w:val="00B84F5A"/>
    <w:rsid w:val="00B854E5"/>
    <w:rsid w:val="00B9018F"/>
    <w:rsid w:val="00B908B4"/>
    <w:rsid w:val="00B90BA9"/>
    <w:rsid w:val="00B912F1"/>
    <w:rsid w:val="00B91F3D"/>
    <w:rsid w:val="00B93616"/>
    <w:rsid w:val="00B9646C"/>
    <w:rsid w:val="00B9673D"/>
    <w:rsid w:val="00B96BF1"/>
    <w:rsid w:val="00BA0371"/>
    <w:rsid w:val="00BA0AF3"/>
    <w:rsid w:val="00BA3C1F"/>
    <w:rsid w:val="00BA3DD5"/>
    <w:rsid w:val="00BA6127"/>
    <w:rsid w:val="00BA6A7A"/>
    <w:rsid w:val="00BB0BB7"/>
    <w:rsid w:val="00BB0DC0"/>
    <w:rsid w:val="00BB37D9"/>
    <w:rsid w:val="00BB4535"/>
    <w:rsid w:val="00BB4E7C"/>
    <w:rsid w:val="00BB5469"/>
    <w:rsid w:val="00BB5C20"/>
    <w:rsid w:val="00BB717D"/>
    <w:rsid w:val="00BB74B1"/>
    <w:rsid w:val="00BB76FF"/>
    <w:rsid w:val="00BB784E"/>
    <w:rsid w:val="00BC032C"/>
    <w:rsid w:val="00BC1B25"/>
    <w:rsid w:val="00BC29F2"/>
    <w:rsid w:val="00BC2F8D"/>
    <w:rsid w:val="00BC47FA"/>
    <w:rsid w:val="00BC4865"/>
    <w:rsid w:val="00BC648E"/>
    <w:rsid w:val="00BD047C"/>
    <w:rsid w:val="00BD0DE6"/>
    <w:rsid w:val="00BD36BF"/>
    <w:rsid w:val="00BD4290"/>
    <w:rsid w:val="00BD62DE"/>
    <w:rsid w:val="00BD64E9"/>
    <w:rsid w:val="00BD7AA3"/>
    <w:rsid w:val="00BE082E"/>
    <w:rsid w:val="00BE1003"/>
    <w:rsid w:val="00BE219C"/>
    <w:rsid w:val="00BE4075"/>
    <w:rsid w:val="00BE4E64"/>
    <w:rsid w:val="00BE528E"/>
    <w:rsid w:val="00BE63C6"/>
    <w:rsid w:val="00BE64A6"/>
    <w:rsid w:val="00BE7438"/>
    <w:rsid w:val="00BE7F05"/>
    <w:rsid w:val="00BF2B86"/>
    <w:rsid w:val="00BF2D61"/>
    <w:rsid w:val="00BF4705"/>
    <w:rsid w:val="00BF4902"/>
    <w:rsid w:val="00BF6C96"/>
    <w:rsid w:val="00BF70D2"/>
    <w:rsid w:val="00BF75BB"/>
    <w:rsid w:val="00C00984"/>
    <w:rsid w:val="00C00D00"/>
    <w:rsid w:val="00C01345"/>
    <w:rsid w:val="00C0227E"/>
    <w:rsid w:val="00C03257"/>
    <w:rsid w:val="00C03F3F"/>
    <w:rsid w:val="00C04211"/>
    <w:rsid w:val="00C055C3"/>
    <w:rsid w:val="00C060CA"/>
    <w:rsid w:val="00C06CF3"/>
    <w:rsid w:val="00C11016"/>
    <w:rsid w:val="00C11817"/>
    <w:rsid w:val="00C1223A"/>
    <w:rsid w:val="00C13509"/>
    <w:rsid w:val="00C1390C"/>
    <w:rsid w:val="00C13FDF"/>
    <w:rsid w:val="00C16369"/>
    <w:rsid w:val="00C16FC9"/>
    <w:rsid w:val="00C17822"/>
    <w:rsid w:val="00C2047A"/>
    <w:rsid w:val="00C210B1"/>
    <w:rsid w:val="00C214EB"/>
    <w:rsid w:val="00C22711"/>
    <w:rsid w:val="00C2271B"/>
    <w:rsid w:val="00C239B2"/>
    <w:rsid w:val="00C2423D"/>
    <w:rsid w:val="00C2496F"/>
    <w:rsid w:val="00C25145"/>
    <w:rsid w:val="00C25147"/>
    <w:rsid w:val="00C25BBE"/>
    <w:rsid w:val="00C25F89"/>
    <w:rsid w:val="00C2775F"/>
    <w:rsid w:val="00C27CD2"/>
    <w:rsid w:val="00C30EC3"/>
    <w:rsid w:val="00C310EA"/>
    <w:rsid w:val="00C32435"/>
    <w:rsid w:val="00C32F6A"/>
    <w:rsid w:val="00C346D1"/>
    <w:rsid w:val="00C34DBA"/>
    <w:rsid w:val="00C35E52"/>
    <w:rsid w:val="00C37554"/>
    <w:rsid w:val="00C40FAC"/>
    <w:rsid w:val="00C42594"/>
    <w:rsid w:val="00C437C8"/>
    <w:rsid w:val="00C4415C"/>
    <w:rsid w:val="00C44713"/>
    <w:rsid w:val="00C477CC"/>
    <w:rsid w:val="00C47A1E"/>
    <w:rsid w:val="00C510D6"/>
    <w:rsid w:val="00C517F6"/>
    <w:rsid w:val="00C518F2"/>
    <w:rsid w:val="00C5224C"/>
    <w:rsid w:val="00C5379E"/>
    <w:rsid w:val="00C540CD"/>
    <w:rsid w:val="00C54901"/>
    <w:rsid w:val="00C549A5"/>
    <w:rsid w:val="00C56181"/>
    <w:rsid w:val="00C562DB"/>
    <w:rsid w:val="00C56381"/>
    <w:rsid w:val="00C5717E"/>
    <w:rsid w:val="00C578E6"/>
    <w:rsid w:val="00C57E72"/>
    <w:rsid w:val="00C612DA"/>
    <w:rsid w:val="00C6211E"/>
    <w:rsid w:val="00C62167"/>
    <w:rsid w:val="00C6291E"/>
    <w:rsid w:val="00C6403B"/>
    <w:rsid w:val="00C641B0"/>
    <w:rsid w:val="00C6431A"/>
    <w:rsid w:val="00C659A1"/>
    <w:rsid w:val="00C67B23"/>
    <w:rsid w:val="00C71046"/>
    <w:rsid w:val="00C71819"/>
    <w:rsid w:val="00C71D7A"/>
    <w:rsid w:val="00C7392F"/>
    <w:rsid w:val="00C748FD"/>
    <w:rsid w:val="00C75978"/>
    <w:rsid w:val="00C75FD5"/>
    <w:rsid w:val="00C77CE3"/>
    <w:rsid w:val="00C80104"/>
    <w:rsid w:val="00C80DCC"/>
    <w:rsid w:val="00C819C2"/>
    <w:rsid w:val="00C829A2"/>
    <w:rsid w:val="00C848ED"/>
    <w:rsid w:val="00C84F36"/>
    <w:rsid w:val="00C85218"/>
    <w:rsid w:val="00C859B6"/>
    <w:rsid w:val="00C86918"/>
    <w:rsid w:val="00C86A2D"/>
    <w:rsid w:val="00C878AE"/>
    <w:rsid w:val="00C91D8B"/>
    <w:rsid w:val="00C92BDD"/>
    <w:rsid w:val="00C92FF5"/>
    <w:rsid w:val="00C93396"/>
    <w:rsid w:val="00C956DE"/>
    <w:rsid w:val="00C95C97"/>
    <w:rsid w:val="00C97313"/>
    <w:rsid w:val="00CA0C63"/>
    <w:rsid w:val="00CA206E"/>
    <w:rsid w:val="00CA2551"/>
    <w:rsid w:val="00CA48B4"/>
    <w:rsid w:val="00CA49D6"/>
    <w:rsid w:val="00CB0695"/>
    <w:rsid w:val="00CB118F"/>
    <w:rsid w:val="00CB2D7D"/>
    <w:rsid w:val="00CB3309"/>
    <w:rsid w:val="00CB3CF3"/>
    <w:rsid w:val="00CB46A4"/>
    <w:rsid w:val="00CB4ED5"/>
    <w:rsid w:val="00CB5749"/>
    <w:rsid w:val="00CC1ED7"/>
    <w:rsid w:val="00CC311C"/>
    <w:rsid w:val="00CC34A7"/>
    <w:rsid w:val="00CC4751"/>
    <w:rsid w:val="00CC5954"/>
    <w:rsid w:val="00CC63E0"/>
    <w:rsid w:val="00CC641D"/>
    <w:rsid w:val="00CD0CEC"/>
    <w:rsid w:val="00CD1A8B"/>
    <w:rsid w:val="00CD33B8"/>
    <w:rsid w:val="00CD380E"/>
    <w:rsid w:val="00CD4766"/>
    <w:rsid w:val="00CD647B"/>
    <w:rsid w:val="00CD66DD"/>
    <w:rsid w:val="00CD7856"/>
    <w:rsid w:val="00CD7EE3"/>
    <w:rsid w:val="00CE1CAC"/>
    <w:rsid w:val="00CE3DAA"/>
    <w:rsid w:val="00CE4108"/>
    <w:rsid w:val="00CE48BC"/>
    <w:rsid w:val="00CE5E42"/>
    <w:rsid w:val="00CE7074"/>
    <w:rsid w:val="00CE707D"/>
    <w:rsid w:val="00CE70E1"/>
    <w:rsid w:val="00CE735A"/>
    <w:rsid w:val="00CF0A87"/>
    <w:rsid w:val="00CF0B05"/>
    <w:rsid w:val="00CF18F7"/>
    <w:rsid w:val="00CF1A3B"/>
    <w:rsid w:val="00CF51C5"/>
    <w:rsid w:val="00CF541B"/>
    <w:rsid w:val="00CF55BA"/>
    <w:rsid w:val="00CF58CC"/>
    <w:rsid w:val="00CF67ED"/>
    <w:rsid w:val="00CF7CB7"/>
    <w:rsid w:val="00D02CB3"/>
    <w:rsid w:val="00D02FB9"/>
    <w:rsid w:val="00D03DE4"/>
    <w:rsid w:val="00D0401A"/>
    <w:rsid w:val="00D0468D"/>
    <w:rsid w:val="00D049BD"/>
    <w:rsid w:val="00D0516E"/>
    <w:rsid w:val="00D06200"/>
    <w:rsid w:val="00D071A8"/>
    <w:rsid w:val="00D0726F"/>
    <w:rsid w:val="00D07A2A"/>
    <w:rsid w:val="00D07F16"/>
    <w:rsid w:val="00D10D95"/>
    <w:rsid w:val="00D11805"/>
    <w:rsid w:val="00D11889"/>
    <w:rsid w:val="00D125BE"/>
    <w:rsid w:val="00D12820"/>
    <w:rsid w:val="00D1404B"/>
    <w:rsid w:val="00D14AF9"/>
    <w:rsid w:val="00D15265"/>
    <w:rsid w:val="00D15420"/>
    <w:rsid w:val="00D16829"/>
    <w:rsid w:val="00D16E7B"/>
    <w:rsid w:val="00D17C1A"/>
    <w:rsid w:val="00D21188"/>
    <w:rsid w:val="00D22A7C"/>
    <w:rsid w:val="00D22F27"/>
    <w:rsid w:val="00D233E3"/>
    <w:rsid w:val="00D2403C"/>
    <w:rsid w:val="00D24C58"/>
    <w:rsid w:val="00D26EDA"/>
    <w:rsid w:val="00D27350"/>
    <w:rsid w:val="00D27910"/>
    <w:rsid w:val="00D30A4B"/>
    <w:rsid w:val="00D312B4"/>
    <w:rsid w:val="00D341E9"/>
    <w:rsid w:val="00D347FE"/>
    <w:rsid w:val="00D34CE6"/>
    <w:rsid w:val="00D35688"/>
    <w:rsid w:val="00D360CC"/>
    <w:rsid w:val="00D36BBC"/>
    <w:rsid w:val="00D372D2"/>
    <w:rsid w:val="00D37361"/>
    <w:rsid w:val="00D3752D"/>
    <w:rsid w:val="00D40826"/>
    <w:rsid w:val="00D40AAB"/>
    <w:rsid w:val="00D42E20"/>
    <w:rsid w:val="00D44B2C"/>
    <w:rsid w:val="00D45B82"/>
    <w:rsid w:val="00D45BAB"/>
    <w:rsid w:val="00D45FF3"/>
    <w:rsid w:val="00D508CD"/>
    <w:rsid w:val="00D52829"/>
    <w:rsid w:val="00D52B97"/>
    <w:rsid w:val="00D52BD2"/>
    <w:rsid w:val="00D53D59"/>
    <w:rsid w:val="00D5522F"/>
    <w:rsid w:val="00D564C9"/>
    <w:rsid w:val="00D56EC7"/>
    <w:rsid w:val="00D57D2D"/>
    <w:rsid w:val="00D6200D"/>
    <w:rsid w:val="00D62C40"/>
    <w:rsid w:val="00D6491A"/>
    <w:rsid w:val="00D6639D"/>
    <w:rsid w:val="00D66AFF"/>
    <w:rsid w:val="00D70624"/>
    <w:rsid w:val="00D70DB8"/>
    <w:rsid w:val="00D71696"/>
    <w:rsid w:val="00D72BF0"/>
    <w:rsid w:val="00D73C0F"/>
    <w:rsid w:val="00D743EE"/>
    <w:rsid w:val="00D75268"/>
    <w:rsid w:val="00D778C2"/>
    <w:rsid w:val="00D80185"/>
    <w:rsid w:val="00D801D9"/>
    <w:rsid w:val="00D803EA"/>
    <w:rsid w:val="00D818E7"/>
    <w:rsid w:val="00D81D32"/>
    <w:rsid w:val="00D82CB2"/>
    <w:rsid w:val="00D832DB"/>
    <w:rsid w:val="00D83ADB"/>
    <w:rsid w:val="00D84048"/>
    <w:rsid w:val="00D84E14"/>
    <w:rsid w:val="00D84FC7"/>
    <w:rsid w:val="00D856E2"/>
    <w:rsid w:val="00D860E8"/>
    <w:rsid w:val="00D86302"/>
    <w:rsid w:val="00D865AC"/>
    <w:rsid w:val="00D87A69"/>
    <w:rsid w:val="00D87C7C"/>
    <w:rsid w:val="00D90461"/>
    <w:rsid w:val="00D90B20"/>
    <w:rsid w:val="00D920BB"/>
    <w:rsid w:val="00D94D0E"/>
    <w:rsid w:val="00D94E93"/>
    <w:rsid w:val="00D95B0F"/>
    <w:rsid w:val="00D97A22"/>
    <w:rsid w:val="00DA0D3B"/>
    <w:rsid w:val="00DA1484"/>
    <w:rsid w:val="00DA1E34"/>
    <w:rsid w:val="00DA22AF"/>
    <w:rsid w:val="00DA3531"/>
    <w:rsid w:val="00DA35B2"/>
    <w:rsid w:val="00DA452A"/>
    <w:rsid w:val="00DA6089"/>
    <w:rsid w:val="00DA6101"/>
    <w:rsid w:val="00DA702C"/>
    <w:rsid w:val="00DA764C"/>
    <w:rsid w:val="00DB0B5E"/>
    <w:rsid w:val="00DB19BE"/>
    <w:rsid w:val="00DB354A"/>
    <w:rsid w:val="00DB3967"/>
    <w:rsid w:val="00DB3CA1"/>
    <w:rsid w:val="00DB4312"/>
    <w:rsid w:val="00DB570D"/>
    <w:rsid w:val="00DB5A03"/>
    <w:rsid w:val="00DC0FF1"/>
    <w:rsid w:val="00DC16B1"/>
    <w:rsid w:val="00DC2099"/>
    <w:rsid w:val="00DC2151"/>
    <w:rsid w:val="00DC282D"/>
    <w:rsid w:val="00DC2A39"/>
    <w:rsid w:val="00DC4348"/>
    <w:rsid w:val="00DC5EB7"/>
    <w:rsid w:val="00DC63D7"/>
    <w:rsid w:val="00DD129F"/>
    <w:rsid w:val="00DD2333"/>
    <w:rsid w:val="00DD4CCA"/>
    <w:rsid w:val="00DD6A32"/>
    <w:rsid w:val="00DD6BAA"/>
    <w:rsid w:val="00DE0762"/>
    <w:rsid w:val="00DE1895"/>
    <w:rsid w:val="00DE3167"/>
    <w:rsid w:val="00DE33CA"/>
    <w:rsid w:val="00DE71B9"/>
    <w:rsid w:val="00DE72D6"/>
    <w:rsid w:val="00DE7C2D"/>
    <w:rsid w:val="00DF0477"/>
    <w:rsid w:val="00DF0519"/>
    <w:rsid w:val="00DF06BB"/>
    <w:rsid w:val="00DF0FAB"/>
    <w:rsid w:val="00DF2099"/>
    <w:rsid w:val="00DF3F94"/>
    <w:rsid w:val="00DF5143"/>
    <w:rsid w:val="00DF56FD"/>
    <w:rsid w:val="00DF65F5"/>
    <w:rsid w:val="00E002DB"/>
    <w:rsid w:val="00E00885"/>
    <w:rsid w:val="00E0177E"/>
    <w:rsid w:val="00E01C58"/>
    <w:rsid w:val="00E01C8F"/>
    <w:rsid w:val="00E0267A"/>
    <w:rsid w:val="00E03413"/>
    <w:rsid w:val="00E05DA7"/>
    <w:rsid w:val="00E06295"/>
    <w:rsid w:val="00E12B51"/>
    <w:rsid w:val="00E14588"/>
    <w:rsid w:val="00E15156"/>
    <w:rsid w:val="00E156A8"/>
    <w:rsid w:val="00E16849"/>
    <w:rsid w:val="00E1782D"/>
    <w:rsid w:val="00E21C01"/>
    <w:rsid w:val="00E22460"/>
    <w:rsid w:val="00E22488"/>
    <w:rsid w:val="00E22B47"/>
    <w:rsid w:val="00E22BA1"/>
    <w:rsid w:val="00E252ED"/>
    <w:rsid w:val="00E26423"/>
    <w:rsid w:val="00E271D9"/>
    <w:rsid w:val="00E27E49"/>
    <w:rsid w:val="00E320CD"/>
    <w:rsid w:val="00E32178"/>
    <w:rsid w:val="00E32A0D"/>
    <w:rsid w:val="00E33055"/>
    <w:rsid w:val="00E335A0"/>
    <w:rsid w:val="00E33A70"/>
    <w:rsid w:val="00E34475"/>
    <w:rsid w:val="00E35930"/>
    <w:rsid w:val="00E37002"/>
    <w:rsid w:val="00E37484"/>
    <w:rsid w:val="00E376B2"/>
    <w:rsid w:val="00E37CB3"/>
    <w:rsid w:val="00E41BFB"/>
    <w:rsid w:val="00E42D11"/>
    <w:rsid w:val="00E43E02"/>
    <w:rsid w:val="00E454D1"/>
    <w:rsid w:val="00E456F3"/>
    <w:rsid w:val="00E45D1B"/>
    <w:rsid w:val="00E4629B"/>
    <w:rsid w:val="00E466AE"/>
    <w:rsid w:val="00E4789B"/>
    <w:rsid w:val="00E50014"/>
    <w:rsid w:val="00E51153"/>
    <w:rsid w:val="00E5309D"/>
    <w:rsid w:val="00E53584"/>
    <w:rsid w:val="00E547F5"/>
    <w:rsid w:val="00E55846"/>
    <w:rsid w:val="00E55E30"/>
    <w:rsid w:val="00E5603B"/>
    <w:rsid w:val="00E575B0"/>
    <w:rsid w:val="00E60D31"/>
    <w:rsid w:val="00E60FFB"/>
    <w:rsid w:val="00E61011"/>
    <w:rsid w:val="00E61D87"/>
    <w:rsid w:val="00E62828"/>
    <w:rsid w:val="00E63840"/>
    <w:rsid w:val="00E63CE1"/>
    <w:rsid w:val="00E64446"/>
    <w:rsid w:val="00E64F42"/>
    <w:rsid w:val="00E6580B"/>
    <w:rsid w:val="00E6599D"/>
    <w:rsid w:val="00E66BA7"/>
    <w:rsid w:val="00E67C39"/>
    <w:rsid w:val="00E707F2"/>
    <w:rsid w:val="00E726DA"/>
    <w:rsid w:val="00E7273A"/>
    <w:rsid w:val="00E73198"/>
    <w:rsid w:val="00E73C25"/>
    <w:rsid w:val="00E74017"/>
    <w:rsid w:val="00E74C8C"/>
    <w:rsid w:val="00E753DD"/>
    <w:rsid w:val="00E75866"/>
    <w:rsid w:val="00E75CC7"/>
    <w:rsid w:val="00E76DAB"/>
    <w:rsid w:val="00E777D1"/>
    <w:rsid w:val="00E82674"/>
    <w:rsid w:val="00E84702"/>
    <w:rsid w:val="00E85BA1"/>
    <w:rsid w:val="00E85DBB"/>
    <w:rsid w:val="00E8618E"/>
    <w:rsid w:val="00E877C4"/>
    <w:rsid w:val="00E91597"/>
    <w:rsid w:val="00E928BB"/>
    <w:rsid w:val="00E92E1C"/>
    <w:rsid w:val="00E933C7"/>
    <w:rsid w:val="00E93660"/>
    <w:rsid w:val="00E969F0"/>
    <w:rsid w:val="00EA028B"/>
    <w:rsid w:val="00EA05C5"/>
    <w:rsid w:val="00EA0630"/>
    <w:rsid w:val="00EA0CCC"/>
    <w:rsid w:val="00EA18AA"/>
    <w:rsid w:val="00EA1C2D"/>
    <w:rsid w:val="00EA2483"/>
    <w:rsid w:val="00EA293B"/>
    <w:rsid w:val="00EA4CDF"/>
    <w:rsid w:val="00EA4EC7"/>
    <w:rsid w:val="00EA5F66"/>
    <w:rsid w:val="00EA6192"/>
    <w:rsid w:val="00EA620F"/>
    <w:rsid w:val="00EA6B92"/>
    <w:rsid w:val="00EA6E15"/>
    <w:rsid w:val="00EB21FE"/>
    <w:rsid w:val="00EB36E6"/>
    <w:rsid w:val="00EB3ACA"/>
    <w:rsid w:val="00EB60B1"/>
    <w:rsid w:val="00EB6F99"/>
    <w:rsid w:val="00EB705D"/>
    <w:rsid w:val="00EB7DE6"/>
    <w:rsid w:val="00EC04BE"/>
    <w:rsid w:val="00EC080C"/>
    <w:rsid w:val="00EC1238"/>
    <w:rsid w:val="00EC5F97"/>
    <w:rsid w:val="00EC7144"/>
    <w:rsid w:val="00ED037E"/>
    <w:rsid w:val="00ED04FA"/>
    <w:rsid w:val="00ED1456"/>
    <w:rsid w:val="00ED1907"/>
    <w:rsid w:val="00ED193E"/>
    <w:rsid w:val="00ED1D94"/>
    <w:rsid w:val="00ED2005"/>
    <w:rsid w:val="00ED228A"/>
    <w:rsid w:val="00ED24A9"/>
    <w:rsid w:val="00ED27A0"/>
    <w:rsid w:val="00ED460D"/>
    <w:rsid w:val="00ED50DF"/>
    <w:rsid w:val="00ED5360"/>
    <w:rsid w:val="00ED61C9"/>
    <w:rsid w:val="00ED74E4"/>
    <w:rsid w:val="00EE2941"/>
    <w:rsid w:val="00EE3E33"/>
    <w:rsid w:val="00EE52E7"/>
    <w:rsid w:val="00EE63D9"/>
    <w:rsid w:val="00EE7238"/>
    <w:rsid w:val="00EE7290"/>
    <w:rsid w:val="00EE7B65"/>
    <w:rsid w:val="00EF0A4C"/>
    <w:rsid w:val="00EF1226"/>
    <w:rsid w:val="00EF19CE"/>
    <w:rsid w:val="00EF1D8C"/>
    <w:rsid w:val="00EF2E58"/>
    <w:rsid w:val="00EF3034"/>
    <w:rsid w:val="00EF4159"/>
    <w:rsid w:val="00EF4D7D"/>
    <w:rsid w:val="00EF4D95"/>
    <w:rsid w:val="00EF57D6"/>
    <w:rsid w:val="00EF62B3"/>
    <w:rsid w:val="00EF6626"/>
    <w:rsid w:val="00EF72AC"/>
    <w:rsid w:val="00EF78E0"/>
    <w:rsid w:val="00EF797D"/>
    <w:rsid w:val="00EF7ADA"/>
    <w:rsid w:val="00F00C7A"/>
    <w:rsid w:val="00F02CA8"/>
    <w:rsid w:val="00F07526"/>
    <w:rsid w:val="00F11009"/>
    <w:rsid w:val="00F112A5"/>
    <w:rsid w:val="00F11BBF"/>
    <w:rsid w:val="00F12CE8"/>
    <w:rsid w:val="00F13539"/>
    <w:rsid w:val="00F14139"/>
    <w:rsid w:val="00F147DB"/>
    <w:rsid w:val="00F14952"/>
    <w:rsid w:val="00F15F2F"/>
    <w:rsid w:val="00F16720"/>
    <w:rsid w:val="00F20BBE"/>
    <w:rsid w:val="00F2173B"/>
    <w:rsid w:val="00F240C1"/>
    <w:rsid w:val="00F241A0"/>
    <w:rsid w:val="00F2552E"/>
    <w:rsid w:val="00F302B8"/>
    <w:rsid w:val="00F30BAC"/>
    <w:rsid w:val="00F315E4"/>
    <w:rsid w:val="00F31AD7"/>
    <w:rsid w:val="00F32013"/>
    <w:rsid w:val="00F322C1"/>
    <w:rsid w:val="00F334E5"/>
    <w:rsid w:val="00F33708"/>
    <w:rsid w:val="00F337A7"/>
    <w:rsid w:val="00F33B8C"/>
    <w:rsid w:val="00F36C52"/>
    <w:rsid w:val="00F40024"/>
    <w:rsid w:val="00F405B5"/>
    <w:rsid w:val="00F41587"/>
    <w:rsid w:val="00F42CA4"/>
    <w:rsid w:val="00F42EE8"/>
    <w:rsid w:val="00F431DB"/>
    <w:rsid w:val="00F43554"/>
    <w:rsid w:val="00F44177"/>
    <w:rsid w:val="00F462B4"/>
    <w:rsid w:val="00F50808"/>
    <w:rsid w:val="00F519BB"/>
    <w:rsid w:val="00F528FC"/>
    <w:rsid w:val="00F53521"/>
    <w:rsid w:val="00F53C47"/>
    <w:rsid w:val="00F53D7B"/>
    <w:rsid w:val="00F54940"/>
    <w:rsid w:val="00F54F9D"/>
    <w:rsid w:val="00F55429"/>
    <w:rsid w:val="00F55E2B"/>
    <w:rsid w:val="00F56B38"/>
    <w:rsid w:val="00F57691"/>
    <w:rsid w:val="00F57AEF"/>
    <w:rsid w:val="00F6111E"/>
    <w:rsid w:val="00F61CD9"/>
    <w:rsid w:val="00F61FBB"/>
    <w:rsid w:val="00F64249"/>
    <w:rsid w:val="00F64B3E"/>
    <w:rsid w:val="00F64F19"/>
    <w:rsid w:val="00F66160"/>
    <w:rsid w:val="00F66446"/>
    <w:rsid w:val="00F66639"/>
    <w:rsid w:val="00F707AF"/>
    <w:rsid w:val="00F70B69"/>
    <w:rsid w:val="00F7149F"/>
    <w:rsid w:val="00F72029"/>
    <w:rsid w:val="00F721D1"/>
    <w:rsid w:val="00F729B2"/>
    <w:rsid w:val="00F73328"/>
    <w:rsid w:val="00F74BD6"/>
    <w:rsid w:val="00F754A0"/>
    <w:rsid w:val="00F759A5"/>
    <w:rsid w:val="00F76385"/>
    <w:rsid w:val="00F77618"/>
    <w:rsid w:val="00F80503"/>
    <w:rsid w:val="00F819BC"/>
    <w:rsid w:val="00F82848"/>
    <w:rsid w:val="00F82B88"/>
    <w:rsid w:val="00F8302C"/>
    <w:rsid w:val="00F845FE"/>
    <w:rsid w:val="00F85292"/>
    <w:rsid w:val="00F862E0"/>
    <w:rsid w:val="00F8723D"/>
    <w:rsid w:val="00F91D93"/>
    <w:rsid w:val="00F91E2A"/>
    <w:rsid w:val="00F92095"/>
    <w:rsid w:val="00F931C5"/>
    <w:rsid w:val="00F95A39"/>
    <w:rsid w:val="00F95F70"/>
    <w:rsid w:val="00F96AEC"/>
    <w:rsid w:val="00F97A93"/>
    <w:rsid w:val="00FA000C"/>
    <w:rsid w:val="00FA0A84"/>
    <w:rsid w:val="00FA1255"/>
    <w:rsid w:val="00FA1E99"/>
    <w:rsid w:val="00FA1EC6"/>
    <w:rsid w:val="00FA20C0"/>
    <w:rsid w:val="00FA2D05"/>
    <w:rsid w:val="00FA487E"/>
    <w:rsid w:val="00FA73CB"/>
    <w:rsid w:val="00FA7704"/>
    <w:rsid w:val="00FA78C3"/>
    <w:rsid w:val="00FA7EEA"/>
    <w:rsid w:val="00FB0659"/>
    <w:rsid w:val="00FB5343"/>
    <w:rsid w:val="00FB57E2"/>
    <w:rsid w:val="00FB60A7"/>
    <w:rsid w:val="00FB634B"/>
    <w:rsid w:val="00FB66AC"/>
    <w:rsid w:val="00FB6A43"/>
    <w:rsid w:val="00FC10D4"/>
    <w:rsid w:val="00FC12CE"/>
    <w:rsid w:val="00FC1512"/>
    <w:rsid w:val="00FC1E46"/>
    <w:rsid w:val="00FC1E5F"/>
    <w:rsid w:val="00FC3407"/>
    <w:rsid w:val="00FC4B24"/>
    <w:rsid w:val="00FC607D"/>
    <w:rsid w:val="00FC6F0C"/>
    <w:rsid w:val="00FC76F3"/>
    <w:rsid w:val="00FD0374"/>
    <w:rsid w:val="00FD0EEF"/>
    <w:rsid w:val="00FD147D"/>
    <w:rsid w:val="00FD1D1C"/>
    <w:rsid w:val="00FD3437"/>
    <w:rsid w:val="00FD46CF"/>
    <w:rsid w:val="00FD49DD"/>
    <w:rsid w:val="00FD674E"/>
    <w:rsid w:val="00FD6913"/>
    <w:rsid w:val="00FD7C7F"/>
    <w:rsid w:val="00FE147D"/>
    <w:rsid w:val="00FE1569"/>
    <w:rsid w:val="00FE23C7"/>
    <w:rsid w:val="00FE2D03"/>
    <w:rsid w:val="00FE3163"/>
    <w:rsid w:val="00FE460D"/>
    <w:rsid w:val="00FE521F"/>
    <w:rsid w:val="00FE66D4"/>
    <w:rsid w:val="00FE7ECE"/>
    <w:rsid w:val="00FF1033"/>
    <w:rsid w:val="00FF16E9"/>
    <w:rsid w:val="00FF1895"/>
    <w:rsid w:val="00FF462B"/>
    <w:rsid w:val="00FF53E8"/>
    <w:rsid w:val="00FF595D"/>
    <w:rsid w:val="00FF619C"/>
    <w:rsid w:val="00FF764E"/>
    <w:rsid w:val="00FF7CC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3F22FA10"/>
  <w15:docId w15:val="{C085BCEB-8E6A-451A-8EE2-358E8DFE7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uiPriority="59"/>
    <w:lsdException w:name="Table Theme" w:locked="1"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1C6"/>
    <w:rPr>
      <w:sz w:val="24"/>
      <w:szCs w:val="24"/>
      <w:lang w:eastAsia="en-US"/>
    </w:rPr>
  </w:style>
  <w:style w:type="paragraph" w:styleId="Heading1">
    <w:name w:val="heading 1"/>
    <w:basedOn w:val="Normal"/>
    <w:next w:val="Normal"/>
    <w:link w:val="Heading1Char"/>
    <w:qFormat/>
    <w:rsid w:val="00A04817"/>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9"/>
    <w:qFormat/>
    <w:rsid w:val="00A04817"/>
    <w:pPr>
      <w:keepNext/>
      <w:spacing w:before="240" w:after="60"/>
      <w:outlineLvl w:val="2"/>
    </w:pPr>
    <w:rPr>
      <w:rFonts w:ascii="Arial" w:hAnsi="Arial" w:cs="Arial"/>
      <w:b/>
      <w:bCs/>
      <w:sz w:val="26"/>
      <w:szCs w:val="26"/>
    </w:rPr>
  </w:style>
  <w:style w:type="paragraph" w:styleId="Heading4">
    <w:name w:val="heading 4"/>
    <w:basedOn w:val="Normal"/>
    <w:link w:val="Heading4Char"/>
    <w:uiPriority w:val="9"/>
    <w:qFormat/>
    <w:locked/>
    <w:rsid w:val="00E32178"/>
    <w:pPr>
      <w:spacing w:before="100" w:beforeAutospacing="1" w:after="100" w:afterAutospacing="1"/>
      <w:outlineLvl w:val="3"/>
    </w:pPr>
    <w:rPr>
      <w:b/>
      <w:bCs/>
      <w:lang w:eastAsia="en-AU"/>
    </w:rPr>
  </w:style>
  <w:style w:type="paragraph" w:styleId="Heading5">
    <w:name w:val="heading 5"/>
    <w:basedOn w:val="Normal"/>
    <w:next w:val="Normal"/>
    <w:link w:val="Heading5Char"/>
    <w:semiHidden/>
    <w:unhideWhenUsed/>
    <w:qFormat/>
    <w:locked/>
    <w:rsid w:val="003F035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4D05"/>
    <w:rPr>
      <w:rFonts w:asciiTheme="majorHAnsi" w:eastAsiaTheme="majorEastAsia" w:hAnsiTheme="majorHAnsi" w:cstheme="majorBidi"/>
      <w:b/>
      <w:bCs/>
      <w:kern w:val="32"/>
      <w:sz w:val="32"/>
      <w:szCs w:val="32"/>
      <w:lang w:val="en-US" w:eastAsia="en-US"/>
    </w:rPr>
  </w:style>
  <w:style w:type="character" w:customStyle="1" w:styleId="Heading3Char">
    <w:name w:val="Heading 3 Char"/>
    <w:basedOn w:val="DefaultParagraphFont"/>
    <w:link w:val="Heading3"/>
    <w:uiPriority w:val="9"/>
    <w:semiHidden/>
    <w:rsid w:val="002F4D05"/>
    <w:rPr>
      <w:rFonts w:asciiTheme="majorHAnsi" w:eastAsiaTheme="majorEastAsia" w:hAnsiTheme="majorHAnsi" w:cstheme="majorBidi"/>
      <w:b/>
      <w:bCs/>
      <w:sz w:val="26"/>
      <w:szCs w:val="26"/>
      <w:lang w:val="en-US" w:eastAsia="en-US"/>
    </w:rPr>
  </w:style>
  <w:style w:type="paragraph" w:customStyle="1" w:styleId="Headcaption3">
    <w:name w:val="Head caption 3"/>
    <w:basedOn w:val="Normal"/>
    <w:uiPriority w:val="99"/>
    <w:rsid w:val="00971465"/>
    <w:pPr>
      <w:spacing w:before="80"/>
      <w:jc w:val="center"/>
    </w:pPr>
    <w:rPr>
      <w:rFonts w:ascii="Calibri" w:hAnsi="Calibri" w:cs="Microsoft Sans Serif"/>
      <w:sz w:val="22"/>
      <w:szCs w:val="18"/>
    </w:rPr>
  </w:style>
  <w:style w:type="paragraph" w:customStyle="1" w:styleId="Headcaption2">
    <w:name w:val="Head caption 2"/>
    <w:basedOn w:val="Normal"/>
    <w:uiPriority w:val="99"/>
    <w:rsid w:val="00971465"/>
    <w:pPr>
      <w:tabs>
        <w:tab w:val="right" w:pos="9214"/>
      </w:tabs>
      <w:spacing w:before="80"/>
      <w:jc w:val="center"/>
    </w:pPr>
    <w:rPr>
      <w:rFonts w:ascii="Calibri" w:hAnsi="Calibri" w:cs="Microsoft Sans Serif"/>
      <w:szCs w:val="22"/>
    </w:rPr>
  </w:style>
  <w:style w:type="paragraph" w:customStyle="1" w:styleId="FrontBDHS">
    <w:name w:val="Front BDHS"/>
    <w:basedOn w:val="Heading3"/>
    <w:uiPriority w:val="99"/>
    <w:rsid w:val="00A04817"/>
    <w:pPr>
      <w:spacing w:before="0" w:after="120"/>
      <w:jc w:val="center"/>
    </w:pPr>
    <w:rPr>
      <w:rFonts w:ascii="Microsoft Sans Serif" w:hAnsi="Microsoft Sans Serif" w:cs="Microsoft Sans Serif"/>
      <w:bCs w:val="0"/>
      <w:spacing w:val="64"/>
      <w:sz w:val="52"/>
      <w:szCs w:val="20"/>
    </w:rPr>
  </w:style>
  <w:style w:type="paragraph" w:customStyle="1" w:styleId="FrontBDHS2">
    <w:name w:val="Front BDHS 2"/>
    <w:basedOn w:val="FrontBDHS"/>
    <w:uiPriority w:val="99"/>
    <w:rsid w:val="00A04817"/>
    <w:pPr>
      <w:spacing w:after="0"/>
    </w:pPr>
    <w:rPr>
      <w:spacing w:val="0"/>
      <w:sz w:val="40"/>
      <w:szCs w:val="36"/>
    </w:rPr>
  </w:style>
  <w:style w:type="paragraph" w:customStyle="1" w:styleId="Headnews">
    <w:name w:val="Head news #"/>
    <w:basedOn w:val="Heading1"/>
    <w:uiPriority w:val="99"/>
    <w:rsid w:val="00250154"/>
    <w:pPr>
      <w:keepNext w:val="0"/>
      <w:spacing w:before="0" w:after="120"/>
      <w:jc w:val="center"/>
    </w:pPr>
    <w:rPr>
      <w:rFonts w:ascii="Calibri" w:hAnsi="Calibri" w:cs="Microsoft Sans Serif"/>
      <w:b w:val="0"/>
      <w:kern w:val="36"/>
      <w:sz w:val="36"/>
      <w:szCs w:val="48"/>
      <w:lang w:eastAsia="en-AU"/>
    </w:rPr>
  </w:style>
  <w:style w:type="paragraph" w:customStyle="1" w:styleId="BodyText1">
    <w:name w:val="Body Text1"/>
    <w:basedOn w:val="Normal"/>
    <w:uiPriority w:val="99"/>
    <w:qFormat/>
    <w:rsid w:val="003253D1"/>
    <w:pPr>
      <w:spacing w:before="120" w:line="280" w:lineRule="exact"/>
    </w:pPr>
    <w:rPr>
      <w:rFonts w:ascii="Calibri" w:hAnsi="Calibri"/>
      <w:szCs w:val="22"/>
    </w:rPr>
  </w:style>
  <w:style w:type="paragraph" w:customStyle="1" w:styleId="BodyText21">
    <w:name w:val="Body Text 21"/>
    <w:basedOn w:val="Normal"/>
    <w:link w:val="Bodytext2Char"/>
    <w:uiPriority w:val="99"/>
    <w:rsid w:val="00A04817"/>
    <w:pPr>
      <w:tabs>
        <w:tab w:val="left" w:pos="2268"/>
      </w:tabs>
      <w:spacing w:before="60"/>
      <w:ind w:left="2268" w:right="114" w:hanging="2268"/>
    </w:pPr>
    <w:rPr>
      <w:rFonts w:cs="Microsoft Sans Serif"/>
      <w:szCs w:val="22"/>
    </w:rPr>
  </w:style>
  <w:style w:type="character" w:customStyle="1" w:styleId="Bodytext2Char">
    <w:name w:val="Body text 2 Char"/>
    <w:basedOn w:val="DefaultParagraphFont"/>
    <w:link w:val="BodyText21"/>
    <w:uiPriority w:val="99"/>
    <w:locked/>
    <w:rsid w:val="00A04817"/>
    <w:rPr>
      <w:rFonts w:eastAsia="Times New Roman" w:cs="Microsoft Sans Serif"/>
      <w:sz w:val="22"/>
      <w:szCs w:val="22"/>
      <w:lang w:val="en-AU" w:eastAsia="en-US" w:bidi="ar-SA"/>
    </w:rPr>
  </w:style>
  <w:style w:type="paragraph" w:customStyle="1" w:styleId="FrontMeetboxhead">
    <w:name w:val="Front Meet box head"/>
    <w:basedOn w:val="Normal"/>
    <w:uiPriority w:val="99"/>
    <w:rsid w:val="00A04817"/>
    <w:pPr>
      <w:spacing w:after="120"/>
      <w:jc w:val="center"/>
    </w:pPr>
    <w:rPr>
      <w:rFonts w:ascii="Microsoft Sans Serif" w:hAnsi="Microsoft Sans Serif"/>
      <w:b/>
      <w:szCs w:val="22"/>
    </w:rPr>
  </w:style>
  <w:style w:type="paragraph" w:styleId="BodyText3">
    <w:name w:val="Body Text 3"/>
    <w:basedOn w:val="Normal"/>
    <w:link w:val="BodyText3Char"/>
    <w:uiPriority w:val="99"/>
    <w:rsid w:val="00A04817"/>
    <w:pPr>
      <w:spacing w:after="120"/>
    </w:pPr>
    <w:rPr>
      <w:rFonts w:ascii="Microsoft Sans Serif" w:hAnsi="Microsoft Sans Serif"/>
      <w:i/>
      <w:sz w:val="20"/>
      <w:szCs w:val="16"/>
    </w:rPr>
  </w:style>
  <w:style w:type="character" w:customStyle="1" w:styleId="BodyText3Char">
    <w:name w:val="Body Text 3 Char"/>
    <w:basedOn w:val="DefaultParagraphFont"/>
    <w:link w:val="BodyText3"/>
    <w:uiPriority w:val="99"/>
    <w:semiHidden/>
    <w:rsid w:val="002F4D05"/>
    <w:rPr>
      <w:sz w:val="16"/>
      <w:szCs w:val="16"/>
      <w:lang w:val="en-US" w:eastAsia="en-US"/>
    </w:rPr>
  </w:style>
  <w:style w:type="paragraph" w:styleId="NormalWeb">
    <w:name w:val="Normal (Web)"/>
    <w:basedOn w:val="Normal"/>
    <w:uiPriority w:val="99"/>
    <w:rsid w:val="00A04817"/>
    <w:pPr>
      <w:spacing w:before="100" w:beforeAutospacing="1" w:after="100" w:afterAutospacing="1"/>
    </w:pPr>
  </w:style>
  <w:style w:type="paragraph" w:customStyle="1" w:styleId="Bodytext10">
    <w:name w:val="Body text 1"/>
    <w:basedOn w:val="Normal"/>
    <w:uiPriority w:val="99"/>
    <w:rsid w:val="00F02CA8"/>
    <w:pPr>
      <w:spacing w:after="120" w:line="240" w:lineRule="exact"/>
      <w:jc w:val="both"/>
    </w:pPr>
    <w:rPr>
      <w:rFonts w:ascii="Calibri" w:hAnsi="Calibri"/>
      <w:b/>
      <w:szCs w:val="22"/>
    </w:rPr>
  </w:style>
  <w:style w:type="paragraph" w:styleId="Footer">
    <w:name w:val="footer"/>
    <w:basedOn w:val="Normal"/>
    <w:link w:val="FooterChar"/>
    <w:uiPriority w:val="99"/>
    <w:rsid w:val="00A04817"/>
    <w:pPr>
      <w:tabs>
        <w:tab w:val="center" w:pos="4513"/>
        <w:tab w:val="right" w:pos="9026"/>
      </w:tabs>
    </w:pPr>
    <w:rPr>
      <w:szCs w:val="22"/>
    </w:rPr>
  </w:style>
  <w:style w:type="character" w:customStyle="1" w:styleId="FooterChar">
    <w:name w:val="Footer Char"/>
    <w:basedOn w:val="DefaultParagraphFont"/>
    <w:link w:val="Footer"/>
    <w:uiPriority w:val="99"/>
    <w:locked/>
    <w:rsid w:val="00A04817"/>
    <w:rPr>
      <w:rFonts w:eastAsia="Times New Roman" w:cs="Times New Roman"/>
      <w:sz w:val="22"/>
      <w:szCs w:val="22"/>
      <w:lang w:val="en-AU" w:eastAsia="en-US" w:bidi="ar-SA"/>
    </w:rPr>
  </w:style>
  <w:style w:type="paragraph" w:customStyle="1" w:styleId="ArticleHeading1">
    <w:name w:val="Article Heading 1"/>
    <w:basedOn w:val="Normal"/>
    <w:next w:val="BodyText1"/>
    <w:uiPriority w:val="99"/>
    <w:rsid w:val="003253D1"/>
    <w:pPr>
      <w:pBdr>
        <w:top w:val="threeDEmboss" w:sz="18" w:space="5" w:color="BFBFBF"/>
        <w:left w:val="threeDEmboss" w:sz="18" w:space="4" w:color="BFBFBF"/>
        <w:bottom w:val="threeDEngrave" w:sz="18" w:space="4" w:color="BFBFBF"/>
        <w:right w:val="threeDEngrave" w:sz="18" w:space="4" w:color="BFBFBF"/>
      </w:pBdr>
      <w:spacing w:after="120"/>
      <w:ind w:left="113" w:right="113"/>
      <w:jc w:val="center"/>
    </w:pPr>
    <w:rPr>
      <w:rFonts w:ascii="Calibri" w:hAnsi="Calibri"/>
      <w:b/>
      <w:bCs/>
      <w:sz w:val="28"/>
      <w:szCs w:val="20"/>
    </w:rPr>
  </w:style>
  <w:style w:type="paragraph" w:customStyle="1" w:styleId="StyleBefore12pt">
    <w:name w:val="Style Before:  12 pt"/>
    <w:basedOn w:val="Normal"/>
    <w:uiPriority w:val="99"/>
    <w:rsid w:val="00A04817"/>
    <w:pPr>
      <w:spacing w:before="240"/>
    </w:pPr>
    <w:rPr>
      <w:rFonts w:ascii="Microsoft Sans Serif" w:hAnsi="Microsoft Sans Serif"/>
      <w:sz w:val="22"/>
      <w:szCs w:val="20"/>
    </w:rPr>
  </w:style>
  <w:style w:type="paragraph" w:customStyle="1" w:styleId="Bodytext10pt">
    <w:name w:val="Body text 10pt"/>
    <w:basedOn w:val="BodyText1"/>
    <w:uiPriority w:val="99"/>
    <w:rsid w:val="00971465"/>
    <w:pPr>
      <w:spacing w:line="220" w:lineRule="exact"/>
    </w:pPr>
    <w:rPr>
      <w:sz w:val="20"/>
    </w:rPr>
  </w:style>
  <w:style w:type="paragraph" w:customStyle="1" w:styleId="ArticleHead2">
    <w:name w:val="Article Head 2"/>
    <w:basedOn w:val="Heading1"/>
    <w:next w:val="BodyText"/>
    <w:rsid w:val="00971465"/>
    <w:pPr>
      <w:pBdr>
        <w:top w:val="threeDEmboss" w:sz="18" w:space="5" w:color="BFBFBF"/>
        <w:left w:val="threeDEmboss" w:sz="18" w:space="4" w:color="BFBFBF"/>
        <w:bottom w:val="threeDEngrave" w:sz="18" w:space="5" w:color="BFBFBF"/>
        <w:right w:val="threeDEngrave" w:sz="18" w:space="4" w:color="BFBFBF"/>
      </w:pBdr>
      <w:spacing w:after="120"/>
      <w:ind w:left="113" w:right="113"/>
      <w:jc w:val="center"/>
    </w:pPr>
    <w:rPr>
      <w:rFonts w:ascii="Calibri" w:hAnsi="Calibri"/>
      <w:b w:val="0"/>
      <w:bCs w:val="0"/>
      <w:szCs w:val="20"/>
    </w:rPr>
  </w:style>
  <w:style w:type="paragraph" w:customStyle="1" w:styleId="BDHSfooter">
    <w:name w:val="BDHS footer"/>
    <w:basedOn w:val="Footer"/>
    <w:link w:val="BDHSfooterChar"/>
    <w:uiPriority w:val="99"/>
    <w:rsid w:val="00A04817"/>
    <w:pPr>
      <w:pBdr>
        <w:top w:val="threeDEmboss" w:sz="24" w:space="1" w:color="auto"/>
      </w:pBdr>
      <w:tabs>
        <w:tab w:val="right" w:pos="10773"/>
      </w:tabs>
    </w:pPr>
    <w:rPr>
      <w:rFonts w:ascii="Microsoft Sans Serif" w:hAnsi="Microsoft Sans Serif"/>
      <w:sz w:val="18"/>
      <w:szCs w:val="20"/>
    </w:rPr>
  </w:style>
  <w:style w:type="character" w:customStyle="1" w:styleId="BDHSfooterChar">
    <w:name w:val="BDHS footer Char"/>
    <w:basedOn w:val="FooterChar"/>
    <w:link w:val="BDHSfooter"/>
    <w:uiPriority w:val="99"/>
    <w:locked/>
    <w:rsid w:val="00A04817"/>
    <w:rPr>
      <w:rFonts w:ascii="Microsoft Sans Serif" w:eastAsia="Times New Roman" w:hAnsi="Microsoft Sans Serif" w:cs="Times New Roman"/>
      <w:sz w:val="22"/>
      <w:szCs w:val="22"/>
      <w:lang w:val="en-AU" w:eastAsia="en-US" w:bidi="ar-SA"/>
    </w:rPr>
  </w:style>
  <w:style w:type="paragraph" w:styleId="Header">
    <w:name w:val="header"/>
    <w:basedOn w:val="Normal"/>
    <w:link w:val="HeaderChar"/>
    <w:uiPriority w:val="99"/>
    <w:rsid w:val="00A04817"/>
    <w:pPr>
      <w:tabs>
        <w:tab w:val="center" w:pos="4153"/>
        <w:tab w:val="right" w:pos="8306"/>
      </w:tabs>
    </w:pPr>
  </w:style>
  <w:style w:type="character" w:customStyle="1" w:styleId="HeaderChar">
    <w:name w:val="Header Char"/>
    <w:basedOn w:val="DefaultParagraphFont"/>
    <w:link w:val="Header"/>
    <w:uiPriority w:val="99"/>
    <w:locked/>
    <w:rsid w:val="00E22460"/>
    <w:rPr>
      <w:rFonts w:cs="Times New Roman"/>
      <w:sz w:val="24"/>
      <w:szCs w:val="24"/>
      <w:lang w:val="en-US" w:eastAsia="en-US"/>
    </w:rPr>
  </w:style>
  <w:style w:type="paragraph" w:styleId="BodyText2">
    <w:name w:val="Body Text 2"/>
    <w:basedOn w:val="Normal"/>
    <w:link w:val="BodyText2Char0"/>
    <w:uiPriority w:val="99"/>
    <w:rsid w:val="00186B49"/>
    <w:pPr>
      <w:spacing w:after="120" w:line="480" w:lineRule="auto"/>
    </w:pPr>
  </w:style>
  <w:style w:type="character" w:customStyle="1" w:styleId="BodyText2Char0">
    <w:name w:val="Body Text 2 Char"/>
    <w:basedOn w:val="DefaultParagraphFont"/>
    <w:link w:val="BodyText2"/>
    <w:uiPriority w:val="99"/>
    <w:locked/>
    <w:rsid w:val="00717B32"/>
    <w:rPr>
      <w:rFonts w:cs="Times New Roman"/>
      <w:sz w:val="24"/>
      <w:szCs w:val="24"/>
      <w:lang w:val="en-US" w:eastAsia="en-US"/>
    </w:rPr>
  </w:style>
  <w:style w:type="character" w:styleId="Hyperlink">
    <w:name w:val="Hyperlink"/>
    <w:basedOn w:val="DefaultParagraphFont"/>
    <w:uiPriority w:val="99"/>
    <w:rsid w:val="00186B49"/>
    <w:rPr>
      <w:rFonts w:cs="Times New Roman"/>
      <w:color w:val="0000FF"/>
      <w:u w:val="single"/>
    </w:rPr>
  </w:style>
  <w:style w:type="paragraph" w:customStyle="1" w:styleId="BDHSashead">
    <w:name w:val="BDHS as head"/>
    <w:basedOn w:val="Heading3"/>
    <w:uiPriority w:val="99"/>
    <w:rsid w:val="00186B49"/>
    <w:pPr>
      <w:spacing w:before="0"/>
      <w:jc w:val="center"/>
    </w:pPr>
    <w:rPr>
      <w:rFonts w:ascii="Palatino Linotype" w:hAnsi="Palatino Linotype" w:cs="Times New Roman"/>
      <w:bCs w:val="0"/>
      <w:sz w:val="28"/>
      <w:szCs w:val="28"/>
    </w:rPr>
  </w:style>
  <w:style w:type="character" w:styleId="Emphasis">
    <w:name w:val="Emphasis"/>
    <w:basedOn w:val="DefaultParagraphFont"/>
    <w:qFormat/>
    <w:rsid w:val="00AD1173"/>
    <w:rPr>
      <w:rFonts w:cs="Times New Roman"/>
      <w:i/>
      <w:iCs/>
    </w:rPr>
  </w:style>
  <w:style w:type="paragraph" w:styleId="BalloonText">
    <w:name w:val="Balloon Text"/>
    <w:basedOn w:val="Normal"/>
    <w:link w:val="BalloonTextChar"/>
    <w:uiPriority w:val="99"/>
    <w:rsid w:val="008D4DDE"/>
    <w:rPr>
      <w:rFonts w:ascii="Segoe UI" w:hAnsi="Segoe UI" w:cs="Segoe UI"/>
      <w:sz w:val="18"/>
      <w:szCs w:val="18"/>
    </w:rPr>
  </w:style>
  <w:style w:type="character" w:customStyle="1" w:styleId="BalloonTextChar">
    <w:name w:val="Balloon Text Char"/>
    <w:basedOn w:val="DefaultParagraphFont"/>
    <w:link w:val="BalloonText"/>
    <w:uiPriority w:val="99"/>
    <w:locked/>
    <w:rsid w:val="008D4DDE"/>
    <w:rPr>
      <w:rFonts w:ascii="Segoe UI" w:hAnsi="Segoe UI" w:cs="Segoe UI"/>
      <w:sz w:val="18"/>
      <w:szCs w:val="18"/>
      <w:lang w:val="en-US" w:eastAsia="en-US"/>
    </w:rPr>
  </w:style>
  <w:style w:type="paragraph" w:customStyle="1" w:styleId="StyleArticleHeading112pt">
    <w:name w:val="Style Article Heading 1 + 12 pt"/>
    <w:basedOn w:val="ArticleHeading1"/>
    <w:uiPriority w:val="99"/>
    <w:rsid w:val="00971465"/>
    <w:rPr>
      <w:sz w:val="24"/>
    </w:rPr>
  </w:style>
  <w:style w:type="paragraph" w:customStyle="1" w:styleId="StyleBodyText110pt">
    <w:name w:val="Style Body Text1 + 10 pt"/>
    <w:basedOn w:val="BodyText1"/>
    <w:uiPriority w:val="99"/>
    <w:rsid w:val="00971465"/>
    <w:rPr>
      <w:sz w:val="20"/>
    </w:rPr>
  </w:style>
  <w:style w:type="paragraph" w:customStyle="1" w:styleId="StyleArticleHeading112ptBefore12pt">
    <w:name w:val="Style Article Heading 1 + 12 pt Before:  12 pt"/>
    <w:basedOn w:val="ArticleHeading1"/>
    <w:uiPriority w:val="99"/>
    <w:rsid w:val="00971465"/>
    <w:pPr>
      <w:spacing w:before="240"/>
    </w:pPr>
    <w:rPr>
      <w:sz w:val="24"/>
    </w:rPr>
  </w:style>
  <w:style w:type="paragraph" w:customStyle="1" w:styleId="StyleBodyText3CenteredBefore6pt">
    <w:name w:val="Style Body Text 3 + Centered Before:  6 pt"/>
    <w:basedOn w:val="BodyText3"/>
    <w:rsid w:val="00971465"/>
    <w:pPr>
      <w:spacing w:before="120"/>
      <w:jc w:val="center"/>
    </w:pPr>
    <w:rPr>
      <w:rFonts w:ascii="Calibri" w:hAnsi="Calibri"/>
      <w:iCs/>
      <w:szCs w:val="20"/>
    </w:rPr>
  </w:style>
  <w:style w:type="paragraph" w:customStyle="1" w:styleId="StyleArticleHeading112ptBefore6pt">
    <w:name w:val="Style Article Heading 1 + 12 pt Before:  6 pt"/>
    <w:basedOn w:val="ArticleHeading1"/>
    <w:uiPriority w:val="99"/>
    <w:rsid w:val="00C6291E"/>
    <w:pPr>
      <w:spacing w:before="120"/>
    </w:pPr>
  </w:style>
  <w:style w:type="character" w:styleId="Strong">
    <w:name w:val="Strong"/>
    <w:basedOn w:val="DefaultParagraphFont"/>
    <w:uiPriority w:val="99"/>
    <w:qFormat/>
    <w:locked/>
    <w:rsid w:val="000571AC"/>
    <w:rPr>
      <w:b/>
      <w:bCs/>
    </w:rPr>
  </w:style>
  <w:style w:type="character" w:customStyle="1" w:styleId="Fsignature">
    <w:name w:val="F signature"/>
    <w:rsid w:val="000571AC"/>
    <w:rPr>
      <w:b/>
      <w:sz w:val="20"/>
    </w:rPr>
  </w:style>
  <w:style w:type="character" w:customStyle="1" w:styleId="displayfix">
    <w:name w:val="displayfix"/>
    <w:basedOn w:val="DefaultParagraphFont"/>
    <w:uiPriority w:val="99"/>
    <w:rsid w:val="000571AC"/>
    <w:rPr>
      <w:rFonts w:cs="Times New Roman"/>
    </w:rPr>
  </w:style>
  <w:style w:type="paragraph" w:customStyle="1" w:styleId="Default">
    <w:name w:val="Default"/>
    <w:rsid w:val="000571AC"/>
    <w:pPr>
      <w:autoSpaceDE w:val="0"/>
      <w:autoSpaceDN w:val="0"/>
      <w:adjustRightInd w:val="0"/>
    </w:pPr>
    <w:rPr>
      <w:rFonts w:ascii="Calibri" w:hAnsi="Calibri" w:cs="Calibri"/>
      <w:color w:val="000000"/>
      <w:sz w:val="24"/>
      <w:szCs w:val="24"/>
      <w:lang w:bidi="mr-IN"/>
    </w:rPr>
  </w:style>
  <w:style w:type="paragraph" w:styleId="BodyText">
    <w:name w:val="Body Text"/>
    <w:basedOn w:val="Normal"/>
    <w:link w:val="BodyTextChar"/>
    <w:unhideWhenUsed/>
    <w:rsid w:val="003253D1"/>
    <w:pPr>
      <w:spacing w:after="120"/>
    </w:pPr>
  </w:style>
  <w:style w:type="character" w:customStyle="1" w:styleId="BodyTextChar">
    <w:name w:val="Body Text Char"/>
    <w:basedOn w:val="DefaultParagraphFont"/>
    <w:link w:val="BodyText"/>
    <w:rsid w:val="003253D1"/>
    <w:rPr>
      <w:sz w:val="24"/>
      <w:szCs w:val="24"/>
      <w:lang w:val="en-US" w:eastAsia="en-US"/>
    </w:rPr>
  </w:style>
  <w:style w:type="paragraph" w:customStyle="1" w:styleId="Standard">
    <w:name w:val="Standard"/>
    <w:rsid w:val="00D02FB9"/>
    <w:pPr>
      <w:suppressAutoHyphens/>
      <w:autoSpaceDN w:val="0"/>
      <w:textAlignment w:val="baseline"/>
    </w:pPr>
    <w:rPr>
      <w:rFonts w:ascii="Liberation Serif" w:eastAsia="SimSun" w:hAnsi="Liberation Serif" w:cs="Lucida Sans"/>
      <w:kern w:val="3"/>
      <w:sz w:val="24"/>
      <w:szCs w:val="24"/>
      <w:lang w:eastAsia="zh-CN" w:bidi="hi-IN"/>
    </w:rPr>
  </w:style>
  <w:style w:type="paragraph" w:styleId="Quote">
    <w:name w:val="Quote"/>
    <w:basedOn w:val="Normal"/>
    <w:next w:val="Normal"/>
    <w:link w:val="QuoteChar"/>
    <w:uiPriority w:val="29"/>
    <w:qFormat/>
    <w:rsid w:val="0071052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10524"/>
    <w:rPr>
      <w:i/>
      <w:iCs/>
      <w:color w:val="404040" w:themeColor="text1" w:themeTint="BF"/>
      <w:sz w:val="24"/>
      <w:szCs w:val="24"/>
      <w:lang w:val="en-US" w:eastAsia="en-US"/>
    </w:rPr>
  </w:style>
  <w:style w:type="character" w:styleId="FollowedHyperlink">
    <w:name w:val="FollowedHyperlink"/>
    <w:basedOn w:val="DefaultParagraphFont"/>
    <w:uiPriority w:val="99"/>
    <w:semiHidden/>
    <w:unhideWhenUsed/>
    <w:rsid w:val="004D7C1E"/>
    <w:rPr>
      <w:color w:val="800080" w:themeColor="followedHyperlink"/>
      <w:u w:val="single"/>
    </w:rPr>
  </w:style>
  <w:style w:type="paragraph" w:styleId="ListParagraph">
    <w:name w:val="List Paragraph"/>
    <w:basedOn w:val="Normal"/>
    <w:uiPriority w:val="34"/>
    <w:qFormat/>
    <w:rsid w:val="00013741"/>
    <w:pPr>
      <w:ind w:left="720"/>
      <w:contextualSpacing/>
    </w:pPr>
  </w:style>
  <w:style w:type="paragraph" w:customStyle="1" w:styleId="Textbody">
    <w:name w:val="Text body"/>
    <w:basedOn w:val="Standard"/>
    <w:rsid w:val="00A31B49"/>
    <w:pPr>
      <w:widowControl w:val="0"/>
      <w:spacing w:after="120"/>
    </w:pPr>
    <w:rPr>
      <w:rFonts w:ascii="Times New Roman" w:hAnsi="Times New Roman" w:cs="Mangal"/>
    </w:rPr>
  </w:style>
  <w:style w:type="character" w:customStyle="1" w:styleId="StrongEmphasis">
    <w:name w:val="Strong Emphasis"/>
    <w:rsid w:val="00A31B49"/>
    <w:rPr>
      <w:b/>
      <w:bCs/>
    </w:rPr>
  </w:style>
  <w:style w:type="paragraph" w:customStyle="1" w:styleId="Ftext">
    <w:name w:val="F text"/>
    <w:basedOn w:val="Normal"/>
    <w:rsid w:val="009C5165"/>
    <w:pPr>
      <w:spacing w:before="120"/>
    </w:pPr>
    <w:rPr>
      <w:rFonts w:ascii="Calibri" w:hAnsi="Calibri"/>
      <w:szCs w:val="20"/>
    </w:rPr>
  </w:style>
  <w:style w:type="character" w:styleId="UnresolvedMention">
    <w:name w:val="Unresolved Mention"/>
    <w:basedOn w:val="DefaultParagraphFont"/>
    <w:uiPriority w:val="99"/>
    <w:semiHidden/>
    <w:unhideWhenUsed/>
    <w:rsid w:val="00967F50"/>
    <w:rPr>
      <w:color w:val="605E5C"/>
      <w:shd w:val="clear" w:color="auto" w:fill="E1DFDD"/>
    </w:rPr>
  </w:style>
  <w:style w:type="paragraph" w:customStyle="1" w:styleId="ParaNormal">
    <w:name w:val="Para Normal"/>
    <w:basedOn w:val="Normal"/>
    <w:rsid w:val="00D97A22"/>
    <w:pPr>
      <w:spacing w:after="480" w:line="360" w:lineRule="atLeast"/>
      <w:ind w:left="23"/>
      <w:jc w:val="both"/>
    </w:pPr>
    <w:rPr>
      <w:szCs w:val="20"/>
    </w:rPr>
  </w:style>
  <w:style w:type="paragraph" w:styleId="HTMLPreformatted">
    <w:name w:val="HTML Preformatted"/>
    <w:basedOn w:val="Normal"/>
    <w:link w:val="HTMLPreformattedChar"/>
    <w:uiPriority w:val="99"/>
    <w:semiHidden/>
    <w:unhideWhenUsed/>
    <w:rsid w:val="00971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AU"/>
    </w:rPr>
  </w:style>
  <w:style w:type="character" w:customStyle="1" w:styleId="HTMLPreformattedChar">
    <w:name w:val="HTML Preformatted Char"/>
    <w:basedOn w:val="DefaultParagraphFont"/>
    <w:link w:val="HTMLPreformatted"/>
    <w:uiPriority w:val="99"/>
    <w:semiHidden/>
    <w:rsid w:val="00971B18"/>
    <w:rPr>
      <w:rFonts w:ascii="Courier New" w:hAnsi="Courier New" w:cs="Courier New"/>
      <w:sz w:val="20"/>
      <w:szCs w:val="20"/>
    </w:rPr>
  </w:style>
  <w:style w:type="paragraph" w:customStyle="1" w:styleId="rtejustify">
    <w:name w:val="rtejustify"/>
    <w:basedOn w:val="Normal"/>
    <w:rsid w:val="00971F78"/>
    <w:pPr>
      <w:spacing w:before="100" w:beforeAutospacing="1" w:after="100" w:afterAutospacing="1"/>
    </w:pPr>
    <w:rPr>
      <w:lang w:eastAsia="en-AU"/>
    </w:rPr>
  </w:style>
  <w:style w:type="paragraph" w:styleId="NoSpacing">
    <w:name w:val="No Spacing"/>
    <w:uiPriority w:val="99"/>
    <w:qFormat/>
    <w:rsid w:val="00296F2B"/>
    <w:rPr>
      <w:rFonts w:ascii="Calibri" w:hAnsi="Calibri"/>
      <w:sz w:val="28"/>
      <w:lang w:eastAsia="en-US"/>
    </w:rPr>
  </w:style>
  <w:style w:type="paragraph" w:customStyle="1" w:styleId="s8">
    <w:name w:val="s8"/>
    <w:basedOn w:val="Normal"/>
    <w:rsid w:val="00D06200"/>
    <w:pPr>
      <w:spacing w:before="100" w:beforeAutospacing="1" w:after="100" w:afterAutospacing="1"/>
    </w:pPr>
    <w:rPr>
      <w:lang w:val="en-US"/>
    </w:rPr>
  </w:style>
  <w:style w:type="character" w:customStyle="1" w:styleId="Heading4Char">
    <w:name w:val="Heading 4 Char"/>
    <w:basedOn w:val="DefaultParagraphFont"/>
    <w:link w:val="Heading4"/>
    <w:uiPriority w:val="9"/>
    <w:rsid w:val="00E32178"/>
    <w:rPr>
      <w:b/>
      <w:bCs/>
      <w:sz w:val="24"/>
      <w:szCs w:val="24"/>
    </w:rPr>
  </w:style>
  <w:style w:type="paragraph" w:customStyle="1" w:styleId="price">
    <w:name w:val="price"/>
    <w:basedOn w:val="Normal"/>
    <w:rsid w:val="00E32178"/>
    <w:pPr>
      <w:spacing w:before="100" w:beforeAutospacing="1" w:after="100" w:afterAutospacing="1"/>
    </w:pPr>
    <w:rPr>
      <w:lang w:eastAsia="en-AU"/>
    </w:rPr>
  </w:style>
  <w:style w:type="character" w:customStyle="1" w:styleId="woocommerce-price-amount">
    <w:name w:val="woocommerce-price-amount"/>
    <w:basedOn w:val="DefaultParagraphFont"/>
    <w:rsid w:val="00E32178"/>
  </w:style>
  <w:style w:type="character" w:customStyle="1" w:styleId="woocommerce-price-currencysymbol">
    <w:name w:val="woocommerce-price-currencysymbol"/>
    <w:basedOn w:val="DefaultParagraphFont"/>
    <w:rsid w:val="00E32178"/>
  </w:style>
  <w:style w:type="character" w:customStyle="1" w:styleId="e24kjd">
    <w:name w:val="e24kjd"/>
    <w:basedOn w:val="DefaultParagraphFont"/>
    <w:rsid w:val="008168A2"/>
  </w:style>
  <w:style w:type="character" w:customStyle="1" w:styleId="Heading5Char">
    <w:name w:val="Heading 5 Char"/>
    <w:basedOn w:val="DefaultParagraphFont"/>
    <w:link w:val="Heading5"/>
    <w:semiHidden/>
    <w:rsid w:val="003F035F"/>
    <w:rPr>
      <w:rFonts w:asciiTheme="majorHAnsi" w:eastAsiaTheme="majorEastAsia" w:hAnsiTheme="majorHAnsi" w:cstheme="majorBidi"/>
      <w:color w:val="365F91" w:themeColor="accent1" w:themeShade="BF"/>
      <w:sz w:val="24"/>
      <w:szCs w:val="24"/>
      <w:lang w:eastAsia="en-US"/>
    </w:rPr>
  </w:style>
  <w:style w:type="paragraph" w:customStyle="1" w:styleId="ASylfaenbodytext">
    <w:name w:val="A Sylfaen body text"/>
    <w:basedOn w:val="Normal"/>
    <w:link w:val="ASylfaenbodytextChar"/>
    <w:rsid w:val="005950D7"/>
    <w:pPr>
      <w:spacing w:before="120"/>
      <w:jc w:val="both"/>
    </w:pPr>
    <w:rPr>
      <w:rFonts w:ascii="Sylfaen" w:hAnsi="Sylfaen"/>
      <w:sz w:val="22"/>
      <w:szCs w:val="22"/>
    </w:rPr>
  </w:style>
  <w:style w:type="character" w:customStyle="1" w:styleId="ASylfaenbodytextChar">
    <w:name w:val="A Sylfaen body text Char"/>
    <w:link w:val="ASylfaenbodytext"/>
    <w:rsid w:val="005950D7"/>
    <w:rPr>
      <w:rFonts w:ascii="Sylfaen" w:hAnsi="Sylfae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86089">
      <w:bodyDiv w:val="1"/>
      <w:marLeft w:val="0"/>
      <w:marRight w:val="0"/>
      <w:marTop w:val="0"/>
      <w:marBottom w:val="0"/>
      <w:divBdr>
        <w:top w:val="none" w:sz="0" w:space="0" w:color="auto"/>
        <w:left w:val="none" w:sz="0" w:space="0" w:color="auto"/>
        <w:bottom w:val="none" w:sz="0" w:space="0" w:color="auto"/>
        <w:right w:val="none" w:sz="0" w:space="0" w:color="auto"/>
      </w:divBdr>
      <w:divsChild>
        <w:div w:id="404030094">
          <w:marLeft w:val="0"/>
          <w:marRight w:val="0"/>
          <w:marTop w:val="0"/>
          <w:marBottom w:val="0"/>
          <w:divBdr>
            <w:top w:val="none" w:sz="0" w:space="0" w:color="auto"/>
            <w:left w:val="none" w:sz="0" w:space="0" w:color="auto"/>
            <w:bottom w:val="none" w:sz="0" w:space="0" w:color="auto"/>
            <w:right w:val="none" w:sz="0" w:space="0" w:color="auto"/>
          </w:divBdr>
        </w:div>
      </w:divsChild>
    </w:div>
    <w:div w:id="124466220">
      <w:bodyDiv w:val="1"/>
      <w:marLeft w:val="0"/>
      <w:marRight w:val="0"/>
      <w:marTop w:val="0"/>
      <w:marBottom w:val="0"/>
      <w:divBdr>
        <w:top w:val="none" w:sz="0" w:space="0" w:color="auto"/>
        <w:left w:val="none" w:sz="0" w:space="0" w:color="auto"/>
        <w:bottom w:val="none" w:sz="0" w:space="0" w:color="auto"/>
        <w:right w:val="none" w:sz="0" w:space="0" w:color="auto"/>
      </w:divBdr>
    </w:div>
    <w:div w:id="381632821">
      <w:bodyDiv w:val="1"/>
      <w:marLeft w:val="0"/>
      <w:marRight w:val="0"/>
      <w:marTop w:val="0"/>
      <w:marBottom w:val="0"/>
      <w:divBdr>
        <w:top w:val="none" w:sz="0" w:space="0" w:color="auto"/>
        <w:left w:val="none" w:sz="0" w:space="0" w:color="auto"/>
        <w:bottom w:val="none" w:sz="0" w:space="0" w:color="auto"/>
        <w:right w:val="none" w:sz="0" w:space="0" w:color="auto"/>
      </w:divBdr>
    </w:div>
    <w:div w:id="579674918">
      <w:bodyDiv w:val="1"/>
      <w:marLeft w:val="0"/>
      <w:marRight w:val="0"/>
      <w:marTop w:val="0"/>
      <w:marBottom w:val="0"/>
      <w:divBdr>
        <w:top w:val="none" w:sz="0" w:space="0" w:color="auto"/>
        <w:left w:val="none" w:sz="0" w:space="0" w:color="auto"/>
        <w:bottom w:val="none" w:sz="0" w:space="0" w:color="auto"/>
        <w:right w:val="none" w:sz="0" w:space="0" w:color="auto"/>
      </w:divBdr>
    </w:div>
    <w:div w:id="1501700343">
      <w:bodyDiv w:val="1"/>
      <w:marLeft w:val="0"/>
      <w:marRight w:val="0"/>
      <w:marTop w:val="0"/>
      <w:marBottom w:val="0"/>
      <w:divBdr>
        <w:top w:val="none" w:sz="0" w:space="0" w:color="auto"/>
        <w:left w:val="none" w:sz="0" w:space="0" w:color="auto"/>
        <w:bottom w:val="none" w:sz="0" w:space="0" w:color="auto"/>
        <w:right w:val="none" w:sz="0" w:space="0" w:color="auto"/>
      </w:divBdr>
    </w:div>
    <w:div w:id="1845314092">
      <w:bodyDiv w:val="1"/>
      <w:marLeft w:val="0"/>
      <w:marRight w:val="0"/>
      <w:marTop w:val="0"/>
      <w:marBottom w:val="0"/>
      <w:divBdr>
        <w:top w:val="none" w:sz="0" w:space="0" w:color="auto"/>
        <w:left w:val="none" w:sz="0" w:space="0" w:color="auto"/>
        <w:bottom w:val="none" w:sz="0" w:space="0" w:color="auto"/>
        <w:right w:val="none" w:sz="0" w:space="0" w:color="auto"/>
      </w:divBdr>
    </w:div>
    <w:div w:id="1966111515">
      <w:bodyDiv w:val="1"/>
      <w:marLeft w:val="0"/>
      <w:marRight w:val="0"/>
      <w:marTop w:val="0"/>
      <w:marBottom w:val="0"/>
      <w:divBdr>
        <w:top w:val="none" w:sz="0" w:space="0" w:color="auto"/>
        <w:left w:val="none" w:sz="0" w:space="0" w:color="auto"/>
        <w:bottom w:val="none" w:sz="0" w:space="0" w:color="auto"/>
        <w:right w:val="none" w:sz="0" w:space="0" w:color="auto"/>
      </w:divBdr>
    </w:div>
    <w:div w:id="20888389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0.jpeg"/><Relationship Id="rId26" Type="http://schemas.microsoft.com/office/2007/relationships/hdphoto" Target="media/hdphoto3.wdp"/><Relationship Id="rId39" Type="http://schemas.openxmlformats.org/officeDocument/2006/relationships/footer" Target="footer3.xml"/><Relationship Id="rId21" Type="http://schemas.microsoft.com/office/2007/relationships/hdphoto" Target="media/hdphoto2.wdp"/><Relationship Id="rId34" Type="http://schemas.openxmlformats.org/officeDocument/2006/relationships/image" Target="media/image18.jp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1.png"/><Relationship Id="rId29" Type="http://schemas.openxmlformats.org/officeDocument/2006/relationships/image" Target="media/image15.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2.JPG"/><Relationship Id="rId32" Type="http://schemas.microsoft.com/office/2007/relationships/hdphoto" Target="media/hdphoto5.wdp"/><Relationship Id="rId37" Type="http://schemas.openxmlformats.org/officeDocument/2006/relationships/hyperlink" Target="mailto:berrimamuseum@bigpond.com"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thestorycentre.com.au/" TargetMode="External"/><Relationship Id="rId28" Type="http://schemas.openxmlformats.org/officeDocument/2006/relationships/image" Target="media/image14.jpeg"/><Relationship Id="rId36" Type="http://schemas.openxmlformats.org/officeDocument/2006/relationships/image" Target="media/image20.jpg"/><Relationship Id="rId10" Type="http://schemas.openxmlformats.org/officeDocument/2006/relationships/image" Target="media/image4.png"/><Relationship Id="rId19" Type="http://schemas.openxmlformats.org/officeDocument/2006/relationships/hyperlink" Target="mailto:bdmuseum@bigpond.com" TargetMode="External"/><Relationship Id="rId31" Type="http://schemas.openxmlformats.org/officeDocument/2006/relationships/image" Target="media/image16.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2.xml"/><Relationship Id="rId27" Type="http://schemas.openxmlformats.org/officeDocument/2006/relationships/hyperlink" Target="https://www.southerntablelandsarts.com.au/index.php/category/stories-from-the-studio/" TargetMode="External"/><Relationship Id="rId30" Type="http://schemas.microsoft.com/office/2007/relationships/hdphoto" Target="media/hdphoto4.wdp"/><Relationship Id="rId35" Type="http://schemas.openxmlformats.org/officeDocument/2006/relationships/image" Target="media/image19.jpe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microsoft.com/office/2007/relationships/hdphoto" Target="media/hdphoto1.wdp"/><Relationship Id="rId25" Type="http://schemas.openxmlformats.org/officeDocument/2006/relationships/image" Target="media/image13.png"/><Relationship Id="rId33" Type="http://schemas.openxmlformats.org/officeDocument/2006/relationships/image" Target="media/image17.jpeg"/><Relationship Id="rId38" Type="http://schemas.openxmlformats.org/officeDocument/2006/relationships/hyperlink" Target="mailto:berrimamuseum@bigpond.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ip\Documents\Custom%20Office%20Templates\BDHS%20newsletter%20template%20%235XX%20Month%20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BDHS newsletter template #5XX Month 2020</Template>
  <TotalTime>4084</TotalTime>
  <Pages>8</Pages>
  <Words>3884</Words>
  <Characters>22145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cc</vt:lpstr>
    </vt:vector>
  </TitlesOfParts>
  <Company>Berrima District Historical</Company>
  <LinksUpToDate>false</LinksUpToDate>
  <CharactersWithSpaces>25978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dc:title>
  <dc:subject/>
  <dc:creator>Philip</dc:creator>
  <cp:keywords/>
  <dc:description/>
  <cp:lastModifiedBy>Philip Morton</cp:lastModifiedBy>
  <cp:revision>212</cp:revision>
  <cp:lastPrinted>2021-01-29T22:37:00Z</cp:lastPrinted>
  <dcterms:created xsi:type="dcterms:W3CDTF">2020-05-02T01:30:00Z</dcterms:created>
  <dcterms:modified xsi:type="dcterms:W3CDTF">2021-03-08T02:00:00Z</dcterms:modified>
</cp:coreProperties>
</file>